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AC9B4" w14:textId="77777777" w:rsidR="000359CF" w:rsidRDefault="000359CF" w:rsidP="0065455E">
      <w:pPr>
        <w:ind w:right="-57"/>
        <w:jc w:val="both"/>
        <w:rPr>
          <w:rFonts w:cs="Times New Roman"/>
        </w:rPr>
      </w:pPr>
    </w:p>
    <w:p w14:paraId="6198E3EB" w14:textId="77777777" w:rsidR="003460DC" w:rsidRDefault="003460DC" w:rsidP="0065455E">
      <w:pPr>
        <w:ind w:right="-57"/>
        <w:jc w:val="both"/>
        <w:rPr>
          <w:rFonts w:cs="Times New Roman"/>
        </w:rPr>
      </w:pPr>
    </w:p>
    <w:p w14:paraId="416C8CEE" w14:textId="77777777" w:rsidR="003460DC" w:rsidRDefault="003460DC" w:rsidP="003460DC">
      <w:pPr>
        <w:spacing w:line="240" w:lineRule="auto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val="nb-NO"/>
        </w:rPr>
      </w:pPr>
    </w:p>
    <w:p w14:paraId="51A7F3BD" w14:textId="77777777" w:rsidR="00E87F60" w:rsidRPr="00EC0548" w:rsidRDefault="00E87F60" w:rsidP="00E87F60">
      <w:pPr>
        <w:spacing w:line="240" w:lineRule="auto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val="nb-NO"/>
        </w:rPr>
      </w:pPr>
      <w:r w:rsidRPr="00EC0548">
        <w:rPr>
          <w:rFonts w:asciiTheme="majorHAnsi" w:eastAsia="Times New Roman" w:hAnsiTheme="majorHAnsi" w:cs="Times New Roman"/>
          <w:b/>
          <w:bCs/>
          <w:sz w:val="40"/>
          <w:szCs w:val="40"/>
          <w:lang w:val="nb-NO"/>
        </w:rPr>
        <w:t>Søknad om bachelorgrad i fritt sammensatte fag</w:t>
      </w:r>
    </w:p>
    <w:p w14:paraId="333E8795" w14:textId="77777777" w:rsidR="00E87F60" w:rsidRPr="006B5C26" w:rsidRDefault="00E87F60" w:rsidP="00E87F60">
      <w:pPr>
        <w:jc w:val="both"/>
        <w:rPr>
          <w:rFonts w:ascii="Times New Roman" w:hAnsi="Times New Roman" w:cs="Times New Roman"/>
          <w:sz w:val="22"/>
          <w:szCs w:val="22"/>
          <w:lang w:val="nb-NO"/>
        </w:rPr>
      </w:pPr>
    </w:p>
    <w:p w14:paraId="00E42484" w14:textId="4D8F2886" w:rsidR="00E87F60" w:rsidRDefault="2CE7B4C5" w:rsidP="2CE7B4C5">
      <w:pPr>
        <w:pStyle w:val="NormalWeb"/>
        <w:jc w:val="center"/>
        <w:rPr>
          <w:rFonts w:asciiTheme="majorHAnsi" w:hAnsiTheme="majorHAnsi"/>
          <w:sz w:val="22"/>
          <w:szCs w:val="22"/>
        </w:rPr>
      </w:pPr>
      <w:r w:rsidRPr="2CE7B4C5">
        <w:rPr>
          <w:rFonts w:asciiTheme="majorHAnsi" w:hAnsiTheme="majorHAnsi"/>
          <w:sz w:val="22"/>
          <w:szCs w:val="22"/>
        </w:rPr>
        <w:t xml:space="preserve">Utfylt skjema sendes via eDialog: </w:t>
      </w:r>
      <w:hyperlink r:id="rId11">
        <w:r w:rsidRPr="2CE7B4C5">
          <w:rPr>
            <w:rStyle w:val="Hyperkobling"/>
            <w:rFonts w:ascii="Calibri" w:hAnsi="Calibri"/>
            <w:color w:val="0563C1"/>
            <w:sz w:val="22"/>
            <w:szCs w:val="22"/>
          </w:rPr>
          <w:t>https://svarut.ks.no/edialog/mottaker/970422528</w:t>
        </w:r>
        <w:r w:rsidR="00E87F60">
          <w:br/>
        </w:r>
      </w:hyperlink>
    </w:p>
    <w:p w14:paraId="4B599712" w14:textId="0D0BDD22" w:rsidR="00E87F60" w:rsidRPr="0061491F" w:rsidRDefault="2CE7B4C5" w:rsidP="0061491F">
      <w:pPr>
        <w:pStyle w:val="NormalWeb"/>
        <w:jc w:val="center"/>
        <w:rPr>
          <w:rFonts w:ascii="Calibri" w:hAnsi="Calibri"/>
          <w:sz w:val="22"/>
          <w:szCs w:val="22"/>
        </w:rPr>
      </w:pPr>
      <w:r w:rsidRPr="2CE7B4C5">
        <w:rPr>
          <w:rFonts w:ascii="Calibri" w:hAnsi="Calibri"/>
          <w:b/>
          <w:bCs/>
          <w:sz w:val="22"/>
          <w:szCs w:val="22"/>
        </w:rPr>
        <w:t>OBS</w:t>
      </w:r>
      <w:r w:rsidRPr="2CE7B4C5">
        <w:rPr>
          <w:rFonts w:ascii="Calibri" w:hAnsi="Calibri"/>
          <w:sz w:val="22"/>
          <w:szCs w:val="22"/>
        </w:rPr>
        <w:t>: Husk å legge ved karakterutskrift dersom du har tatt emner ved andre institusjoner enn UiT</w:t>
      </w:r>
    </w:p>
    <w:p w14:paraId="47057371" w14:textId="77777777" w:rsidR="00E87F60" w:rsidRDefault="00E87F60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802"/>
        <w:gridCol w:w="6549"/>
      </w:tblGrid>
      <w:tr w:rsidR="00E87F60" w14:paraId="78C4B9A4" w14:textId="77777777" w:rsidTr="008B6D94">
        <w:tc>
          <w:tcPr>
            <w:tcW w:w="9351" w:type="dxa"/>
            <w:gridSpan w:val="2"/>
            <w:shd w:val="clear" w:color="auto" w:fill="B6DDE8" w:themeFill="accent5" w:themeFillTint="66"/>
          </w:tcPr>
          <w:p w14:paraId="372A9C8E" w14:textId="77777777" w:rsidR="00E87F60" w:rsidRPr="00643314" w:rsidRDefault="2CE7B4C5" w:rsidP="2CE7B4C5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sz w:val="24"/>
                <w:lang w:val="nb-NO"/>
              </w:rPr>
            </w:pPr>
            <w:r w:rsidRPr="2CE7B4C5">
              <w:rPr>
                <w:rFonts w:asciiTheme="majorHAnsi" w:eastAsia="Times New Roman" w:hAnsiTheme="majorHAnsi" w:cs="Times New Roman"/>
                <w:b/>
                <w:bCs/>
                <w:sz w:val="24"/>
                <w:lang w:val="nb-NO"/>
              </w:rPr>
              <w:t>Personopplysninger</w:t>
            </w:r>
          </w:p>
        </w:tc>
      </w:tr>
      <w:tr w:rsidR="00E87F60" w14:paraId="78AC70F0" w14:textId="77777777" w:rsidTr="00A52CEC">
        <w:tc>
          <w:tcPr>
            <w:tcW w:w="2802" w:type="dxa"/>
          </w:tcPr>
          <w:p w14:paraId="2E12C26A" w14:textId="77777777" w:rsidR="00E87F60" w:rsidRPr="00997350" w:rsidRDefault="2CE7B4C5" w:rsidP="2CE7B4C5">
            <w:pPr>
              <w:spacing w:line="240" w:lineRule="auto"/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</w:pPr>
            <w:r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Fornavn</w:t>
            </w:r>
          </w:p>
        </w:tc>
        <w:tc>
          <w:tcPr>
            <w:tcW w:w="6549" w:type="dxa"/>
          </w:tcPr>
          <w:p w14:paraId="20B91D79" w14:textId="77777777" w:rsidR="00E87F60" w:rsidRPr="00256CCF" w:rsidRDefault="00E87F60" w:rsidP="2CE7B4C5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E87F60" w14:paraId="13730DBA" w14:textId="77777777" w:rsidTr="00A52CEC">
        <w:tc>
          <w:tcPr>
            <w:tcW w:w="2802" w:type="dxa"/>
          </w:tcPr>
          <w:p w14:paraId="0A759A0E" w14:textId="77777777" w:rsidR="00E87F60" w:rsidRPr="00997350" w:rsidRDefault="2CE7B4C5" w:rsidP="2CE7B4C5">
            <w:pPr>
              <w:spacing w:line="240" w:lineRule="auto"/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</w:pPr>
            <w:r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Etternavn</w:t>
            </w:r>
          </w:p>
        </w:tc>
        <w:tc>
          <w:tcPr>
            <w:tcW w:w="6549" w:type="dxa"/>
          </w:tcPr>
          <w:p w14:paraId="5CA3D018" w14:textId="77777777" w:rsidR="00E87F60" w:rsidRPr="00256CCF" w:rsidRDefault="00E87F60" w:rsidP="00172468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E87F60" w14:paraId="4CB3AE9B" w14:textId="77777777" w:rsidTr="00A52CEC">
        <w:tc>
          <w:tcPr>
            <w:tcW w:w="2802" w:type="dxa"/>
          </w:tcPr>
          <w:p w14:paraId="3FE2465A" w14:textId="77777777" w:rsidR="00E87F60" w:rsidRPr="00997350" w:rsidRDefault="2CE7B4C5" w:rsidP="2CE7B4C5">
            <w:pPr>
              <w:spacing w:line="240" w:lineRule="auto"/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</w:pPr>
            <w:r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Fødselsnummer (11 siffer)</w:t>
            </w:r>
          </w:p>
        </w:tc>
        <w:tc>
          <w:tcPr>
            <w:tcW w:w="6549" w:type="dxa"/>
          </w:tcPr>
          <w:p w14:paraId="66B1C3DC" w14:textId="77777777" w:rsidR="00E87F60" w:rsidRPr="00256CCF" w:rsidRDefault="00E87F60" w:rsidP="00172468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E87F60" w14:paraId="6F814F39" w14:textId="77777777" w:rsidTr="00997350">
        <w:trPr>
          <w:trHeight w:val="185"/>
        </w:trPr>
        <w:tc>
          <w:tcPr>
            <w:tcW w:w="2802" w:type="dxa"/>
          </w:tcPr>
          <w:p w14:paraId="243E486D" w14:textId="53815FEB" w:rsidR="00E87F60" w:rsidRPr="00997350" w:rsidRDefault="2C2C5BF9" w:rsidP="2CE7B4C5">
            <w:pPr>
              <w:spacing w:line="240" w:lineRule="auto"/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</w:pPr>
            <w:r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Gatea</w:t>
            </w:r>
            <w:r w:rsidR="2CE7B4C5"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dresse</w:t>
            </w:r>
          </w:p>
        </w:tc>
        <w:tc>
          <w:tcPr>
            <w:tcW w:w="6549" w:type="dxa"/>
          </w:tcPr>
          <w:p w14:paraId="046D4874" w14:textId="77777777" w:rsidR="00E87F60" w:rsidRPr="00256CCF" w:rsidRDefault="00E87F60" w:rsidP="00172468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7A78" w14:paraId="5C2DEBC6" w14:textId="77777777" w:rsidTr="00997350">
        <w:trPr>
          <w:trHeight w:val="275"/>
        </w:trPr>
        <w:tc>
          <w:tcPr>
            <w:tcW w:w="2802" w:type="dxa"/>
          </w:tcPr>
          <w:p w14:paraId="295BE510" w14:textId="0AFDA0E8" w:rsidR="00B17A78" w:rsidRPr="00997350" w:rsidRDefault="00B17A78" w:rsidP="2CE7B4C5">
            <w:pPr>
              <w:spacing w:line="240" w:lineRule="auto"/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</w:pPr>
            <w:r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>Postnummer og</w:t>
            </w:r>
            <w:r w:rsidR="00215D26" w:rsidRPr="00997350">
              <w:rPr>
                <w:rFonts w:asciiTheme="majorHAnsi" w:eastAsia="Times New Roman" w:hAnsiTheme="majorHAnsi" w:cs="Times New Roman"/>
                <w:sz w:val="22"/>
                <w:szCs w:val="22"/>
                <w:lang w:val="nb-NO"/>
              </w:rPr>
              <w:t xml:space="preserve"> sted</w:t>
            </w:r>
          </w:p>
        </w:tc>
        <w:tc>
          <w:tcPr>
            <w:tcW w:w="6549" w:type="dxa"/>
          </w:tcPr>
          <w:p w14:paraId="456F5C1F" w14:textId="77777777" w:rsidR="00B17A78" w:rsidRPr="00256CCF" w:rsidRDefault="00B17A78" w:rsidP="00172468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</w:tbl>
    <w:p w14:paraId="4EC929AE" w14:textId="48846576" w:rsidR="00E87F60" w:rsidRDefault="00E87F60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p w14:paraId="6F449AFF" w14:textId="35FB0E77" w:rsidR="00BA32A9" w:rsidRDefault="00BA32A9" w:rsidP="00E87F60">
      <w:pPr>
        <w:spacing w:line="240" w:lineRule="auto"/>
        <w:rPr>
          <w:rFonts w:ascii="Helvetica" w:hAnsi="Helvetica"/>
          <w:color w:val="333333"/>
          <w:szCs w:val="23"/>
          <w:shd w:val="clear" w:color="auto" w:fill="FFFFFF"/>
        </w:rPr>
      </w:pPr>
    </w:p>
    <w:p w14:paraId="7B66BF5F" w14:textId="1650443D" w:rsidR="00BA32A9" w:rsidRPr="00D433F9" w:rsidRDefault="00C46EAB" w:rsidP="00E87F60">
      <w:pPr>
        <w:spacing w:line="240" w:lineRule="auto"/>
        <w:rPr>
          <w:rFonts w:ascii="Helvetica" w:hAnsi="Helvetica"/>
          <w:color w:val="333333"/>
          <w:sz w:val="24"/>
          <w:shd w:val="clear" w:color="auto" w:fill="FFFFFF"/>
        </w:rPr>
      </w:pPr>
      <w:r w:rsidRPr="00D433F9">
        <w:rPr>
          <w:rFonts w:asciiTheme="majorHAnsi" w:eastAsia="Times New Roman" w:hAnsiTheme="majorHAnsi" w:cs="Times New Roman"/>
          <w:b/>
          <w:bCs/>
          <w:sz w:val="24"/>
          <w:lang w:val="nb-NO"/>
        </w:rPr>
        <w:t xml:space="preserve">Følgende emner skal inngå i </w:t>
      </w:r>
      <w:r w:rsidR="006C327B">
        <w:rPr>
          <w:rFonts w:asciiTheme="majorHAnsi" w:eastAsia="Times New Roman" w:hAnsiTheme="majorHAnsi" w:cs="Times New Roman"/>
          <w:b/>
          <w:bCs/>
          <w:sz w:val="24"/>
          <w:lang w:val="nb-NO"/>
        </w:rPr>
        <w:t>bachelor</w:t>
      </w:r>
      <w:r w:rsidR="00415454">
        <w:rPr>
          <w:rFonts w:asciiTheme="majorHAnsi" w:eastAsia="Times New Roman" w:hAnsiTheme="majorHAnsi" w:cs="Times New Roman"/>
          <w:b/>
          <w:bCs/>
          <w:sz w:val="24"/>
          <w:lang w:val="nb-NO"/>
        </w:rPr>
        <w:t xml:space="preserve">grad </w:t>
      </w:r>
      <w:r w:rsidR="006C327B">
        <w:rPr>
          <w:rFonts w:asciiTheme="majorHAnsi" w:eastAsia="Times New Roman" w:hAnsiTheme="majorHAnsi" w:cs="Times New Roman"/>
          <w:b/>
          <w:bCs/>
          <w:sz w:val="24"/>
          <w:lang w:val="nb-NO"/>
        </w:rPr>
        <w:t xml:space="preserve">i </w:t>
      </w:r>
      <w:r w:rsidR="00415454">
        <w:rPr>
          <w:rFonts w:asciiTheme="majorHAnsi" w:eastAsia="Times New Roman" w:hAnsiTheme="majorHAnsi" w:cs="Times New Roman"/>
          <w:b/>
          <w:bCs/>
          <w:sz w:val="24"/>
          <w:lang w:val="nb-NO"/>
        </w:rPr>
        <w:t>f</w:t>
      </w:r>
      <w:r w:rsidR="006C327B">
        <w:rPr>
          <w:rFonts w:asciiTheme="majorHAnsi" w:eastAsia="Times New Roman" w:hAnsiTheme="majorHAnsi" w:cs="Times New Roman"/>
          <w:b/>
          <w:bCs/>
          <w:sz w:val="24"/>
          <w:lang w:val="nb-NO"/>
        </w:rPr>
        <w:t>ritt sammensatte fag (totalt 180 studiepoeng</w:t>
      </w:r>
      <w:r w:rsidR="003C132F">
        <w:rPr>
          <w:rFonts w:asciiTheme="majorHAnsi" w:eastAsia="Times New Roman" w:hAnsiTheme="majorHAnsi" w:cs="Times New Roman"/>
          <w:b/>
          <w:bCs/>
          <w:sz w:val="24"/>
          <w:lang w:val="nb-NO"/>
        </w:rPr>
        <w:t>)</w:t>
      </w:r>
      <w:r w:rsidR="00415454">
        <w:rPr>
          <w:rFonts w:asciiTheme="majorHAnsi" w:eastAsia="Times New Roman" w:hAnsiTheme="majorHAnsi" w:cs="Times New Roman"/>
          <w:b/>
          <w:bCs/>
          <w:sz w:val="24"/>
          <w:lang w:val="nb-NO"/>
        </w:rPr>
        <w:t>:</w:t>
      </w:r>
      <w:r w:rsidRPr="00D433F9">
        <w:rPr>
          <w:rFonts w:asciiTheme="majorHAnsi" w:hAnsiTheme="majorHAnsi"/>
          <w:b/>
          <w:bCs/>
          <w:sz w:val="24"/>
        </w:rPr>
        <w:t xml:space="preserve"> </w:t>
      </w:r>
      <w:r w:rsidRPr="00D433F9">
        <w:rPr>
          <w:rFonts w:asciiTheme="majorHAnsi" w:hAnsiTheme="majorHAnsi"/>
          <w:sz w:val="24"/>
        </w:rPr>
        <w:t>(</w:t>
      </w:r>
      <w:r w:rsidRPr="00D433F9">
        <w:rPr>
          <w:rFonts w:asciiTheme="majorHAnsi" w:hAnsiTheme="majorHAnsi"/>
          <w:sz w:val="24"/>
          <w:lang w:val="nb-NO"/>
        </w:rPr>
        <w:t>oppgi emnekode og antall studiepoeng pr emne</w:t>
      </w:r>
      <w:r w:rsidRPr="00D433F9">
        <w:rPr>
          <w:rFonts w:asciiTheme="majorHAnsi" w:hAnsiTheme="majorHAnsi"/>
          <w:sz w:val="24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50"/>
        <w:gridCol w:w="1631"/>
      </w:tblGrid>
      <w:tr w:rsidR="00B134BD" w14:paraId="0450ABB5" w14:textId="77777777" w:rsidTr="008B6D94">
        <w:tc>
          <w:tcPr>
            <w:tcW w:w="7650" w:type="dxa"/>
            <w:shd w:val="clear" w:color="auto" w:fill="B6DDE8" w:themeFill="accent5" w:themeFillTint="66"/>
          </w:tcPr>
          <w:p w14:paraId="6EAC1B5C" w14:textId="11425CEC" w:rsidR="00B134BD" w:rsidRPr="00BD7AF0" w:rsidRDefault="00E173D6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 w:rsidRPr="00D433F9">
              <w:rPr>
                <w:rFonts w:asciiTheme="majorHAnsi" w:eastAsia="Times New Roman" w:hAnsiTheme="majorHAnsi" w:cstheme="majorHAnsi"/>
                <w:b/>
                <w:sz w:val="24"/>
                <w:lang w:val="nb-NO"/>
              </w:rPr>
              <w:t>Fordypning</w:t>
            </w:r>
            <w:r w:rsidRPr="00804971"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nb-NO"/>
              </w:rPr>
              <w:t xml:space="preserve"> (må utgjøre minimum 80 </w:t>
            </w:r>
            <w:r w:rsidR="00D45ACB"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nb-NO"/>
              </w:rPr>
              <w:t>SP</w:t>
            </w:r>
            <w:r w:rsidRPr="00804971"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nb-NO"/>
              </w:rPr>
              <w:t>):</w:t>
            </w:r>
          </w:p>
        </w:tc>
        <w:tc>
          <w:tcPr>
            <w:tcW w:w="1631" w:type="dxa"/>
            <w:shd w:val="clear" w:color="auto" w:fill="B6DDE8" w:themeFill="accent5" w:themeFillTint="66"/>
          </w:tcPr>
          <w:p w14:paraId="5BA2818B" w14:textId="483AF4DF" w:rsidR="00B134BD" w:rsidRPr="00BD7AF0" w:rsidRDefault="00BD7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 w:rsidRPr="00BD7AF0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Studiepoeng</w:t>
            </w:r>
          </w:p>
        </w:tc>
      </w:tr>
      <w:tr w:rsidR="00B134BD" w14:paraId="49447BE0" w14:textId="77777777" w:rsidTr="00B134BD">
        <w:tc>
          <w:tcPr>
            <w:tcW w:w="7650" w:type="dxa"/>
          </w:tcPr>
          <w:p w14:paraId="25D7FC0C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69ED2229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8B6D94" w14:paraId="7526D560" w14:textId="77777777" w:rsidTr="00B134BD">
        <w:tc>
          <w:tcPr>
            <w:tcW w:w="7650" w:type="dxa"/>
          </w:tcPr>
          <w:p w14:paraId="0056729C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0F777742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2798C65F" w14:textId="77777777" w:rsidTr="00B134BD">
        <w:tc>
          <w:tcPr>
            <w:tcW w:w="7650" w:type="dxa"/>
          </w:tcPr>
          <w:p w14:paraId="63511950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39450334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8B6D94" w14:paraId="2158FAB2" w14:textId="77777777" w:rsidTr="00B134BD">
        <w:tc>
          <w:tcPr>
            <w:tcW w:w="7650" w:type="dxa"/>
          </w:tcPr>
          <w:p w14:paraId="73D4B859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42B12804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42487B0C" w14:textId="77777777" w:rsidTr="00B134BD">
        <w:tc>
          <w:tcPr>
            <w:tcW w:w="7650" w:type="dxa"/>
          </w:tcPr>
          <w:p w14:paraId="2AFEF43E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1ECBE2D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73EEE370" w14:textId="77777777" w:rsidTr="00B134BD">
        <w:tc>
          <w:tcPr>
            <w:tcW w:w="7650" w:type="dxa"/>
          </w:tcPr>
          <w:p w14:paraId="71A545C3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6C7231D7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05A6BC42" w14:textId="77777777" w:rsidTr="00B134BD">
        <w:tc>
          <w:tcPr>
            <w:tcW w:w="7650" w:type="dxa"/>
          </w:tcPr>
          <w:p w14:paraId="2E9833E7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200BF445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66E9916B" w14:textId="77777777" w:rsidTr="00B134BD">
        <w:tc>
          <w:tcPr>
            <w:tcW w:w="7650" w:type="dxa"/>
          </w:tcPr>
          <w:p w14:paraId="6890E480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99AE901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134BD" w14:paraId="14F76017" w14:textId="77777777" w:rsidTr="00B134BD">
        <w:tc>
          <w:tcPr>
            <w:tcW w:w="7650" w:type="dxa"/>
          </w:tcPr>
          <w:p w14:paraId="297CAFB5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2F6D7391" w14:textId="77777777" w:rsidR="00B134BD" w:rsidRPr="00BD7AF0" w:rsidRDefault="00B134BD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8B6D94" w14:paraId="084526C4" w14:textId="77777777" w:rsidTr="00B134BD">
        <w:tc>
          <w:tcPr>
            <w:tcW w:w="7650" w:type="dxa"/>
          </w:tcPr>
          <w:p w14:paraId="43317D5F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5CA3857E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8B6D94" w14:paraId="5DAB24B3" w14:textId="77777777" w:rsidTr="00C24FD9">
        <w:tc>
          <w:tcPr>
            <w:tcW w:w="7650" w:type="dxa"/>
            <w:shd w:val="clear" w:color="auto" w:fill="F2F2F2" w:themeFill="background1" w:themeFillShade="F2"/>
          </w:tcPr>
          <w:p w14:paraId="31D1796F" w14:textId="0A66235F" w:rsidR="008B6D94" w:rsidRPr="00BD7AF0" w:rsidRDefault="00C24FD9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Oppgi totalt antall studiepoeng for fordypning</w:t>
            </w:r>
          </w:p>
        </w:tc>
        <w:tc>
          <w:tcPr>
            <w:tcW w:w="1631" w:type="dxa"/>
            <w:shd w:val="clear" w:color="auto" w:fill="F2F2F2" w:themeFill="background1" w:themeFillShade="F2"/>
          </w:tcPr>
          <w:p w14:paraId="4C2C61A7" w14:textId="77777777" w:rsidR="008B6D94" w:rsidRPr="00BD7AF0" w:rsidRDefault="008B6D94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</w:tbl>
    <w:p w14:paraId="3DEA7DD7" w14:textId="47A9DC89" w:rsidR="003B63E6" w:rsidRDefault="003B63E6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p w14:paraId="5A7E42AB" w14:textId="77777777" w:rsidR="00EB3CF8" w:rsidRDefault="00EB3CF8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50"/>
        <w:gridCol w:w="1631"/>
      </w:tblGrid>
      <w:tr w:rsidR="00261621" w14:paraId="284560D9" w14:textId="77777777" w:rsidTr="008B6D94">
        <w:tc>
          <w:tcPr>
            <w:tcW w:w="7650" w:type="dxa"/>
            <w:shd w:val="clear" w:color="auto" w:fill="B6DDE8" w:themeFill="accent5" w:themeFillTint="66"/>
          </w:tcPr>
          <w:p w14:paraId="41246CD1" w14:textId="2D54E20B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 w:rsidRPr="00D433F9">
              <w:rPr>
                <w:rFonts w:asciiTheme="majorHAnsi" w:eastAsia="Times New Roman" w:hAnsiTheme="majorHAnsi" w:cstheme="majorHAnsi"/>
                <w:b/>
                <w:bCs/>
                <w:sz w:val="24"/>
                <w:lang w:val="nb-NO"/>
              </w:rPr>
              <w:t>Emnegruppe</w:t>
            </w:r>
            <w:r w:rsidRPr="00804971">
              <w:rPr>
                <w:rStyle w:val="Sluttnotereferanse"/>
                <w:rFonts w:asciiTheme="majorHAnsi" w:eastAsia="Times New Roman" w:hAnsiTheme="majorHAnsi" w:cstheme="majorHAnsi"/>
                <w:sz w:val="22"/>
                <w:szCs w:val="22"/>
                <w:lang w:val="nb-NO"/>
              </w:rPr>
              <w:endnoteReference w:id="2"/>
            </w:r>
            <w:r w:rsidRPr="00804971">
              <w:rPr>
                <w:rFonts w:asciiTheme="majorHAnsi" w:eastAsia="Times New Roman" w:hAnsiTheme="majorHAnsi" w:cstheme="majorHAnsi"/>
                <w:sz w:val="22"/>
                <w:szCs w:val="22"/>
                <w:lang w:val="nb-NO"/>
              </w:rPr>
              <w:t xml:space="preserve"> (må utgjøre minimum 30 SP)</w:t>
            </w:r>
            <w:r w:rsidR="00EB3CF8">
              <w:rPr>
                <w:rFonts w:asciiTheme="majorHAnsi" w:eastAsia="Times New Roman" w:hAnsiTheme="majorHAnsi" w:cstheme="majorHAnsi"/>
                <w:sz w:val="22"/>
                <w:szCs w:val="22"/>
                <w:lang w:val="nb-NO"/>
              </w:rPr>
              <w:t>:</w:t>
            </w:r>
          </w:p>
        </w:tc>
        <w:tc>
          <w:tcPr>
            <w:tcW w:w="1631" w:type="dxa"/>
            <w:shd w:val="clear" w:color="auto" w:fill="B6DDE8" w:themeFill="accent5" w:themeFillTint="66"/>
          </w:tcPr>
          <w:p w14:paraId="2D6F776D" w14:textId="43EC4FD1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Studiepoeng</w:t>
            </w:r>
          </w:p>
        </w:tc>
      </w:tr>
      <w:tr w:rsidR="00261621" w14:paraId="2ED7B5D6" w14:textId="77777777" w:rsidTr="00261621">
        <w:tc>
          <w:tcPr>
            <w:tcW w:w="7650" w:type="dxa"/>
          </w:tcPr>
          <w:p w14:paraId="08A12CEB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2A44DCCF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261621" w14:paraId="02E5596B" w14:textId="77777777" w:rsidTr="00261621">
        <w:tc>
          <w:tcPr>
            <w:tcW w:w="7650" w:type="dxa"/>
          </w:tcPr>
          <w:p w14:paraId="246794E8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34C84AAB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261621" w14:paraId="781FA783" w14:textId="77777777" w:rsidTr="00261621">
        <w:tc>
          <w:tcPr>
            <w:tcW w:w="7650" w:type="dxa"/>
          </w:tcPr>
          <w:p w14:paraId="33A40270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35FE4EBE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261621" w14:paraId="39818C58" w14:textId="77777777" w:rsidTr="00261621">
        <w:tc>
          <w:tcPr>
            <w:tcW w:w="7650" w:type="dxa"/>
          </w:tcPr>
          <w:p w14:paraId="716A3A48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34AD95D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261621" w14:paraId="52C5E340" w14:textId="77777777" w:rsidTr="00261621">
        <w:tc>
          <w:tcPr>
            <w:tcW w:w="7650" w:type="dxa"/>
          </w:tcPr>
          <w:p w14:paraId="39F1D15A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0CF94B2E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261621" w14:paraId="33B6602F" w14:textId="77777777" w:rsidTr="00C24FD9">
        <w:tc>
          <w:tcPr>
            <w:tcW w:w="7650" w:type="dxa"/>
            <w:shd w:val="clear" w:color="auto" w:fill="F2F2F2" w:themeFill="background1" w:themeFillShade="F2"/>
          </w:tcPr>
          <w:p w14:paraId="0CABE94B" w14:textId="48974D77" w:rsidR="00261621" w:rsidRDefault="00863CB9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Oppgi totalt antall studiepoeng</w:t>
            </w:r>
            <w:r w:rsidR="00C24FD9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 xml:space="preserve"> for emnegruppe</w:t>
            </w:r>
          </w:p>
        </w:tc>
        <w:tc>
          <w:tcPr>
            <w:tcW w:w="1631" w:type="dxa"/>
            <w:shd w:val="clear" w:color="auto" w:fill="F2F2F2" w:themeFill="background1" w:themeFillShade="F2"/>
          </w:tcPr>
          <w:p w14:paraId="3A2189F5" w14:textId="77777777" w:rsidR="00261621" w:rsidRDefault="00261621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</w:tbl>
    <w:p w14:paraId="62DB0BCE" w14:textId="38D07E3A" w:rsidR="00B134BD" w:rsidRDefault="00B134BD" w:rsidP="00E87F60">
      <w:pPr>
        <w:spacing w:line="240" w:lineRule="auto"/>
        <w:rPr>
          <w:rFonts w:asciiTheme="majorHAnsi" w:eastAsia="Times New Roman" w:hAnsiTheme="majorHAnsi" w:cstheme="majorHAnsi"/>
          <w:b/>
          <w:bCs/>
          <w:sz w:val="22"/>
          <w:szCs w:val="22"/>
          <w:lang w:val="nb-NO"/>
        </w:rPr>
      </w:pPr>
    </w:p>
    <w:p w14:paraId="31874453" w14:textId="77777777" w:rsidR="00EB3CF8" w:rsidRPr="00E173D6" w:rsidRDefault="00EB3CF8" w:rsidP="00E87F60">
      <w:pPr>
        <w:spacing w:line="240" w:lineRule="auto"/>
        <w:rPr>
          <w:rFonts w:asciiTheme="majorHAnsi" w:eastAsia="Times New Roman" w:hAnsiTheme="majorHAnsi" w:cstheme="majorHAnsi"/>
          <w:b/>
          <w:bCs/>
          <w:sz w:val="22"/>
          <w:szCs w:val="22"/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650"/>
        <w:gridCol w:w="1631"/>
      </w:tblGrid>
      <w:tr w:rsidR="00D45ACB" w14:paraId="546D5A67" w14:textId="77777777" w:rsidTr="008B6D94">
        <w:tc>
          <w:tcPr>
            <w:tcW w:w="7650" w:type="dxa"/>
            <w:shd w:val="clear" w:color="auto" w:fill="B6DDE8" w:themeFill="accent5" w:themeFillTint="66"/>
          </w:tcPr>
          <w:p w14:paraId="05BC6E67" w14:textId="118FD791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 w:rsidRPr="00D433F9">
              <w:rPr>
                <w:rFonts w:asciiTheme="majorHAnsi" w:eastAsia="Times New Roman" w:hAnsiTheme="majorHAnsi" w:cstheme="majorHAnsi"/>
                <w:b/>
                <w:bCs/>
                <w:sz w:val="24"/>
                <w:lang w:val="nb-NO"/>
              </w:rPr>
              <w:t>Grunnleggende emner</w:t>
            </w:r>
            <w:r w:rsidRPr="00804971">
              <w:rPr>
                <w:rFonts w:asciiTheme="majorHAnsi" w:eastAsia="Times New Roman" w:hAnsiTheme="majorHAnsi" w:cstheme="majorHAnsi"/>
                <w:sz w:val="22"/>
                <w:szCs w:val="22"/>
                <w:lang w:val="nb-NO"/>
              </w:rPr>
              <w:t xml:space="preserve"> (examen philosophicum og examen facultatum</w:t>
            </w:r>
            <w:r>
              <w:rPr>
                <w:rFonts w:asciiTheme="majorHAnsi" w:eastAsia="Times New Roman" w:hAnsiTheme="majorHAnsi" w:cstheme="majorHAnsi"/>
                <w:sz w:val="22"/>
                <w:szCs w:val="22"/>
                <w:lang w:val="nb-NO"/>
              </w:rPr>
              <w:t xml:space="preserve"> må inngå):</w:t>
            </w:r>
          </w:p>
        </w:tc>
        <w:tc>
          <w:tcPr>
            <w:tcW w:w="1631" w:type="dxa"/>
            <w:shd w:val="clear" w:color="auto" w:fill="B6DDE8" w:themeFill="accent5" w:themeFillTint="66"/>
          </w:tcPr>
          <w:p w14:paraId="28E42BB4" w14:textId="39CFB9D8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 w:rsidRPr="00D45ACB"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Studiepoeng</w:t>
            </w:r>
          </w:p>
        </w:tc>
      </w:tr>
      <w:tr w:rsidR="00D45ACB" w14:paraId="4F63EE46" w14:textId="77777777" w:rsidTr="00D45ACB">
        <w:tc>
          <w:tcPr>
            <w:tcW w:w="7650" w:type="dxa"/>
          </w:tcPr>
          <w:p w14:paraId="0231FC3C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52A642F7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0EA46B54" w14:textId="77777777" w:rsidTr="00D45ACB">
        <w:tc>
          <w:tcPr>
            <w:tcW w:w="7650" w:type="dxa"/>
          </w:tcPr>
          <w:p w14:paraId="47B8DD87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A1765AD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62C56094" w14:textId="77777777" w:rsidTr="00D45ACB">
        <w:tc>
          <w:tcPr>
            <w:tcW w:w="7650" w:type="dxa"/>
          </w:tcPr>
          <w:p w14:paraId="54B621F2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6A41361A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5531DEF2" w14:textId="77777777" w:rsidTr="00D45ACB">
        <w:tc>
          <w:tcPr>
            <w:tcW w:w="7650" w:type="dxa"/>
          </w:tcPr>
          <w:p w14:paraId="49170580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33AE362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77627B51" w14:textId="77777777" w:rsidTr="00D45ACB">
        <w:tc>
          <w:tcPr>
            <w:tcW w:w="7650" w:type="dxa"/>
          </w:tcPr>
          <w:p w14:paraId="7542DA87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20C66D79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0228BE64" w14:textId="77777777" w:rsidTr="00D45ACB">
        <w:tc>
          <w:tcPr>
            <w:tcW w:w="7650" w:type="dxa"/>
          </w:tcPr>
          <w:p w14:paraId="1821D3C1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64C55A5E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D45ACB" w14:paraId="6107E177" w14:textId="77777777" w:rsidTr="00D45ACB">
        <w:tc>
          <w:tcPr>
            <w:tcW w:w="7650" w:type="dxa"/>
          </w:tcPr>
          <w:p w14:paraId="701CA791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16554A16" w14:textId="77777777" w:rsidR="00D45ACB" w:rsidRPr="00D45ACB" w:rsidRDefault="00D45ACB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E3AF0" w14:paraId="2D0A8258" w14:textId="77777777" w:rsidTr="00D45ACB">
        <w:tc>
          <w:tcPr>
            <w:tcW w:w="7650" w:type="dxa"/>
          </w:tcPr>
          <w:p w14:paraId="7E5FA632" w14:textId="77777777" w:rsidR="00BE3AF0" w:rsidRPr="00D45ACB" w:rsidRDefault="00BE3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3677CD44" w14:textId="77777777" w:rsidR="00BE3AF0" w:rsidRPr="00D45ACB" w:rsidRDefault="00BE3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E3AF0" w14:paraId="75C7A22F" w14:textId="77777777" w:rsidTr="00D45ACB">
        <w:tc>
          <w:tcPr>
            <w:tcW w:w="7650" w:type="dxa"/>
          </w:tcPr>
          <w:p w14:paraId="28F26213" w14:textId="77777777" w:rsidR="00BE3AF0" w:rsidRPr="00D45ACB" w:rsidRDefault="00BE3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75A92A45" w14:textId="77777777" w:rsidR="00BE3AF0" w:rsidRPr="00D45ACB" w:rsidRDefault="00BE3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604CE5" w14:paraId="3402E628" w14:textId="77777777" w:rsidTr="00D45ACB">
        <w:tc>
          <w:tcPr>
            <w:tcW w:w="7650" w:type="dxa"/>
          </w:tcPr>
          <w:p w14:paraId="48066321" w14:textId="77777777" w:rsidR="00604CE5" w:rsidRPr="00D45ACB" w:rsidRDefault="00604CE5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1631" w:type="dxa"/>
          </w:tcPr>
          <w:p w14:paraId="3815B664" w14:textId="77777777" w:rsidR="00604CE5" w:rsidRPr="00D45ACB" w:rsidRDefault="00604CE5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  <w:tr w:rsidR="00BE3AF0" w14:paraId="65B09EB0" w14:textId="77777777" w:rsidTr="00604CE5">
        <w:tc>
          <w:tcPr>
            <w:tcW w:w="7650" w:type="dxa"/>
            <w:shd w:val="clear" w:color="auto" w:fill="F2F2F2" w:themeFill="background1" w:themeFillShade="F2"/>
          </w:tcPr>
          <w:p w14:paraId="07B91DBC" w14:textId="24FAB99B" w:rsidR="00BE3AF0" w:rsidRPr="00D45ACB" w:rsidRDefault="00604CE5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  <w:t>Oppgi totalt antall studiepoeng for grunnleggende emner</w:t>
            </w:r>
          </w:p>
        </w:tc>
        <w:tc>
          <w:tcPr>
            <w:tcW w:w="1631" w:type="dxa"/>
            <w:shd w:val="clear" w:color="auto" w:fill="F2F2F2" w:themeFill="background1" w:themeFillShade="F2"/>
          </w:tcPr>
          <w:p w14:paraId="63B65A3C" w14:textId="77777777" w:rsidR="00BE3AF0" w:rsidRPr="00D45ACB" w:rsidRDefault="00BE3AF0" w:rsidP="00E87F60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2"/>
                <w:szCs w:val="22"/>
                <w:lang w:val="nb-NO"/>
              </w:rPr>
            </w:pPr>
          </w:p>
        </w:tc>
      </w:tr>
    </w:tbl>
    <w:p w14:paraId="3BF22076" w14:textId="14B7C062" w:rsidR="00E173D6" w:rsidRDefault="00E173D6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p w14:paraId="685C1BE2" w14:textId="77777777" w:rsidR="00D45ACB" w:rsidRDefault="00D45ACB" w:rsidP="00E87F60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nb-NO"/>
        </w:rPr>
      </w:pPr>
    </w:p>
    <w:p w14:paraId="0F33F0A9" w14:textId="77777777" w:rsidR="00E87F60" w:rsidRPr="009427A7" w:rsidRDefault="00E87F60" w:rsidP="00E87F60">
      <w:pPr>
        <w:spacing w:line="240" w:lineRule="auto"/>
        <w:rPr>
          <w:rFonts w:ascii="Times New Roman" w:eastAsia="Times New Roman" w:hAnsi="Times New Roman" w:cs="Times New Roman"/>
          <w:sz w:val="24"/>
          <w:lang w:val="nb-NO"/>
        </w:rPr>
      </w:pPr>
    </w:p>
    <w:p w14:paraId="05B3F77C" w14:textId="14E26520" w:rsidR="003460DC" w:rsidRPr="000B4B89" w:rsidRDefault="003460DC" w:rsidP="00E87F60">
      <w:pPr>
        <w:spacing w:line="240" w:lineRule="auto"/>
        <w:rPr>
          <w:rFonts w:cs="Times New Roman"/>
          <w:lang w:val="nn-NO"/>
        </w:rPr>
      </w:pPr>
    </w:p>
    <w:sectPr w:rsidR="003460DC" w:rsidRPr="000B4B89" w:rsidSect="00A61809">
      <w:footerReference w:type="default" r:id="rId12"/>
      <w:headerReference w:type="first" r:id="rId13"/>
      <w:pgSz w:w="11900" w:h="16840"/>
      <w:pgMar w:top="771" w:right="1021" w:bottom="1418" w:left="1588" w:header="425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53CBC" w14:textId="77777777" w:rsidR="00A13095" w:rsidRDefault="00A13095" w:rsidP="00532697">
      <w:r>
        <w:separator/>
      </w:r>
    </w:p>
  </w:endnote>
  <w:endnote w:type="continuationSeparator" w:id="0">
    <w:p w14:paraId="1AB04CF0" w14:textId="77777777" w:rsidR="00A13095" w:rsidRDefault="00A13095" w:rsidP="00532697">
      <w:r>
        <w:continuationSeparator/>
      </w:r>
    </w:p>
  </w:endnote>
  <w:endnote w:type="continuationNotice" w:id="1">
    <w:p w14:paraId="4821EA08" w14:textId="77777777" w:rsidR="00E67766" w:rsidRDefault="00E67766">
      <w:pPr>
        <w:spacing w:line="240" w:lineRule="auto"/>
      </w:pPr>
    </w:p>
  </w:endnote>
  <w:endnote w:id="2">
    <w:p w14:paraId="489892BC" w14:textId="77777777" w:rsidR="00261621" w:rsidRPr="00C471B6" w:rsidRDefault="00261621" w:rsidP="00261621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>
        <w:t xml:space="preserve"> </w:t>
      </w:r>
      <w:r w:rsidRPr="00296171">
        <w:rPr>
          <w:rFonts w:asciiTheme="majorHAnsi" w:hAnsiTheme="majorHAnsi" w:cstheme="majorHAnsi"/>
          <w:color w:val="333333"/>
          <w:sz w:val="18"/>
          <w:szCs w:val="18"/>
          <w:shd w:val="clear" w:color="auto" w:fill="FFFFFF"/>
        </w:rPr>
        <w:t>Samling av emner fra ett eller flere fag som i en fag- eller studieplan er definert til å utgjøre en samlet faglig enhet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6278B" w14:textId="59686473" w:rsidR="0054126E" w:rsidRPr="00CF0267" w:rsidRDefault="003B4A3C" w:rsidP="003B4A3C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</w:pPr>
    <w:r w:rsidRPr="00CF0267">
      <w:tab/>
    </w:r>
    <w:r w:rsidRPr="00CF0267">
      <w:fldChar w:fldCharType="begin"/>
    </w:r>
    <w:r w:rsidRPr="00CF0267">
      <w:instrText xml:space="preserve"> PAGE  \* Arabic  \* MERGEFORMAT </w:instrText>
    </w:r>
    <w:r w:rsidRPr="00CF0267">
      <w:fldChar w:fldCharType="separate"/>
    </w:r>
    <w:r w:rsidR="00E87F60">
      <w:rPr>
        <w:noProof/>
      </w:rPr>
      <w:t>2</w:t>
    </w:r>
    <w:r w:rsidRPr="00CF026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3A9D0" w14:textId="77777777" w:rsidR="00A13095" w:rsidRDefault="00A13095" w:rsidP="00532697">
      <w:r>
        <w:separator/>
      </w:r>
    </w:p>
  </w:footnote>
  <w:footnote w:type="continuationSeparator" w:id="0">
    <w:p w14:paraId="1FAAF2AF" w14:textId="77777777" w:rsidR="00A13095" w:rsidRDefault="00A13095" w:rsidP="00532697">
      <w:r>
        <w:continuationSeparator/>
      </w:r>
    </w:p>
  </w:footnote>
  <w:footnote w:type="continuationNotice" w:id="1">
    <w:p w14:paraId="233AE183" w14:textId="77777777" w:rsidR="00E67766" w:rsidRDefault="00E677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03803" w14:textId="77777777" w:rsidR="001E759F" w:rsidRPr="00F04DBA" w:rsidRDefault="00A61809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7C953D8" wp14:editId="71A25B69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4" name="Picture 4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nb-NO" w:vendorID="64" w:dllVersion="0" w:nlCheck="1" w:checkStyle="0"/>
  <w:activeWritingStyle w:appName="MSWord" w:lang="en-US" w:vendorID="64" w:dllVersion="0" w:nlCheck="1" w:checkStyle="0"/>
  <w:proofState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DC"/>
    <w:rsid w:val="00004F76"/>
    <w:rsid w:val="00021AA5"/>
    <w:rsid w:val="000359CF"/>
    <w:rsid w:val="000772AC"/>
    <w:rsid w:val="000B3F07"/>
    <w:rsid w:val="000B4B89"/>
    <w:rsid w:val="000C45C3"/>
    <w:rsid w:val="000D3381"/>
    <w:rsid w:val="000F4586"/>
    <w:rsid w:val="000F5229"/>
    <w:rsid w:val="00113C56"/>
    <w:rsid w:val="001508FF"/>
    <w:rsid w:val="0016456C"/>
    <w:rsid w:val="00172468"/>
    <w:rsid w:val="001A5BEC"/>
    <w:rsid w:val="001E759F"/>
    <w:rsid w:val="00204080"/>
    <w:rsid w:val="00215D26"/>
    <w:rsid w:val="0024318E"/>
    <w:rsid w:val="00243947"/>
    <w:rsid w:val="00246962"/>
    <w:rsid w:val="002562AE"/>
    <w:rsid w:val="00256CCF"/>
    <w:rsid w:val="00260822"/>
    <w:rsid w:val="00261621"/>
    <w:rsid w:val="0027388B"/>
    <w:rsid w:val="00296171"/>
    <w:rsid w:val="002C6090"/>
    <w:rsid w:val="002C63F9"/>
    <w:rsid w:val="002C6C72"/>
    <w:rsid w:val="002E0FE7"/>
    <w:rsid w:val="0031002A"/>
    <w:rsid w:val="00311D43"/>
    <w:rsid w:val="003351BB"/>
    <w:rsid w:val="003460DC"/>
    <w:rsid w:val="00350289"/>
    <w:rsid w:val="003A59D8"/>
    <w:rsid w:val="003B2626"/>
    <w:rsid w:val="003B4A3C"/>
    <w:rsid w:val="003B50D9"/>
    <w:rsid w:val="003B63E6"/>
    <w:rsid w:val="003C132F"/>
    <w:rsid w:val="003C25A9"/>
    <w:rsid w:val="003D0083"/>
    <w:rsid w:val="003D25B5"/>
    <w:rsid w:val="003F0137"/>
    <w:rsid w:val="00415454"/>
    <w:rsid w:val="00426560"/>
    <w:rsid w:val="00446A4A"/>
    <w:rsid w:val="00463BE9"/>
    <w:rsid w:val="00473E7C"/>
    <w:rsid w:val="004A2CEA"/>
    <w:rsid w:val="004A2D9A"/>
    <w:rsid w:val="004B38F6"/>
    <w:rsid w:val="004C6FAA"/>
    <w:rsid w:val="004D2BFE"/>
    <w:rsid w:val="004E07ED"/>
    <w:rsid w:val="004F1B41"/>
    <w:rsid w:val="004F3337"/>
    <w:rsid w:val="004F3BE2"/>
    <w:rsid w:val="004F6A9F"/>
    <w:rsid w:val="004F6E88"/>
    <w:rsid w:val="00532697"/>
    <w:rsid w:val="00536941"/>
    <w:rsid w:val="0054126E"/>
    <w:rsid w:val="00543A7F"/>
    <w:rsid w:val="005B25FE"/>
    <w:rsid w:val="00603AB6"/>
    <w:rsid w:val="00604CE5"/>
    <w:rsid w:val="00605487"/>
    <w:rsid w:val="006076F1"/>
    <w:rsid w:val="0061491F"/>
    <w:rsid w:val="00635DDD"/>
    <w:rsid w:val="0065455E"/>
    <w:rsid w:val="0067445A"/>
    <w:rsid w:val="00686D22"/>
    <w:rsid w:val="0069770E"/>
    <w:rsid w:val="006A7F5F"/>
    <w:rsid w:val="006C327B"/>
    <w:rsid w:val="006D47B1"/>
    <w:rsid w:val="006E14B7"/>
    <w:rsid w:val="00740E33"/>
    <w:rsid w:val="00750BF4"/>
    <w:rsid w:val="00756E3E"/>
    <w:rsid w:val="007A38B2"/>
    <w:rsid w:val="007A3CBE"/>
    <w:rsid w:val="00804971"/>
    <w:rsid w:val="00804A59"/>
    <w:rsid w:val="00811BFB"/>
    <w:rsid w:val="00815F01"/>
    <w:rsid w:val="00832289"/>
    <w:rsid w:val="00846CDF"/>
    <w:rsid w:val="008513FF"/>
    <w:rsid w:val="008577C4"/>
    <w:rsid w:val="00861E87"/>
    <w:rsid w:val="00862AEF"/>
    <w:rsid w:val="00863CB9"/>
    <w:rsid w:val="00866CCA"/>
    <w:rsid w:val="00890F6C"/>
    <w:rsid w:val="008B133D"/>
    <w:rsid w:val="008B55F5"/>
    <w:rsid w:val="008B6D94"/>
    <w:rsid w:val="008D2C1D"/>
    <w:rsid w:val="008D489F"/>
    <w:rsid w:val="008E1563"/>
    <w:rsid w:val="008F06F4"/>
    <w:rsid w:val="0091097A"/>
    <w:rsid w:val="0092317B"/>
    <w:rsid w:val="00941263"/>
    <w:rsid w:val="00966CF9"/>
    <w:rsid w:val="00997350"/>
    <w:rsid w:val="009A6935"/>
    <w:rsid w:val="009C6A35"/>
    <w:rsid w:val="00A02316"/>
    <w:rsid w:val="00A13095"/>
    <w:rsid w:val="00A268CC"/>
    <w:rsid w:val="00A4426E"/>
    <w:rsid w:val="00A52CEC"/>
    <w:rsid w:val="00A61809"/>
    <w:rsid w:val="00A64D34"/>
    <w:rsid w:val="00A817CA"/>
    <w:rsid w:val="00A84C49"/>
    <w:rsid w:val="00A869A7"/>
    <w:rsid w:val="00AC7AA5"/>
    <w:rsid w:val="00AF6EEA"/>
    <w:rsid w:val="00B134BD"/>
    <w:rsid w:val="00B15690"/>
    <w:rsid w:val="00B17A78"/>
    <w:rsid w:val="00B24A44"/>
    <w:rsid w:val="00B80514"/>
    <w:rsid w:val="00B826C4"/>
    <w:rsid w:val="00B97D69"/>
    <w:rsid w:val="00BA32A9"/>
    <w:rsid w:val="00BA3DCD"/>
    <w:rsid w:val="00BB2780"/>
    <w:rsid w:val="00BC20BD"/>
    <w:rsid w:val="00BD7AF0"/>
    <w:rsid w:val="00BE2BE9"/>
    <w:rsid w:val="00BE3AF0"/>
    <w:rsid w:val="00BF67B0"/>
    <w:rsid w:val="00BF67F0"/>
    <w:rsid w:val="00C01C09"/>
    <w:rsid w:val="00C24FD9"/>
    <w:rsid w:val="00C2791B"/>
    <w:rsid w:val="00C34F49"/>
    <w:rsid w:val="00C46EAB"/>
    <w:rsid w:val="00C471B6"/>
    <w:rsid w:val="00C81828"/>
    <w:rsid w:val="00C91136"/>
    <w:rsid w:val="00C96085"/>
    <w:rsid w:val="00C975AE"/>
    <w:rsid w:val="00CA3A6B"/>
    <w:rsid w:val="00CB7B85"/>
    <w:rsid w:val="00CC6156"/>
    <w:rsid w:val="00CF0267"/>
    <w:rsid w:val="00CF4D1E"/>
    <w:rsid w:val="00D031C3"/>
    <w:rsid w:val="00D2176C"/>
    <w:rsid w:val="00D26A22"/>
    <w:rsid w:val="00D31C18"/>
    <w:rsid w:val="00D32DF8"/>
    <w:rsid w:val="00D433F9"/>
    <w:rsid w:val="00D44BD8"/>
    <w:rsid w:val="00D45ACB"/>
    <w:rsid w:val="00D547F4"/>
    <w:rsid w:val="00D668E6"/>
    <w:rsid w:val="00D753D1"/>
    <w:rsid w:val="00D86619"/>
    <w:rsid w:val="00D94947"/>
    <w:rsid w:val="00DA4D83"/>
    <w:rsid w:val="00DA7EAF"/>
    <w:rsid w:val="00DB4005"/>
    <w:rsid w:val="00DB4333"/>
    <w:rsid w:val="00DB5D04"/>
    <w:rsid w:val="00DE7004"/>
    <w:rsid w:val="00DF5374"/>
    <w:rsid w:val="00E037AF"/>
    <w:rsid w:val="00E101BD"/>
    <w:rsid w:val="00E173D6"/>
    <w:rsid w:val="00E36A68"/>
    <w:rsid w:val="00E416B8"/>
    <w:rsid w:val="00E42D43"/>
    <w:rsid w:val="00E67766"/>
    <w:rsid w:val="00E85302"/>
    <w:rsid w:val="00E87F60"/>
    <w:rsid w:val="00EA4448"/>
    <w:rsid w:val="00EA5AAD"/>
    <w:rsid w:val="00EB3CF8"/>
    <w:rsid w:val="00EE71E3"/>
    <w:rsid w:val="00F04DBA"/>
    <w:rsid w:val="00F12179"/>
    <w:rsid w:val="00F215F1"/>
    <w:rsid w:val="00F4090C"/>
    <w:rsid w:val="00F40D23"/>
    <w:rsid w:val="00F516D0"/>
    <w:rsid w:val="00F61B29"/>
    <w:rsid w:val="00F70841"/>
    <w:rsid w:val="00F7775D"/>
    <w:rsid w:val="00F77817"/>
    <w:rsid w:val="00FA1EE8"/>
    <w:rsid w:val="00FA7EB6"/>
    <w:rsid w:val="00FC55F8"/>
    <w:rsid w:val="00FC5DE8"/>
    <w:rsid w:val="00FC66D4"/>
    <w:rsid w:val="00FD6621"/>
    <w:rsid w:val="00FF35EC"/>
    <w:rsid w:val="2C2C5BF9"/>
    <w:rsid w:val="2CE7B4C5"/>
    <w:rsid w:val="438C3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C99B218"/>
  <w15:docId w15:val="{88B38A04-D21B-485A-97A9-5E3FB8EB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0DC"/>
    <w:pPr>
      <w:spacing w:line="300" w:lineRule="atLeast"/>
    </w:pPr>
    <w:rPr>
      <w:rFonts w:ascii="Minion Pro" w:hAnsi="Minion Pro"/>
      <w:sz w:val="23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63BE9"/>
    <w:pPr>
      <w:spacing w:line="288" w:lineRule="auto"/>
      <w:outlineLvl w:val="0"/>
    </w:pPr>
    <w:rPr>
      <w:rFonts w:ascii="Times New Roman" w:hAnsi="Times New Roman"/>
      <w:b/>
      <w:sz w:val="2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463BE9"/>
    <w:pPr>
      <w:tabs>
        <w:tab w:val="center" w:pos="4703"/>
        <w:tab w:val="right" w:pos="9406"/>
      </w:tabs>
      <w:spacing w:line="288" w:lineRule="auto"/>
    </w:pPr>
    <w:rPr>
      <w:rFonts w:ascii="Arial" w:hAnsi="Arial"/>
      <w:sz w:val="16"/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463BE9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  <w:spacing w:after="240" w:line="288" w:lineRule="auto"/>
    </w:pPr>
    <w:rPr>
      <w:rFonts w:ascii="Times New Roman" w:hAnsi="Times New Roman"/>
      <w:sz w:val="22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63BE9"/>
    <w:rPr>
      <w:rFonts w:ascii="Times New Roman" w:hAnsi="Times New Roman"/>
      <w:b/>
      <w:sz w:val="22"/>
      <w:lang w:val="nb-NO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after="240" w:line="288" w:lineRule="auto"/>
      <w:textAlignment w:val="center"/>
    </w:pPr>
    <w:rPr>
      <w:rFonts w:ascii="Times-Roman" w:hAnsi="Times-Roman" w:cs="Times-Roman"/>
      <w:color w:val="000000"/>
      <w:sz w:val="22"/>
      <w:lang w:val="en-GB"/>
    </w:rPr>
  </w:style>
  <w:style w:type="character" w:styleId="Svakutheving">
    <w:name w:val="Subtle Emphasis"/>
    <w:uiPriority w:val="19"/>
    <w:unhideWhenUsed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unhideWhenUsed/>
    <w:qFormat/>
    <w:rsid w:val="00426560"/>
    <w:rPr>
      <w:b/>
      <w:bCs/>
    </w:rPr>
  </w:style>
  <w:style w:type="character" w:styleId="Sterkutheving">
    <w:name w:val="Intense Emphasis"/>
    <w:aliases w:val="Lorem ipsum"/>
    <w:uiPriority w:val="21"/>
    <w:unhideWhenUsed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Overskrift1"/>
    <w:next w:val="Normal"/>
    <w:link w:val="TittelTegn"/>
    <w:uiPriority w:val="10"/>
    <w:qFormat/>
    <w:rsid w:val="00F61B29"/>
    <w:pPr>
      <w:spacing w:line="240" w:lineRule="auto"/>
      <w:contextualSpacing/>
      <w:outlineLvl w:val="9"/>
    </w:pPr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61B29"/>
    <w:rPr>
      <w:rFonts w:ascii="Arial" w:eastAsiaTheme="majorEastAsia" w:hAnsi="Arial" w:cstheme="majorBidi"/>
      <w:b/>
      <w:spacing w:val="5"/>
      <w:kern w:val="28"/>
      <w:sz w:val="28"/>
      <w:szCs w:val="52"/>
      <w:lang w:val="nb-NO"/>
    </w:rPr>
  </w:style>
  <w:style w:type="paragraph" w:styleId="Sterktsitat">
    <w:name w:val="Intense Quote"/>
    <w:basedOn w:val="Normal"/>
    <w:next w:val="Normal"/>
    <w:link w:val="SterktsitatTegn"/>
    <w:uiPriority w:val="30"/>
    <w:unhideWhenUsed/>
    <w:rsid w:val="00A869A7"/>
    <w:pPr>
      <w:pBdr>
        <w:bottom w:val="single" w:sz="4" w:space="4" w:color="4F81BD" w:themeColor="accent1"/>
      </w:pBdr>
      <w:spacing w:before="200" w:after="280" w:line="288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62AE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rsid w:val="00832289"/>
    <w:pPr>
      <w:spacing w:after="240"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paragraph" w:styleId="Listeavsnitt">
    <w:name w:val="List Paragraph"/>
    <w:basedOn w:val="Normal"/>
    <w:uiPriority w:val="34"/>
    <w:rsid w:val="00FC55F8"/>
    <w:pPr>
      <w:spacing w:after="240" w:line="288" w:lineRule="auto"/>
      <w:ind w:left="720"/>
      <w:contextualSpacing/>
    </w:pPr>
    <w:rPr>
      <w:rFonts w:ascii="Times New Roman" w:hAnsi="Times New Roman"/>
      <w:sz w:val="22"/>
      <w:lang w:val="nb-NO"/>
    </w:rPr>
  </w:style>
  <w:style w:type="paragraph" w:styleId="Ingenmellomrom">
    <w:name w:val="No Spacing"/>
    <w:uiPriority w:val="1"/>
    <w:qFormat/>
    <w:rsid w:val="00463BE9"/>
    <w:rPr>
      <w:rFonts w:ascii="Times New Roman" w:hAnsi="Times New Roman"/>
      <w:sz w:val="22"/>
      <w:lang w:val="nb-NO"/>
    </w:rPr>
  </w:style>
  <w:style w:type="paragraph" w:styleId="NormalWeb">
    <w:name w:val="Normal (Web)"/>
    <w:basedOn w:val="Normal"/>
    <w:uiPriority w:val="99"/>
    <w:unhideWhenUsed/>
    <w:rsid w:val="004B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b-NO"/>
    </w:rPr>
  </w:style>
  <w:style w:type="paragraph" w:customStyle="1" w:styleId="paragraph">
    <w:name w:val="paragraph"/>
    <w:basedOn w:val="Normal"/>
    <w:rsid w:val="0080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b-NO"/>
    </w:rPr>
  </w:style>
  <w:style w:type="character" w:customStyle="1" w:styleId="textrun">
    <w:name w:val="textrun"/>
    <w:basedOn w:val="Standardskriftforavsnitt"/>
    <w:rsid w:val="00804A59"/>
  </w:style>
  <w:style w:type="character" w:customStyle="1" w:styleId="normaltextrun">
    <w:name w:val="normaltextrun"/>
    <w:basedOn w:val="Standardskriftforavsnitt"/>
    <w:rsid w:val="00804A59"/>
  </w:style>
  <w:style w:type="character" w:customStyle="1" w:styleId="eop">
    <w:name w:val="eop"/>
    <w:basedOn w:val="Standardskriftforavsnitt"/>
    <w:rsid w:val="00804A59"/>
  </w:style>
  <w:style w:type="paragraph" w:styleId="Sluttnotetekst">
    <w:name w:val="endnote text"/>
    <w:basedOn w:val="Normal"/>
    <w:link w:val="SluttnotetekstTegn"/>
    <w:uiPriority w:val="99"/>
    <w:semiHidden/>
    <w:unhideWhenUsed/>
    <w:rsid w:val="004F6E88"/>
    <w:pPr>
      <w:spacing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4F6E88"/>
    <w:rPr>
      <w:rFonts w:ascii="Minion Pro" w:hAnsi="Minion Pro"/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4F6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497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4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674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3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9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2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9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varut.ks.no/edialog/mottaker/97042252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ho001\AppData\Local\Temp\Temp1_brev_bokmal.zip\bokmal\Notat_Bok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DA12D048005499B216DD059452532" ma:contentTypeVersion="11" ma:contentTypeDescription="Create a new document." ma:contentTypeScope="" ma:versionID="dba201c198d5c3aa20b28b8ebb01a499">
  <xsd:schema xmlns:xsd="http://www.w3.org/2001/XMLSchema" xmlns:xs="http://www.w3.org/2001/XMLSchema" xmlns:p="http://schemas.microsoft.com/office/2006/metadata/properties" xmlns:ns3="61e2497f-3752-41fa-8417-51b33d6cadf7" xmlns:ns4="3fc14f09-5c5a-401e-8701-dcd8be7189ef" targetNamespace="http://schemas.microsoft.com/office/2006/metadata/properties" ma:root="true" ma:fieldsID="5acf1fe16589f573da42e668d01ff4b6" ns3:_="" ns4:_="">
    <xsd:import namespace="61e2497f-3752-41fa-8417-51b33d6cadf7"/>
    <xsd:import namespace="3fc14f09-5c5a-401e-8701-dcd8be7189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2497f-3752-41fa-8417-51b33d6ca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14f09-5c5a-401e-8701-dcd8be7189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454C6B-919F-44F5-9E76-E9D0EC1A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2497f-3752-41fa-8417-51b33d6cadf7"/>
    <ds:schemaRef ds:uri="3fc14f09-5c5a-401e-8701-dcd8be7189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EA2B6-B7A9-40C3-8939-BE60B3F82E65}">
  <ds:schemaRefs>
    <ds:schemaRef ds:uri="3fc14f09-5c5a-401e-8701-dcd8be7189ef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1e2497f-3752-41fa-8417-51b33d6cadf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B542CBB-4346-4949-ABFD-BBB500B11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C3ED9-408C-4B6C-8735-DD9F2978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Notat_Bokmal.dotx</Template>
  <TotalTime>0</TotalTime>
  <Pages>2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– Norges arktiske universitet</Company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Ottar Karsten Hoem</dc:creator>
  <cp:keywords/>
  <cp:lastModifiedBy>Grethe Karlsen</cp:lastModifiedBy>
  <cp:revision>2</cp:revision>
  <cp:lastPrinted>2013-06-26T06:45:00Z</cp:lastPrinted>
  <dcterms:created xsi:type="dcterms:W3CDTF">2021-06-14T08:51:00Z</dcterms:created>
  <dcterms:modified xsi:type="dcterms:W3CDTF">2021-06-14T08:51:00Z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  <property fmtid="{D5CDD505-2E9C-101B-9397-08002B2CF9AE}" pid="14" name="IsMyDocuments">
    <vt:bool>true</vt:bool>
  </property>
  <property fmtid="{D5CDD505-2E9C-101B-9397-08002B2CF9AE}" pid="15" name="ContentTypeId">
    <vt:lpwstr>0x0101007EEDA12D048005499B216DD059452532</vt:lpwstr>
  </property>
</Properties>
</file>