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5C874" w14:textId="5BAA5A5C" w:rsidR="00910569" w:rsidRDefault="00910569" w:rsidP="00910569">
      <w:pPr>
        <w:spacing w:line="276" w:lineRule="auto"/>
        <w:rPr>
          <w:rFonts w:asciiTheme="majorHAnsi" w:hAnsiTheme="majorHAnsi" w:cstheme="minorHAnsi"/>
          <w:b/>
          <w:sz w:val="20"/>
          <w:szCs w:val="20"/>
        </w:rPr>
      </w:pPr>
    </w:p>
    <w:p w14:paraId="31596393" w14:textId="4D4DC44F" w:rsidR="00910569" w:rsidRDefault="00910569" w:rsidP="00910569">
      <w:pPr>
        <w:spacing w:line="276" w:lineRule="auto"/>
        <w:rPr>
          <w:rFonts w:asciiTheme="majorHAnsi" w:hAnsiTheme="majorHAnsi" w:cstheme="minorHAnsi"/>
          <w:b/>
          <w:sz w:val="20"/>
          <w:szCs w:val="20"/>
        </w:rPr>
      </w:pPr>
    </w:p>
    <w:p w14:paraId="3B70F699" w14:textId="77B114A2" w:rsidR="00910569" w:rsidRDefault="00910569" w:rsidP="00910569">
      <w:pPr>
        <w:spacing w:line="276" w:lineRule="auto"/>
        <w:rPr>
          <w:rFonts w:asciiTheme="majorHAnsi" w:hAnsiTheme="majorHAnsi" w:cstheme="minorHAnsi"/>
          <w:b/>
          <w:sz w:val="20"/>
          <w:szCs w:val="20"/>
        </w:rPr>
      </w:pPr>
    </w:p>
    <w:p w14:paraId="5F718EE0" w14:textId="77777777" w:rsidR="00910569" w:rsidRDefault="00910569" w:rsidP="00910569">
      <w:pPr>
        <w:spacing w:line="276" w:lineRule="auto"/>
        <w:rPr>
          <w:rFonts w:asciiTheme="majorHAnsi" w:hAnsiTheme="majorHAnsi" w:cstheme="minorHAnsi"/>
          <w:b/>
          <w:sz w:val="20"/>
          <w:szCs w:val="20"/>
        </w:rPr>
      </w:pPr>
    </w:p>
    <w:p w14:paraId="5077C33C" w14:textId="77777777" w:rsidR="00910569" w:rsidRPr="00570A53" w:rsidRDefault="00910569" w:rsidP="00910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>Midtveisvurdering</w:t>
      </w:r>
    </w:p>
    <w:p w14:paraId="1D89BE60" w14:textId="77777777" w:rsidR="00910569" w:rsidRDefault="00910569" w:rsidP="00910569">
      <w:pPr>
        <w:spacing w:line="276" w:lineRule="auto"/>
        <w:rPr>
          <w:rFonts w:asciiTheme="majorHAnsi" w:hAnsiTheme="majorHAnsi" w:cstheme="minorHAnsi"/>
          <w:b/>
          <w:sz w:val="24"/>
        </w:rPr>
      </w:pPr>
    </w:p>
    <w:p w14:paraId="485919BA" w14:textId="5DA76050" w:rsidR="00910569" w:rsidRDefault="00910569" w:rsidP="00910569">
      <w:pPr>
        <w:spacing w:line="276" w:lineRule="auto"/>
        <w:rPr>
          <w:rFonts w:asciiTheme="majorHAnsi" w:hAnsiTheme="majorHAnsi" w:cstheme="minorHAnsi"/>
          <w:b/>
          <w:sz w:val="24"/>
        </w:rPr>
      </w:pPr>
    </w:p>
    <w:p w14:paraId="7926B2DA" w14:textId="77777777" w:rsidR="00910569" w:rsidRDefault="00910569" w:rsidP="00910569">
      <w:pPr>
        <w:spacing w:line="276" w:lineRule="auto"/>
        <w:rPr>
          <w:rFonts w:asciiTheme="majorHAnsi" w:hAnsiTheme="majorHAnsi" w:cstheme="minorHAnsi"/>
          <w:b/>
          <w:sz w:val="24"/>
        </w:rPr>
      </w:pPr>
    </w:p>
    <w:p w14:paraId="4C5CFF5A" w14:textId="23872024" w:rsidR="00910569" w:rsidRPr="00910569" w:rsidRDefault="00910569" w:rsidP="00910569">
      <w:pPr>
        <w:spacing w:line="276" w:lineRule="auto"/>
        <w:rPr>
          <w:rFonts w:asciiTheme="majorHAnsi" w:hAnsiTheme="majorHAnsi" w:cstheme="minorHAnsi"/>
          <w:bCs/>
          <w:sz w:val="24"/>
        </w:rPr>
      </w:pPr>
      <w:r w:rsidRPr="00910569">
        <w:rPr>
          <w:rFonts w:asciiTheme="majorHAnsi" w:hAnsiTheme="majorHAnsi" w:cstheme="minorHAnsi"/>
          <w:bCs/>
          <w:sz w:val="24"/>
        </w:rPr>
        <w:t xml:space="preserve">Navn: </w:t>
      </w:r>
    </w:p>
    <w:p w14:paraId="1722E909" w14:textId="5CA85492" w:rsidR="00910569" w:rsidRDefault="00910569" w:rsidP="00910569">
      <w:pPr>
        <w:spacing w:line="276" w:lineRule="auto"/>
        <w:rPr>
          <w:rFonts w:asciiTheme="majorHAnsi" w:hAnsiTheme="majorHAnsi" w:cstheme="minorHAnsi"/>
          <w:b/>
          <w:sz w:val="24"/>
        </w:rPr>
      </w:pPr>
    </w:p>
    <w:p w14:paraId="40C15D26" w14:textId="77777777" w:rsidR="00910569" w:rsidRDefault="00910569" w:rsidP="00910569">
      <w:pPr>
        <w:spacing w:line="276" w:lineRule="auto"/>
        <w:rPr>
          <w:rFonts w:asciiTheme="majorHAnsi" w:hAnsiTheme="majorHAnsi" w:cstheme="minorHAnsi"/>
          <w:b/>
          <w:sz w:val="24"/>
        </w:rPr>
      </w:pPr>
    </w:p>
    <w:p w14:paraId="1D3CDEE5" w14:textId="77777777" w:rsidR="00910569" w:rsidRPr="00570A53" w:rsidRDefault="00910569" w:rsidP="00910569">
      <w:pPr>
        <w:spacing w:line="276" w:lineRule="auto"/>
        <w:rPr>
          <w:rFonts w:asciiTheme="majorHAnsi" w:hAnsiTheme="majorHAnsi" w:cs="Calibri"/>
          <w:b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28"/>
        <w:gridCol w:w="2152"/>
        <w:gridCol w:w="4876"/>
      </w:tblGrid>
      <w:tr w:rsidR="00910569" w:rsidRPr="00570A53" w14:paraId="427BB318" w14:textId="77777777" w:rsidTr="00C43789">
        <w:trPr>
          <w:trHeight w:val="1993"/>
        </w:trPr>
        <w:tc>
          <w:tcPr>
            <w:tcW w:w="2028" w:type="dxa"/>
          </w:tcPr>
          <w:p w14:paraId="433FC75D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  <w:p w14:paraId="00D02244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93465C">
              <w:rPr>
                <w:rFonts w:asciiTheme="majorHAnsi" w:hAnsiTheme="majorHAnsi" w:cstheme="minorHAnsi"/>
                <w:sz w:val="20"/>
                <w:szCs w:val="20"/>
              </w:rPr>
              <w:t>Mine forventninger til praksis var:</w:t>
            </w:r>
          </w:p>
        </w:tc>
        <w:tc>
          <w:tcPr>
            <w:tcW w:w="7034" w:type="dxa"/>
            <w:gridSpan w:val="2"/>
          </w:tcPr>
          <w:p w14:paraId="4BBF3842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93465C">
              <w:rPr>
                <w:rFonts w:asciiTheme="majorHAnsi" w:hAnsiTheme="majorHAnsi" w:cstheme="minorHAnsi"/>
                <w:sz w:val="20"/>
                <w:szCs w:val="20"/>
              </w:rPr>
              <w:t>(Sett inn fra forventningsnotatet)</w:t>
            </w:r>
          </w:p>
          <w:p w14:paraId="01DE269B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910569" w:rsidRPr="00570A53" w14:paraId="09AA4D22" w14:textId="77777777" w:rsidTr="00C43789">
        <w:trPr>
          <w:trHeight w:val="1682"/>
        </w:trPr>
        <w:tc>
          <w:tcPr>
            <w:tcW w:w="2028" w:type="dxa"/>
            <w:vMerge w:val="restart"/>
          </w:tcPr>
          <w:p w14:paraId="1E926EB3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93465C">
              <w:rPr>
                <w:rFonts w:asciiTheme="majorHAnsi" w:hAnsiTheme="majorHAnsi" w:cstheme="minorHAnsi"/>
                <w:sz w:val="20"/>
                <w:szCs w:val="20"/>
              </w:rPr>
              <w:t>Min midtveis-</w:t>
            </w:r>
          </w:p>
          <w:p w14:paraId="72AD7E60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93465C">
              <w:rPr>
                <w:rFonts w:asciiTheme="majorHAnsi" w:hAnsiTheme="majorHAnsi" w:cstheme="minorHAnsi"/>
                <w:sz w:val="20"/>
                <w:szCs w:val="20"/>
              </w:rPr>
              <w:t>vurdering</w:t>
            </w:r>
          </w:p>
        </w:tc>
        <w:tc>
          <w:tcPr>
            <w:tcW w:w="2153" w:type="dxa"/>
          </w:tcPr>
          <w:p w14:paraId="04D60F4E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93465C">
              <w:rPr>
                <w:rFonts w:asciiTheme="majorHAnsi" w:hAnsiTheme="majorHAnsi" w:cstheme="minorHAnsi"/>
                <w:sz w:val="20"/>
                <w:szCs w:val="20"/>
              </w:rPr>
              <w:t>Styrker jeg har:</w:t>
            </w:r>
          </w:p>
        </w:tc>
        <w:tc>
          <w:tcPr>
            <w:tcW w:w="4881" w:type="dxa"/>
          </w:tcPr>
          <w:p w14:paraId="2315E281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  <w:p w14:paraId="199F2710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910569" w:rsidRPr="00570A53" w14:paraId="6D925C78" w14:textId="77777777" w:rsidTr="00C43789">
        <w:trPr>
          <w:trHeight w:val="1563"/>
        </w:trPr>
        <w:tc>
          <w:tcPr>
            <w:tcW w:w="2028" w:type="dxa"/>
            <w:vMerge/>
          </w:tcPr>
          <w:p w14:paraId="655DCD4B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153" w:type="dxa"/>
          </w:tcPr>
          <w:p w14:paraId="5A999C13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93465C">
              <w:rPr>
                <w:rFonts w:asciiTheme="majorHAnsi" w:hAnsiTheme="majorHAnsi" w:cstheme="minorHAnsi"/>
                <w:sz w:val="20"/>
                <w:szCs w:val="20"/>
              </w:rPr>
              <w:t>Jeg må utvikle videre:</w:t>
            </w:r>
          </w:p>
        </w:tc>
        <w:tc>
          <w:tcPr>
            <w:tcW w:w="4881" w:type="dxa"/>
          </w:tcPr>
          <w:p w14:paraId="520558F9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  <w:p w14:paraId="32331AA8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910569" w:rsidRPr="00570A53" w14:paraId="1A4CF2FB" w14:textId="77777777" w:rsidTr="00C43789">
        <w:tc>
          <w:tcPr>
            <w:tcW w:w="2028" w:type="dxa"/>
          </w:tcPr>
          <w:p w14:paraId="22F265B3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  <w:r w:rsidRPr="0093465C">
              <w:rPr>
                <w:rFonts w:asciiTheme="majorHAnsi" w:hAnsiTheme="majorHAnsi" w:cstheme="minorHAnsi"/>
                <w:sz w:val="20"/>
                <w:szCs w:val="20"/>
              </w:rPr>
              <w:t>Vurdering av egen lærerrolle og eget arbeid skal ses i lys av læringsmålene i emneplanen og tilbakemeldinger fra medstudenter og praksislærer</w:t>
            </w:r>
          </w:p>
        </w:tc>
        <w:tc>
          <w:tcPr>
            <w:tcW w:w="7034" w:type="dxa"/>
            <w:gridSpan w:val="2"/>
          </w:tcPr>
          <w:p w14:paraId="4834527A" w14:textId="77777777" w:rsidR="00910569" w:rsidRPr="0093465C" w:rsidRDefault="00910569" w:rsidP="00C43789">
            <w:pPr>
              <w:spacing w:line="276" w:lineRule="auto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</w:tbl>
    <w:p w14:paraId="151246CD" w14:textId="77777777" w:rsidR="00910569" w:rsidRPr="00570A53" w:rsidRDefault="00910569" w:rsidP="00910569">
      <w:pPr>
        <w:spacing w:line="276" w:lineRule="auto"/>
        <w:rPr>
          <w:rFonts w:asciiTheme="majorHAnsi" w:hAnsiTheme="majorHAnsi" w:cstheme="minorHAnsi"/>
          <w:sz w:val="20"/>
          <w:szCs w:val="20"/>
        </w:rPr>
      </w:pPr>
      <w:bookmarkStart w:id="0" w:name="_GoBack"/>
      <w:bookmarkEnd w:id="0"/>
    </w:p>
    <w:sectPr w:rsidR="00910569" w:rsidRPr="00570A53" w:rsidSect="007E43EF"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425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95206" w14:textId="77777777" w:rsidR="0015655E" w:rsidRDefault="0015655E" w:rsidP="00532697">
      <w:r>
        <w:separator/>
      </w:r>
    </w:p>
  </w:endnote>
  <w:endnote w:type="continuationSeparator" w:id="0">
    <w:p w14:paraId="58F2C0FE" w14:textId="77777777" w:rsidR="0015655E" w:rsidRDefault="0015655E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EA412" w14:textId="77777777" w:rsidR="007D0DB1" w:rsidRPr="00006146" w:rsidRDefault="00006146" w:rsidP="00DB1175">
    <w:pPr>
      <w:pStyle w:val="Topptekst"/>
      <w:tabs>
        <w:tab w:val="clear" w:pos="4703"/>
        <w:tab w:val="clear" w:pos="9406"/>
        <w:tab w:val="left" w:pos="2694"/>
        <w:tab w:val="left" w:pos="5387"/>
        <w:tab w:val="right" w:pos="9639"/>
      </w:tabs>
      <w:rPr>
        <w:lang w:val="nn-NO"/>
      </w:rPr>
    </w:pPr>
    <w:r w:rsidRPr="00CD70BB">
      <w:rPr>
        <w:lang w:val="nn-NO"/>
      </w:rPr>
      <w:t xml:space="preserve">Postboks 6050 Langnes, N-9037 Tromsø </w:t>
    </w:r>
    <w:r w:rsidRPr="00CD70BB">
      <w:rPr>
        <w:rStyle w:val="Sterk"/>
        <w:b w:val="0"/>
        <w:bCs w:val="0"/>
        <w:lang w:val="nn-NO"/>
      </w:rPr>
      <w:t>/</w:t>
    </w:r>
    <w:r w:rsidRPr="00CD70BB">
      <w:rPr>
        <w:lang w:val="nn-NO"/>
      </w:rPr>
      <w:t xml:space="preserve"> 77 64 40 00 </w:t>
    </w:r>
    <w:r w:rsidRPr="00CD70BB">
      <w:rPr>
        <w:rStyle w:val="Sterk"/>
        <w:b w:val="0"/>
        <w:bCs w:val="0"/>
        <w:lang w:val="nn-NO"/>
      </w:rPr>
      <w:t>/</w:t>
    </w:r>
    <w:r w:rsidRPr="00CD70BB">
      <w:rPr>
        <w:lang w:val="nn-NO"/>
      </w:rPr>
      <w:t xml:space="preserve">  postmottak@uit.no </w:t>
    </w:r>
    <w:r w:rsidRPr="00CD70BB">
      <w:rPr>
        <w:rStyle w:val="Sterk"/>
        <w:b w:val="0"/>
        <w:bCs w:val="0"/>
        <w:lang w:val="nn-NO"/>
      </w:rPr>
      <w:t>/</w:t>
    </w:r>
    <w:r w:rsidRPr="00CD70BB">
      <w:rPr>
        <w:lang w:val="nn-NO"/>
      </w:rPr>
      <w:t xml:space="preserve"> uit.no </w:t>
    </w:r>
    <w:r w:rsidRPr="00CD70BB">
      <w:rPr>
        <w:rStyle w:val="Sterk"/>
        <w:b w:val="0"/>
        <w:bCs w:val="0"/>
        <w:lang w:val="nn-NO"/>
      </w:rPr>
      <w:t>/</w:t>
    </w:r>
    <w:r w:rsidRPr="00CD70BB">
      <w:rPr>
        <w:lang w:val="nn-NO"/>
      </w:rPr>
      <w:t xml:space="preserve"> org.nr. 970 422 528</w:t>
    </w:r>
    <w:r w:rsidR="007D0DB1" w:rsidRPr="00006146">
      <w:rPr>
        <w:lang w:val="nn-NO"/>
      </w:rPr>
      <w:tab/>
    </w:r>
    <w:r w:rsidR="007D0DB1">
      <w:fldChar w:fldCharType="begin"/>
    </w:r>
    <w:r w:rsidR="007D0DB1" w:rsidRPr="00006146">
      <w:rPr>
        <w:lang w:val="nn-NO"/>
      </w:rPr>
      <w:instrText xml:space="preserve"> PAGE  \* Arabic  \* MERGEFORMAT </w:instrText>
    </w:r>
    <w:r w:rsidR="007D0DB1">
      <w:fldChar w:fldCharType="separate"/>
    </w:r>
    <w:r w:rsidR="004A490A">
      <w:rPr>
        <w:noProof/>
        <w:lang w:val="nn-NO"/>
      </w:rPr>
      <w:t>2</w:t>
    </w:r>
    <w:r w:rsidR="007D0DB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501BA" w14:textId="77777777" w:rsidR="007D0DB1" w:rsidRPr="00CD70BB" w:rsidRDefault="00975E82" w:rsidP="00975E82">
    <w:pPr>
      <w:pStyle w:val="Topptekst"/>
      <w:rPr>
        <w:lang w:val="nn-NO"/>
      </w:rPr>
    </w:pPr>
    <w:r w:rsidRPr="00CD70BB">
      <w:rPr>
        <w:lang w:val="nn-NO"/>
      </w:rPr>
      <w:t>Postboks 6050 Langnes, N</w:t>
    </w:r>
    <w:r w:rsidR="009F5865">
      <w:rPr>
        <w:lang w:val="nn-NO"/>
      </w:rPr>
      <w:t>O</w:t>
    </w:r>
    <w:r w:rsidRPr="00CD70BB">
      <w:rPr>
        <w:lang w:val="nn-NO"/>
      </w:rPr>
      <w:t>-9037 Tromsø</w:t>
    </w:r>
    <w:r w:rsidRPr="004A490A">
      <w:rPr>
        <w:spacing w:val="22"/>
        <w:lang w:val="nn-NO"/>
      </w:rPr>
      <w:t xml:space="preserve"> </w:t>
    </w:r>
    <w:r w:rsidRPr="004A490A">
      <w:rPr>
        <w:rStyle w:val="Sterk"/>
        <w:b w:val="0"/>
        <w:bCs w:val="0"/>
        <w:spacing w:val="22"/>
        <w:lang w:val="nn-NO"/>
      </w:rPr>
      <w:t>/</w:t>
    </w:r>
    <w:r w:rsidR="009F5865" w:rsidRPr="004A490A">
      <w:rPr>
        <w:rStyle w:val="Sterk"/>
        <w:b w:val="0"/>
        <w:bCs w:val="0"/>
        <w:spacing w:val="22"/>
        <w:lang w:val="nn-NO"/>
      </w:rPr>
      <w:t xml:space="preserve"> </w:t>
    </w:r>
    <w:r w:rsidR="009F5865">
      <w:rPr>
        <w:rStyle w:val="Sterk"/>
        <w:b w:val="0"/>
        <w:bCs w:val="0"/>
        <w:lang w:val="nn-NO"/>
      </w:rPr>
      <w:t>+ 47</w:t>
    </w:r>
    <w:r w:rsidRPr="00CD70BB">
      <w:rPr>
        <w:lang w:val="nn-NO"/>
      </w:rPr>
      <w:t xml:space="preserve"> 77 64 40 00</w:t>
    </w:r>
    <w:r w:rsidRPr="004A490A">
      <w:rPr>
        <w:spacing w:val="22"/>
        <w:lang w:val="nn-NO"/>
        <w14:props3d w14:extrusionH="0" w14:contourW="0" w14:prstMaterial="matte"/>
      </w:rPr>
      <w:t xml:space="preserve"> </w:t>
    </w:r>
    <w:r w:rsidRPr="004A490A">
      <w:rPr>
        <w:rStyle w:val="Sterk"/>
        <w:b w:val="0"/>
        <w:bCs w:val="0"/>
        <w:spacing w:val="22"/>
        <w:lang w:val="nn-NO"/>
        <w14:props3d w14:extrusionH="0" w14:contourW="0" w14:prstMaterial="matte"/>
      </w:rPr>
      <w:t>/</w:t>
    </w:r>
    <w:r w:rsidRPr="004A490A">
      <w:rPr>
        <w:spacing w:val="22"/>
        <w:lang w:val="nn-NO"/>
        <w14:props3d w14:extrusionH="0" w14:contourW="0" w14:prstMaterial="matte"/>
      </w:rPr>
      <w:t> </w:t>
    </w:r>
    <w:r w:rsidRPr="00CD70BB">
      <w:rPr>
        <w:lang w:val="nn-NO"/>
      </w:rPr>
      <w:t>postmottak@uit.no</w:t>
    </w:r>
    <w:r w:rsidRPr="004A490A">
      <w:rPr>
        <w:spacing w:val="22"/>
        <w:lang w:val="nn-NO"/>
        <w14:props3d w14:extrusionH="0" w14:contourW="0" w14:prstMaterial="matte"/>
      </w:rPr>
      <w:t xml:space="preserve"> </w:t>
    </w:r>
    <w:r w:rsidRPr="004A490A">
      <w:rPr>
        <w:rStyle w:val="Sterk"/>
        <w:b w:val="0"/>
        <w:bCs w:val="0"/>
        <w:spacing w:val="22"/>
        <w:lang w:val="nn-NO"/>
        <w14:props3d w14:extrusionH="0" w14:contourW="0" w14:prstMaterial="matte"/>
      </w:rPr>
      <w:t>/</w:t>
    </w:r>
    <w:r w:rsidRPr="004A490A">
      <w:rPr>
        <w:spacing w:val="22"/>
        <w:lang w:val="nn-NO"/>
        <w14:props3d w14:extrusionH="0" w14:contourW="0" w14:prstMaterial="matte"/>
      </w:rPr>
      <w:t xml:space="preserve"> </w:t>
    </w:r>
    <w:r w:rsidRPr="00CD70BB">
      <w:rPr>
        <w:lang w:val="nn-NO"/>
      </w:rPr>
      <w:t>uit.no</w:t>
    </w:r>
    <w:r w:rsidRPr="004A490A">
      <w:rPr>
        <w:spacing w:val="22"/>
        <w:lang w:val="nn-NO"/>
        <w14:props3d w14:extrusionH="0" w14:contourW="0" w14:prstMaterial="matte"/>
      </w:rPr>
      <w:t xml:space="preserve"> </w:t>
    </w:r>
    <w:r w:rsidRPr="004A490A">
      <w:rPr>
        <w:rStyle w:val="Sterk"/>
        <w:b w:val="0"/>
        <w:bCs w:val="0"/>
        <w:spacing w:val="22"/>
        <w:lang w:val="nn-NO"/>
        <w14:props3d w14:extrusionH="0" w14:contourW="0" w14:prstMaterial="matte"/>
      </w:rPr>
      <w:t>/</w:t>
    </w:r>
    <w:r w:rsidR="009F5865" w:rsidRPr="004A490A">
      <w:rPr>
        <w:spacing w:val="22"/>
        <w:lang w:val="nn-NO"/>
        <w14:props3d w14:extrusionH="0" w14:contourW="0" w14:prstMaterial="matte"/>
      </w:rPr>
      <w:t xml:space="preserve"> </w:t>
    </w:r>
    <w:r w:rsidR="009F5865">
      <w:rPr>
        <w:lang w:val="nn-NO"/>
      </w:rPr>
      <w:t>organisasjonsnummer</w:t>
    </w:r>
    <w:r w:rsidRPr="00CD70BB">
      <w:rPr>
        <w:lang w:val="nn-NO"/>
      </w:rPr>
      <w:t xml:space="preserve"> 970 422 528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205E7" w14:textId="77777777" w:rsidR="0015655E" w:rsidRDefault="0015655E" w:rsidP="00532697">
      <w:r>
        <w:separator/>
      </w:r>
    </w:p>
  </w:footnote>
  <w:footnote w:type="continuationSeparator" w:id="0">
    <w:p w14:paraId="105EE299" w14:textId="77777777" w:rsidR="0015655E" w:rsidRDefault="0015655E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2BAA9" w14:textId="77777777" w:rsidR="007D0DB1" w:rsidRPr="001C68C4" w:rsidRDefault="003B7D64" w:rsidP="00532697">
    <w:pPr>
      <w:pStyle w:val="Toppteks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3872" behindDoc="1" locked="0" layoutInCell="1" allowOverlap="1" wp14:anchorId="22C684F9" wp14:editId="34E7F72F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7560000" cy="835200"/>
          <wp:effectExtent l="0" t="0" r="3175" b="3175"/>
          <wp:wrapNone/>
          <wp:docPr id="28" name="Picture 28" descr="UiT Norges arktiske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ark_topp_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nb-NO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EF"/>
    <w:rsid w:val="00004F76"/>
    <w:rsid w:val="00005455"/>
    <w:rsid w:val="00006146"/>
    <w:rsid w:val="00022D52"/>
    <w:rsid w:val="00030ABE"/>
    <w:rsid w:val="000513BB"/>
    <w:rsid w:val="0006059D"/>
    <w:rsid w:val="000772AC"/>
    <w:rsid w:val="000D45ED"/>
    <w:rsid w:val="000F4586"/>
    <w:rsid w:val="000F5229"/>
    <w:rsid w:val="000F7985"/>
    <w:rsid w:val="00110172"/>
    <w:rsid w:val="00113C56"/>
    <w:rsid w:val="0015655E"/>
    <w:rsid w:val="001776DD"/>
    <w:rsid w:val="001A3250"/>
    <w:rsid w:val="001B3FC8"/>
    <w:rsid w:val="001C1230"/>
    <w:rsid w:val="001C68C4"/>
    <w:rsid w:val="001C778D"/>
    <w:rsid w:val="001D3A02"/>
    <w:rsid w:val="00260822"/>
    <w:rsid w:val="00262C6E"/>
    <w:rsid w:val="00271AB7"/>
    <w:rsid w:val="00287220"/>
    <w:rsid w:val="002C6090"/>
    <w:rsid w:val="002D0464"/>
    <w:rsid w:val="00301236"/>
    <w:rsid w:val="00305510"/>
    <w:rsid w:val="0031002A"/>
    <w:rsid w:val="0032519D"/>
    <w:rsid w:val="00344BF0"/>
    <w:rsid w:val="003B7D64"/>
    <w:rsid w:val="003C5370"/>
    <w:rsid w:val="003C6695"/>
    <w:rsid w:val="003D0083"/>
    <w:rsid w:val="00401E3C"/>
    <w:rsid w:val="00401FA7"/>
    <w:rsid w:val="00402E00"/>
    <w:rsid w:val="004124B0"/>
    <w:rsid w:val="0041349A"/>
    <w:rsid w:val="00426560"/>
    <w:rsid w:val="0045010B"/>
    <w:rsid w:val="004659DF"/>
    <w:rsid w:val="0046643C"/>
    <w:rsid w:val="00495A2A"/>
    <w:rsid w:val="004A2D9A"/>
    <w:rsid w:val="004A490A"/>
    <w:rsid w:val="004A5B34"/>
    <w:rsid w:val="004D3D79"/>
    <w:rsid w:val="004D68D8"/>
    <w:rsid w:val="004E07ED"/>
    <w:rsid w:val="004F1B41"/>
    <w:rsid w:val="00532697"/>
    <w:rsid w:val="00555E14"/>
    <w:rsid w:val="00586758"/>
    <w:rsid w:val="005912A6"/>
    <w:rsid w:val="005933F7"/>
    <w:rsid w:val="005A6149"/>
    <w:rsid w:val="00604435"/>
    <w:rsid w:val="006076F1"/>
    <w:rsid w:val="0061171A"/>
    <w:rsid w:val="006562D5"/>
    <w:rsid w:val="00662167"/>
    <w:rsid w:val="0066366F"/>
    <w:rsid w:val="00666803"/>
    <w:rsid w:val="00686D22"/>
    <w:rsid w:val="006B5C26"/>
    <w:rsid w:val="006B5F40"/>
    <w:rsid w:val="006E08E1"/>
    <w:rsid w:val="006E14B7"/>
    <w:rsid w:val="006F5E21"/>
    <w:rsid w:val="006F7505"/>
    <w:rsid w:val="00704B65"/>
    <w:rsid w:val="00713DBF"/>
    <w:rsid w:val="007276C0"/>
    <w:rsid w:val="00740E33"/>
    <w:rsid w:val="00750BF4"/>
    <w:rsid w:val="00773D82"/>
    <w:rsid w:val="00795440"/>
    <w:rsid w:val="007D0DB1"/>
    <w:rsid w:val="007E43EF"/>
    <w:rsid w:val="00815F01"/>
    <w:rsid w:val="00846CDF"/>
    <w:rsid w:val="008571CC"/>
    <w:rsid w:val="008573BD"/>
    <w:rsid w:val="00861E87"/>
    <w:rsid w:val="008662FA"/>
    <w:rsid w:val="00866ADA"/>
    <w:rsid w:val="00866CCA"/>
    <w:rsid w:val="00890F6C"/>
    <w:rsid w:val="008927A7"/>
    <w:rsid w:val="008B133D"/>
    <w:rsid w:val="008B70E5"/>
    <w:rsid w:val="008E1563"/>
    <w:rsid w:val="008E3592"/>
    <w:rsid w:val="008F383E"/>
    <w:rsid w:val="00910569"/>
    <w:rsid w:val="0091097A"/>
    <w:rsid w:val="00975E82"/>
    <w:rsid w:val="009C6A35"/>
    <w:rsid w:val="009F5865"/>
    <w:rsid w:val="00A02316"/>
    <w:rsid w:val="00A203CD"/>
    <w:rsid w:val="00A63543"/>
    <w:rsid w:val="00A84C49"/>
    <w:rsid w:val="00A869A7"/>
    <w:rsid w:val="00A900F6"/>
    <w:rsid w:val="00A92724"/>
    <w:rsid w:val="00AC5283"/>
    <w:rsid w:val="00AC6D2B"/>
    <w:rsid w:val="00AE344C"/>
    <w:rsid w:val="00B15690"/>
    <w:rsid w:val="00B20F1D"/>
    <w:rsid w:val="00B24A44"/>
    <w:rsid w:val="00B420AA"/>
    <w:rsid w:val="00B56781"/>
    <w:rsid w:val="00B71278"/>
    <w:rsid w:val="00B80514"/>
    <w:rsid w:val="00BA3DCD"/>
    <w:rsid w:val="00BB2780"/>
    <w:rsid w:val="00BC0051"/>
    <w:rsid w:val="00BE4674"/>
    <w:rsid w:val="00C01C09"/>
    <w:rsid w:val="00C06C94"/>
    <w:rsid w:val="00C11C94"/>
    <w:rsid w:val="00C14359"/>
    <w:rsid w:val="00C176AE"/>
    <w:rsid w:val="00C243DC"/>
    <w:rsid w:val="00C5689E"/>
    <w:rsid w:val="00C96085"/>
    <w:rsid w:val="00C975AE"/>
    <w:rsid w:val="00CD0360"/>
    <w:rsid w:val="00CD70BB"/>
    <w:rsid w:val="00CE3964"/>
    <w:rsid w:val="00CF4D1E"/>
    <w:rsid w:val="00CF51B9"/>
    <w:rsid w:val="00CF7A57"/>
    <w:rsid w:val="00D00451"/>
    <w:rsid w:val="00D24E2C"/>
    <w:rsid w:val="00D26A22"/>
    <w:rsid w:val="00D547F4"/>
    <w:rsid w:val="00D73F43"/>
    <w:rsid w:val="00D94947"/>
    <w:rsid w:val="00DA4D83"/>
    <w:rsid w:val="00DA7EAF"/>
    <w:rsid w:val="00DB1175"/>
    <w:rsid w:val="00DB5D04"/>
    <w:rsid w:val="00DD2525"/>
    <w:rsid w:val="00E101BD"/>
    <w:rsid w:val="00E2555F"/>
    <w:rsid w:val="00E36A68"/>
    <w:rsid w:val="00E42D43"/>
    <w:rsid w:val="00E72E5C"/>
    <w:rsid w:val="00E75BB9"/>
    <w:rsid w:val="00EB0E1C"/>
    <w:rsid w:val="00EE71E3"/>
    <w:rsid w:val="00EE79AE"/>
    <w:rsid w:val="00EF28C7"/>
    <w:rsid w:val="00F12179"/>
    <w:rsid w:val="00F1703A"/>
    <w:rsid w:val="00F207F2"/>
    <w:rsid w:val="00F215F1"/>
    <w:rsid w:val="00F30F12"/>
    <w:rsid w:val="00F312EC"/>
    <w:rsid w:val="00F343C5"/>
    <w:rsid w:val="00F3679D"/>
    <w:rsid w:val="00F40D23"/>
    <w:rsid w:val="00F618F0"/>
    <w:rsid w:val="00F94771"/>
    <w:rsid w:val="00FA1EE8"/>
    <w:rsid w:val="00FB5130"/>
    <w:rsid w:val="00FC66D4"/>
    <w:rsid w:val="00FC7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029ECA"/>
  <w15:docId w15:val="{E06B73EB-8C15-4E8D-AC9E-21C89CFC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3EF"/>
    <w:pPr>
      <w:spacing w:line="300" w:lineRule="atLeast"/>
    </w:pPr>
    <w:rPr>
      <w:rFonts w:ascii="Minion Pro" w:hAnsi="Minion Pro"/>
      <w:sz w:val="23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66ADA"/>
    <w:pPr>
      <w:spacing w:line="288" w:lineRule="auto"/>
      <w:outlineLvl w:val="0"/>
    </w:pPr>
    <w:rPr>
      <w:rFonts w:ascii="Times New Roman" w:hAnsi="Times New Roman"/>
      <w:b/>
      <w:sz w:val="2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3C5370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qFormat/>
    <w:rsid w:val="001C1230"/>
    <w:pPr>
      <w:tabs>
        <w:tab w:val="center" w:pos="4703"/>
        <w:tab w:val="right" w:pos="9406"/>
      </w:tabs>
      <w:spacing w:line="288" w:lineRule="auto"/>
    </w:pPr>
    <w:rPr>
      <w:rFonts w:ascii="Arial" w:hAnsi="Arial"/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1C1230"/>
    <w:rPr>
      <w:rFonts w:ascii="Arial" w:hAnsi="Arial"/>
      <w:sz w:val="16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0F4586"/>
    <w:pPr>
      <w:tabs>
        <w:tab w:val="center" w:pos="4703"/>
        <w:tab w:val="right" w:pos="9406"/>
      </w:tabs>
      <w:spacing w:after="240" w:line="288" w:lineRule="auto"/>
    </w:pPr>
    <w:rPr>
      <w:rFonts w:ascii="Times New Roman" w:hAnsi="Times New Roman"/>
      <w:sz w:val="22"/>
    </w:rPr>
  </w:style>
  <w:style w:type="character" w:customStyle="1" w:styleId="BunntekstTegn">
    <w:name w:val="Bunntekst Tegn"/>
    <w:basedOn w:val="Standardskriftforavsnitt"/>
    <w:link w:val="Bunntekst"/>
    <w:uiPriority w:val="99"/>
    <w:rsid w:val="000F4586"/>
  </w:style>
  <w:style w:type="paragraph" w:styleId="Bobletekst">
    <w:name w:val="Balloon Text"/>
    <w:basedOn w:val="Normal"/>
    <w:link w:val="BobletekstTegn"/>
    <w:uiPriority w:val="99"/>
    <w:semiHidden/>
    <w:unhideWhenUsed/>
    <w:rsid w:val="000F4586"/>
    <w:pPr>
      <w:spacing w:after="240" w:line="288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66ADA"/>
    <w:rPr>
      <w:rFonts w:ascii="Times New Roman" w:hAnsi="Times New Roman"/>
      <w:b/>
      <w:sz w:val="22"/>
      <w:lang w:val="nb-NO"/>
    </w:rPr>
  </w:style>
  <w:style w:type="table" w:styleId="Tabellrutenett">
    <w:name w:val="Table Grid"/>
    <w:basedOn w:val="Vanligtabell"/>
    <w:uiPriority w:val="3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vakutheving">
    <w:name w:val="Subtle Emphasis"/>
    <w:uiPriority w:val="19"/>
    <w:semiHidden/>
    <w:rsid w:val="00532697"/>
    <w:rPr>
      <w:i/>
      <w:iCs/>
      <w:color w:val="808080" w:themeColor="text1" w:themeTint="7F"/>
    </w:rPr>
  </w:style>
  <w:style w:type="character" w:styleId="Sterk">
    <w:name w:val="Strong"/>
    <w:uiPriority w:val="22"/>
    <w:qFormat/>
    <w:rsid w:val="00426560"/>
    <w:rPr>
      <w:b/>
      <w:bCs/>
    </w:rPr>
  </w:style>
  <w:style w:type="character" w:styleId="Sterkutheving">
    <w:name w:val="Intense Emphasis"/>
    <w:aliases w:val="Lorem ipsum"/>
    <w:uiPriority w:val="21"/>
    <w:semiHidden/>
    <w:rsid w:val="00532697"/>
    <w:rPr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46643C"/>
    <w:pPr>
      <w:spacing w:after="300" w:line="240" w:lineRule="auto"/>
      <w:contextualSpacing/>
    </w:pPr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6643C"/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  <w:lang w:val="nb-NO"/>
    </w:rPr>
  </w:style>
  <w:style w:type="paragraph" w:styleId="Sitat">
    <w:name w:val="Quote"/>
    <w:aliases w:val="Open Sans Bold"/>
    <w:basedOn w:val="Normal"/>
    <w:next w:val="Normal"/>
    <w:link w:val="SitatTegn"/>
    <w:uiPriority w:val="29"/>
    <w:semiHidden/>
    <w:rsid w:val="00A869A7"/>
    <w:pPr>
      <w:spacing w:after="40" w:line="220" w:lineRule="exact"/>
    </w:pPr>
    <w:rPr>
      <w:rFonts w:ascii="Open Sans Semibold" w:hAnsi="Open Sans Semibold"/>
      <w:iCs/>
      <w:color w:val="000000" w:themeColor="text1"/>
      <w:sz w:val="16"/>
    </w:rPr>
  </w:style>
  <w:style w:type="character" w:customStyle="1" w:styleId="SitatTegn">
    <w:name w:val="Sitat Tegn"/>
    <w:aliases w:val="Open Sans Bold Tegn"/>
    <w:basedOn w:val="Standardskriftforavsnitt"/>
    <w:link w:val="Sitat"/>
    <w:uiPriority w:val="29"/>
    <w:semiHidden/>
    <w:rsid w:val="007D0DB1"/>
    <w:rPr>
      <w:rFonts w:ascii="Open Sans Semibold" w:hAnsi="Open Sans Semibold"/>
      <w:iCs/>
      <w:color w:val="000000" w:themeColor="text1"/>
      <w:sz w:val="16"/>
    </w:rPr>
  </w:style>
  <w:style w:type="paragraph" w:styleId="Sterktsitat">
    <w:name w:val="Intense Quote"/>
    <w:basedOn w:val="Normal"/>
    <w:next w:val="Normal"/>
    <w:link w:val="SterktsitatTegn"/>
    <w:uiPriority w:val="30"/>
    <w:semiHidden/>
    <w:rsid w:val="00A869A7"/>
    <w:pPr>
      <w:pBdr>
        <w:bottom w:val="single" w:sz="4" w:space="4" w:color="4F81BD" w:themeColor="accent1"/>
      </w:pBdr>
      <w:spacing w:before="200" w:after="280" w:line="288" w:lineRule="auto"/>
      <w:ind w:left="936" w:right="936"/>
    </w:pPr>
    <w:rPr>
      <w:rFonts w:ascii="Times New Roman" w:hAnsi="Times New Roman"/>
      <w:b/>
      <w:bCs/>
      <w:i/>
      <w:iCs/>
      <w:color w:val="4F81BD" w:themeColor="accent1"/>
      <w:sz w:val="22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7D0DB1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kobling">
    <w:name w:val="Hyperlink"/>
    <w:basedOn w:val="Standardskriftforavsnitt"/>
    <w:uiPriority w:val="99"/>
    <w:unhideWhenUsed/>
    <w:rsid w:val="00A869A7"/>
    <w:rPr>
      <w:color w:val="0000FF" w:themeColor="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B2780"/>
  </w:style>
  <w:style w:type="paragraph" w:customStyle="1" w:styleId="Tabell">
    <w:name w:val="Tabell"/>
    <w:basedOn w:val="Normal"/>
    <w:semiHidden/>
    <w:rsid w:val="004D3D79"/>
    <w:pPr>
      <w:spacing w:line="240" w:lineRule="auto"/>
    </w:pPr>
    <w:rPr>
      <w:rFonts w:ascii="Myriad Pro" w:eastAsia="Calibri" w:hAnsi="Myriad Pro" w:cs="Times New Roman"/>
      <w:szCs w:val="22"/>
      <w:lang w:eastAsia="en-US"/>
    </w:rPr>
  </w:style>
  <w:style w:type="paragraph" w:styleId="Listeavsnitt">
    <w:name w:val="List Paragraph"/>
    <w:basedOn w:val="Normal"/>
    <w:uiPriority w:val="34"/>
    <w:semiHidden/>
    <w:qFormat/>
    <w:rsid w:val="004124B0"/>
    <w:pPr>
      <w:spacing w:after="240" w:line="288" w:lineRule="auto"/>
      <w:ind w:left="720"/>
      <w:contextualSpacing/>
    </w:pPr>
    <w:rPr>
      <w:rFonts w:ascii="Times New Roman" w:hAnsi="Times New Roman"/>
      <w:sz w:val="22"/>
    </w:rPr>
  </w:style>
  <w:style w:type="paragraph" w:styleId="Ingenmellomrom">
    <w:name w:val="No Spacing"/>
    <w:uiPriority w:val="1"/>
    <w:qFormat/>
    <w:rsid w:val="00866ADA"/>
    <w:rPr>
      <w:rFonts w:ascii="Times New Roman" w:hAnsi="Times New Roman"/>
      <w:sz w:val="22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C53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b-NO"/>
    </w:rPr>
  </w:style>
  <w:style w:type="table" w:customStyle="1" w:styleId="Tabellrutenett2">
    <w:name w:val="Tabellrutenett2"/>
    <w:basedOn w:val="Vanligtabell"/>
    <w:next w:val="Tabellrutenett"/>
    <w:uiPriority w:val="59"/>
    <w:rsid w:val="007E43EF"/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858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20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7130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1D84A3"/>
                        <w:left w:val="single" w:sz="36" w:space="0" w:color="1D84A3"/>
                        <w:bottom w:val="single" w:sz="36" w:space="0" w:color="1D84A3"/>
                        <w:right w:val="single" w:sz="36" w:space="0" w:color="1D84A3"/>
                      </w:divBdr>
                    </w:div>
                  </w:divsChild>
                </w:div>
              </w:divsChild>
            </w:div>
          </w:divsChild>
        </w:div>
      </w:divsChild>
    </w:div>
    <w:div w:id="1153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er\AppData\Local\Temp\Temp1_brev_bokmal.zip\bokmal\Brev_Bok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F74B9924A90429AFF83904CD5AC51" ma:contentTypeVersion="10" ma:contentTypeDescription="Create a new document." ma:contentTypeScope="" ma:versionID="c219061678790ba91acd956595d5746d">
  <xsd:schema xmlns:xsd="http://www.w3.org/2001/XMLSchema" xmlns:xs="http://www.w3.org/2001/XMLSchema" xmlns:p="http://schemas.microsoft.com/office/2006/metadata/properties" xmlns:ns2="6c86f083-272a-4d16-a1ee-41e11cc1f196" xmlns:ns3="398a922c-8803-48c8-8c4d-45441d0c0e87" targetNamespace="http://schemas.microsoft.com/office/2006/metadata/properties" ma:root="true" ma:fieldsID="0367899129e833eb231d53942e145767" ns2:_="" ns3:_="">
    <xsd:import namespace="6c86f083-272a-4d16-a1ee-41e11cc1f196"/>
    <xsd:import namespace="398a922c-8803-48c8-8c4d-45441d0c0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6f083-272a-4d16-a1ee-41e11cc1f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a922c-8803-48c8-8c4d-45441d0c0e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47906C-E1BC-43FB-933B-17D9A53746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CB8C2-8EB5-48DA-A21D-C5C81B2D9A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A1AB35-BB0D-4DAB-9DE0-DF079764A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6f083-272a-4d16-a1ee-41e11cc1f196"/>
    <ds:schemaRef ds:uri="398a922c-8803-48c8-8c4d-45441d0c0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44B2E-DE94-4BC0-A993-20B923C0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Brev_Bokmal.dotx</Template>
  <TotalTime>1</TotalTime>
  <Pages>1</Pages>
  <Words>51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– Norges arktiske universitet</Company>
  <LinksUpToDate>false</LinksUpToDate>
  <CharactersWithSpaces>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Windows-bruker</dc:creator>
  <cp:lastModifiedBy>Silje Sivertsvik</cp:lastModifiedBy>
  <cp:revision>2</cp:revision>
  <cp:lastPrinted>2021-01-12T14:57:00Z</cp:lastPrinted>
  <dcterms:created xsi:type="dcterms:W3CDTF">2021-01-12T15:01:00Z</dcterms:created>
  <dcterms:modified xsi:type="dcterms:W3CDTF">2021-01-12T15:01:00Z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315630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%5c%5chomer.uit.no%5clhs000%5cephorte%5c313335.DOCX</vt:lpwstr>
  </property>
  <property fmtid="{D5CDD505-2E9C-101B-9397-08002B2CF9AE}" pid="13" name="LinkId">
    <vt:i4>196832</vt:i4>
  </property>
  <property fmtid="{D5CDD505-2E9C-101B-9397-08002B2CF9AE}" pid="14" name="ContentTypeId">
    <vt:lpwstr>0x01010090CF74B9924A90429AFF83904CD5AC51</vt:lpwstr>
  </property>
  <property fmtid="{D5CDD505-2E9C-101B-9397-08002B2CF9AE}" pid="15" name="IsMyDocuments">
    <vt:bool>true</vt:bool>
  </property>
  <property fmtid="{D5CDD505-2E9C-101B-9397-08002B2CF9AE}" pid="16" name="MSIP_Label_950b96d7-1f7d-4a0a-b8d6-ae343a69b897_Extended_MSFT_Method">
    <vt:lpwstr>Manual</vt:lpwstr>
  </property>
  <property fmtid="{D5CDD505-2E9C-101B-9397-08002B2CF9AE}" pid="17" name="MSIP_Label_950b96d7-1f7d-4a0a-b8d6-ae343a69b897_Application">
    <vt:lpwstr>Microsoft Azure Information Protection</vt:lpwstr>
  </property>
  <property fmtid="{D5CDD505-2E9C-101B-9397-08002B2CF9AE}" pid="18" name="MSIP_Label_950b96d7-1f7d-4a0a-b8d6-ae343a69b897_Name">
    <vt:lpwstr>Internal</vt:lpwstr>
  </property>
  <property fmtid="{D5CDD505-2E9C-101B-9397-08002B2CF9AE}" pid="19" name="MSIP_Label_950b96d7-1f7d-4a0a-b8d6-ae343a69b897_SetDate">
    <vt:lpwstr>2018-04-30T12:37:48.9739122Z</vt:lpwstr>
  </property>
  <property fmtid="{D5CDD505-2E9C-101B-9397-08002B2CF9AE}" pid="20" name="MSIP_Label_950b96d7-1f7d-4a0a-b8d6-ae343a69b897_Owner">
    <vt:lpwstr>nma010@uit.no</vt:lpwstr>
  </property>
  <property fmtid="{D5CDD505-2E9C-101B-9397-08002B2CF9AE}" pid="21" name="MSIP_Label_950b96d7-1f7d-4a0a-b8d6-ae343a69b897_SiteId">
    <vt:lpwstr>4e7f212d-74db-4563-a57b-8ae44ed05526</vt:lpwstr>
  </property>
  <property fmtid="{D5CDD505-2E9C-101B-9397-08002B2CF9AE}" pid="22" name="MSIP_Label_950b96d7-1f7d-4a0a-b8d6-ae343a69b897_Enabled">
    <vt:lpwstr>False</vt:lpwstr>
  </property>
</Properties>
</file>