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7"/>
        <w:gridCol w:w="3054"/>
      </w:tblGrid>
      <w:tr w:rsidR="00F618F0" w:rsidRPr="009208E3" w14:paraId="0360425F" w14:textId="77777777" w:rsidTr="007C1AE1">
        <w:trPr>
          <w:trHeight w:hRule="exact" w:val="735"/>
        </w:trPr>
        <w:tc>
          <w:tcPr>
            <w:tcW w:w="6077" w:type="dxa"/>
          </w:tcPr>
          <w:p w14:paraId="1DB5940F" w14:textId="77777777" w:rsidR="00F618F0" w:rsidRPr="009208E3" w:rsidRDefault="00F618F0" w:rsidP="00E75BB9">
            <w:pPr>
              <w:rPr>
                <w:rFonts w:cs="Times New Roman"/>
                <w:lang w:val="en-GB"/>
              </w:rPr>
            </w:pPr>
          </w:p>
        </w:tc>
        <w:tc>
          <w:tcPr>
            <w:tcW w:w="3054" w:type="dxa"/>
          </w:tcPr>
          <w:p w14:paraId="1D132ADE" w14:textId="6522F973" w:rsidR="008C26B1" w:rsidRPr="009208E3" w:rsidRDefault="008C26B1" w:rsidP="00D2013D">
            <w:pPr>
              <w:pStyle w:val="Topptekst"/>
              <w:rPr>
                <w:b/>
              </w:rPr>
            </w:pPr>
          </w:p>
        </w:tc>
      </w:tr>
      <w:tr w:rsidR="00F618F0" w:rsidRPr="009208E3" w14:paraId="44FD465C" w14:textId="77777777" w:rsidTr="007C1AE1">
        <w:trPr>
          <w:trHeight w:hRule="exact" w:val="713"/>
        </w:trPr>
        <w:tc>
          <w:tcPr>
            <w:tcW w:w="9131" w:type="dxa"/>
            <w:gridSpan w:val="2"/>
          </w:tcPr>
          <w:p w14:paraId="65D20456" w14:textId="0AA7C899" w:rsidR="00F618F0" w:rsidRPr="009208E3" w:rsidRDefault="00F618F0" w:rsidP="00D2013D">
            <w:pPr>
              <w:pStyle w:val="Ingenmellomrom"/>
              <w:rPr>
                <w:lang w:val="en-GB"/>
              </w:rPr>
            </w:pPr>
          </w:p>
        </w:tc>
      </w:tr>
    </w:tbl>
    <w:p w14:paraId="32B3D993" w14:textId="77777777" w:rsidR="007C1AE1" w:rsidRPr="007C1AE1" w:rsidRDefault="007C1AE1" w:rsidP="007C1AE1">
      <w:pPr>
        <w:spacing w:after="0" w:line="240" w:lineRule="auto"/>
        <w:rPr>
          <w:sz w:val="24"/>
        </w:rPr>
      </w:pPr>
      <w:r w:rsidRPr="007C1AE1">
        <w:rPr>
          <w:sz w:val="24"/>
        </w:rPr>
        <w:t>Required enclosure when requesting that a thesis be considered for a doctoral degree</w:t>
      </w:r>
    </w:p>
    <w:p w14:paraId="38AEB7E4" w14:textId="77777777" w:rsidR="007C1AE1" w:rsidRPr="007C1AE1" w:rsidRDefault="007C1AE1" w:rsidP="007C1AE1">
      <w:pPr>
        <w:spacing w:after="0" w:line="240" w:lineRule="auto"/>
        <w:rPr>
          <w:b/>
          <w:bCs/>
          <w:sz w:val="28"/>
          <w:szCs w:val="28"/>
        </w:rPr>
      </w:pPr>
    </w:p>
    <w:p w14:paraId="21D1775A" w14:textId="77777777" w:rsidR="007C1AE1" w:rsidRPr="007C1AE1" w:rsidRDefault="007C1AE1" w:rsidP="007C1AE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C1AE1">
        <w:rPr>
          <w:b/>
          <w:bCs/>
          <w:sz w:val="28"/>
          <w:szCs w:val="28"/>
        </w:rPr>
        <w:t>Declaration describing the independent research contribution of the candidate</w:t>
      </w:r>
    </w:p>
    <w:p w14:paraId="044A5537" w14:textId="77777777" w:rsidR="007C1AE1" w:rsidRDefault="007C1AE1" w:rsidP="007C1AE1">
      <w:pPr>
        <w:spacing w:after="0" w:line="240" w:lineRule="auto"/>
      </w:pPr>
    </w:p>
    <w:p w14:paraId="12A70742" w14:textId="5AEFD0A2" w:rsidR="007C1AE1" w:rsidRPr="007C1AE1" w:rsidRDefault="007C1AE1" w:rsidP="007C1AE1">
      <w:pPr>
        <w:spacing w:after="0" w:line="240" w:lineRule="auto"/>
        <w:rPr>
          <w:sz w:val="24"/>
        </w:rPr>
      </w:pPr>
      <w:r w:rsidRPr="007C1AE1">
        <w:rPr>
          <w:sz w:val="24"/>
        </w:rPr>
        <w:t xml:space="preserve">In addition to the thesis, there should for each article constituting the thesis be enclosed a declaration describing the independent research contribution of the candidate </w:t>
      </w:r>
      <w:r w:rsidRPr="007C1AE1">
        <w:rPr>
          <w:sz w:val="24"/>
        </w:rPr>
        <w:br/>
        <w:t>(problem formulation, method, data collection, analysis, interpretation, writing etc.)</w:t>
      </w:r>
      <w:r w:rsidRPr="007C1AE1">
        <w:rPr>
          <w:sz w:val="24"/>
        </w:rPr>
        <w:t>.</w:t>
      </w:r>
      <w:r w:rsidRPr="007C1AE1">
        <w:rPr>
          <w:sz w:val="24"/>
        </w:rPr>
        <w:t xml:space="preserve">  </w:t>
      </w:r>
    </w:p>
    <w:p w14:paraId="2D9AE176" w14:textId="77777777" w:rsidR="007C1AE1" w:rsidRPr="007C1AE1" w:rsidRDefault="007C1AE1" w:rsidP="007C1AE1">
      <w:pPr>
        <w:spacing w:after="0" w:line="240" w:lineRule="auto"/>
        <w:rPr>
          <w:sz w:val="24"/>
        </w:rPr>
      </w:pPr>
    </w:p>
    <w:p w14:paraId="249E31EF" w14:textId="43083144" w:rsidR="007C1AE1" w:rsidRPr="007C1AE1" w:rsidRDefault="007C1AE1" w:rsidP="007C1AE1">
      <w:pPr>
        <w:spacing w:after="0" w:line="240" w:lineRule="auto"/>
        <w:rPr>
          <w:sz w:val="24"/>
        </w:rPr>
      </w:pPr>
      <w:r w:rsidRPr="007C1AE1">
        <w:rPr>
          <w:sz w:val="24"/>
        </w:rPr>
        <w:t xml:space="preserve">For each article the declaration should be filled in and signed by the candidate, then circulated to the other co-authors for signatures. </w:t>
      </w:r>
    </w:p>
    <w:p w14:paraId="2C56CFE7" w14:textId="77777777" w:rsidR="007C1AE1" w:rsidRPr="00F27C61" w:rsidRDefault="007C1AE1" w:rsidP="007C1AE1">
      <w:pPr>
        <w:spacing w:after="0" w:line="240" w:lineRule="auto"/>
      </w:pPr>
    </w:p>
    <w:p w14:paraId="670FB64D" w14:textId="77777777" w:rsidR="007C1AE1" w:rsidRDefault="007C1AE1" w:rsidP="007C1AE1">
      <w:pPr>
        <w:spacing w:after="0" w:line="240" w:lineRule="auto"/>
        <w:rPr>
          <w:sz w:val="24"/>
        </w:rPr>
      </w:pPr>
      <w:r w:rsidRPr="00F27C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637CADB" wp14:editId="0A028530">
                <wp:simplePos x="0" y="0"/>
                <wp:positionH relativeFrom="column">
                  <wp:posOffset>-48895</wp:posOffset>
                </wp:positionH>
                <wp:positionV relativeFrom="paragraph">
                  <wp:posOffset>94615</wp:posOffset>
                </wp:positionV>
                <wp:extent cx="5715000" cy="0"/>
                <wp:effectExtent l="13335" t="8255" r="5715" b="10795"/>
                <wp:wrapNone/>
                <wp:docPr id="2" name="Rett linj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7748B3" id="Rett linj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7.45pt" to="446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">
                <w10:anchorlock/>
              </v:line>
            </w:pict>
          </mc:Fallback>
        </mc:AlternateContent>
      </w:r>
    </w:p>
    <w:p w14:paraId="7E225537" w14:textId="77777777" w:rsidR="007C1AE1" w:rsidRDefault="007C1AE1" w:rsidP="007C1AE1">
      <w:pPr>
        <w:spacing w:after="0" w:line="240" w:lineRule="auto"/>
        <w:rPr>
          <w:sz w:val="24"/>
        </w:rPr>
      </w:pPr>
      <w:r w:rsidRPr="007C1AE1">
        <w:rPr>
          <w:sz w:val="24"/>
        </w:rPr>
        <w:t xml:space="preserve">Article no:  </w:t>
      </w:r>
    </w:p>
    <w:p w14:paraId="121CA07D" w14:textId="563659DD" w:rsidR="007C1AE1" w:rsidRPr="007C1AE1" w:rsidRDefault="007C1AE1" w:rsidP="007C1AE1">
      <w:pPr>
        <w:spacing w:after="0" w:line="240" w:lineRule="auto"/>
        <w:rPr>
          <w:sz w:val="24"/>
        </w:rPr>
      </w:pPr>
      <w:r w:rsidRPr="007C1AE1">
        <w:rPr>
          <w:b/>
          <w:bCs/>
          <w:sz w:val="24"/>
        </w:rPr>
        <w:t>Authors:</w:t>
      </w:r>
    </w:p>
    <w:p w14:paraId="6F458E6F" w14:textId="77777777" w:rsidR="007C1AE1" w:rsidRPr="007C1AE1" w:rsidRDefault="007C1AE1" w:rsidP="007C1AE1">
      <w:pPr>
        <w:spacing w:after="0" w:line="240" w:lineRule="auto"/>
        <w:rPr>
          <w:b/>
          <w:bCs/>
          <w:sz w:val="24"/>
        </w:rPr>
      </w:pPr>
      <w:r w:rsidRPr="007C1AE1">
        <w:rPr>
          <w:b/>
          <w:bCs/>
          <w:sz w:val="24"/>
        </w:rPr>
        <w:t>Title:</w:t>
      </w:r>
    </w:p>
    <w:p w14:paraId="33797CF0" w14:textId="7AB0B252" w:rsidR="007C1AE1" w:rsidRPr="007C1AE1" w:rsidRDefault="007C1AE1" w:rsidP="007C1AE1">
      <w:pPr>
        <w:rPr>
          <w:sz w:val="24"/>
        </w:rPr>
      </w:pPr>
      <w:r w:rsidRPr="007C1AE1">
        <w:rPr>
          <w:sz w:val="24"/>
        </w:rPr>
        <w:t>__________________________________________________________________________</w:t>
      </w:r>
    </w:p>
    <w:p w14:paraId="2F797CD2" w14:textId="77777777" w:rsidR="007C1AE1" w:rsidRPr="007C1AE1" w:rsidRDefault="007C1AE1" w:rsidP="007C1AE1">
      <w:pPr>
        <w:rPr>
          <w:sz w:val="24"/>
        </w:rPr>
      </w:pPr>
      <w:r w:rsidRPr="007C1AE1">
        <w:rPr>
          <w:sz w:val="24"/>
        </w:rPr>
        <w:t>The independent contribution of the candidate:</w:t>
      </w:r>
    </w:p>
    <w:p w14:paraId="125F35A9" w14:textId="3AFC3EA4" w:rsidR="007C1AE1" w:rsidRDefault="007C1AE1" w:rsidP="007C1AE1">
      <w:pPr>
        <w:rPr>
          <w:sz w:val="24"/>
        </w:rPr>
      </w:pPr>
    </w:p>
    <w:p w14:paraId="79FBF9EF" w14:textId="77777777" w:rsidR="007C1AE1" w:rsidRPr="007C1AE1" w:rsidRDefault="007C1AE1" w:rsidP="007C1AE1">
      <w:pPr>
        <w:rPr>
          <w:sz w:val="24"/>
        </w:rPr>
      </w:pPr>
    </w:p>
    <w:p w14:paraId="5EBD648A" w14:textId="77777777" w:rsidR="007C1AE1" w:rsidRPr="007C1AE1" w:rsidRDefault="007C1AE1" w:rsidP="007C1AE1">
      <w:pPr>
        <w:rPr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252"/>
      </w:tblGrid>
      <w:tr w:rsidR="007C1AE1" w:rsidRPr="007C1AE1" w14:paraId="55828514" w14:textId="77777777" w:rsidTr="000666B4">
        <w:tc>
          <w:tcPr>
            <w:tcW w:w="4928" w:type="dxa"/>
            <w:shd w:val="clear" w:color="auto" w:fill="auto"/>
          </w:tcPr>
          <w:p w14:paraId="6FACF04F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588C03D5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………………………………………</w:t>
            </w:r>
          </w:p>
          <w:p w14:paraId="0E7BD9F9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Signature of the candidate</w:t>
            </w:r>
          </w:p>
          <w:p w14:paraId="1E973875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4065E5E5" w14:textId="3D23B9AF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 xml:space="preserve">Name (bold letters): </w:t>
            </w:r>
          </w:p>
        </w:tc>
        <w:tc>
          <w:tcPr>
            <w:tcW w:w="4252" w:type="dxa"/>
            <w:shd w:val="clear" w:color="auto" w:fill="auto"/>
          </w:tcPr>
          <w:p w14:paraId="20316420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21DAE29D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……………………………………….</w:t>
            </w:r>
          </w:p>
          <w:p w14:paraId="65346358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Signature of co-author 1</w:t>
            </w:r>
          </w:p>
          <w:p w14:paraId="0893BA7C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25D41DA8" w14:textId="63928F63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 xml:space="preserve">Name (bold letters): </w:t>
            </w:r>
          </w:p>
        </w:tc>
      </w:tr>
      <w:tr w:rsidR="007C1AE1" w:rsidRPr="007C1AE1" w14:paraId="51A72EC8" w14:textId="77777777" w:rsidTr="000666B4">
        <w:tc>
          <w:tcPr>
            <w:tcW w:w="4928" w:type="dxa"/>
            <w:vMerge w:val="restart"/>
            <w:shd w:val="clear" w:color="auto" w:fill="auto"/>
          </w:tcPr>
          <w:p w14:paraId="0B38424F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Any Comments:</w:t>
            </w:r>
          </w:p>
        </w:tc>
        <w:tc>
          <w:tcPr>
            <w:tcW w:w="4252" w:type="dxa"/>
            <w:shd w:val="clear" w:color="auto" w:fill="auto"/>
          </w:tcPr>
          <w:p w14:paraId="085495B6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300025C2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………………………………………..</w:t>
            </w:r>
          </w:p>
          <w:p w14:paraId="0DD78C27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Signature of co-author 2</w:t>
            </w:r>
            <w:r w:rsidRPr="007C1AE1">
              <w:rPr>
                <w:sz w:val="24"/>
              </w:rPr>
              <w:tab/>
            </w:r>
            <w:r w:rsidRPr="007C1AE1">
              <w:rPr>
                <w:sz w:val="24"/>
              </w:rPr>
              <w:tab/>
              <w:t xml:space="preserve"> </w:t>
            </w:r>
          </w:p>
          <w:p w14:paraId="29A38E02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17EF47EE" w14:textId="21287F2C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 xml:space="preserve">Name (bold letters): </w:t>
            </w:r>
          </w:p>
        </w:tc>
      </w:tr>
      <w:tr w:rsidR="007C1AE1" w:rsidRPr="007C1AE1" w14:paraId="7B6B93BA" w14:textId="77777777" w:rsidTr="000666B4">
        <w:tc>
          <w:tcPr>
            <w:tcW w:w="4928" w:type="dxa"/>
            <w:vMerge/>
            <w:shd w:val="clear" w:color="auto" w:fill="auto"/>
          </w:tcPr>
          <w:p w14:paraId="15BA86C6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2FD124C9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057CF81B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……………………………………….</w:t>
            </w:r>
          </w:p>
          <w:p w14:paraId="0C9A6029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 xml:space="preserve">Signature of co-author 3 </w:t>
            </w:r>
            <w:r w:rsidRPr="007C1AE1">
              <w:rPr>
                <w:sz w:val="24"/>
              </w:rPr>
              <w:tab/>
            </w:r>
            <w:r w:rsidRPr="007C1AE1">
              <w:rPr>
                <w:sz w:val="24"/>
              </w:rPr>
              <w:tab/>
              <w:t xml:space="preserve"> </w:t>
            </w:r>
          </w:p>
          <w:p w14:paraId="39BA35F6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09757DE6" w14:textId="1967AF3B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Name (bold letters):</w:t>
            </w:r>
          </w:p>
        </w:tc>
      </w:tr>
      <w:tr w:rsidR="007C1AE1" w:rsidRPr="007C1AE1" w14:paraId="0AB1AB27" w14:textId="77777777" w:rsidTr="000666B4">
        <w:tc>
          <w:tcPr>
            <w:tcW w:w="4928" w:type="dxa"/>
            <w:vMerge/>
            <w:shd w:val="clear" w:color="auto" w:fill="auto"/>
          </w:tcPr>
          <w:p w14:paraId="690F4918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A7407BF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2059DEB0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>………………………………………</w:t>
            </w:r>
          </w:p>
          <w:p w14:paraId="32C0D789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 xml:space="preserve">Signature of co-author 4 </w:t>
            </w:r>
            <w:r w:rsidRPr="007C1AE1">
              <w:rPr>
                <w:sz w:val="24"/>
              </w:rPr>
              <w:tab/>
            </w:r>
            <w:r w:rsidRPr="007C1AE1">
              <w:rPr>
                <w:sz w:val="24"/>
              </w:rPr>
              <w:tab/>
              <w:t xml:space="preserve"> </w:t>
            </w:r>
          </w:p>
          <w:p w14:paraId="352CD4B8" w14:textId="77777777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</w:p>
          <w:p w14:paraId="2B197531" w14:textId="37B4FBCE" w:rsidR="007C1AE1" w:rsidRPr="007C1AE1" w:rsidRDefault="007C1AE1" w:rsidP="007C1AE1">
            <w:pPr>
              <w:spacing w:after="0" w:line="240" w:lineRule="auto"/>
              <w:rPr>
                <w:sz w:val="24"/>
              </w:rPr>
            </w:pPr>
            <w:r w:rsidRPr="007C1AE1">
              <w:rPr>
                <w:sz w:val="24"/>
              </w:rPr>
              <w:t xml:space="preserve">Name (bold letters): </w:t>
            </w:r>
          </w:p>
        </w:tc>
      </w:tr>
    </w:tbl>
    <w:p w14:paraId="68AA41EC" w14:textId="77777777" w:rsidR="006F7505" w:rsidRPr="007C1AE1" w:rsidRDefault="006F7505" w:rsidP="007C1AE1">
      <w:pPr>
        <w:spacing w:after="0" w:line="240" w:lineRule="auto"/>
        <w:rPr>
          <w:rFonts w:ascii="Arial" w:hAnsi="Arial" w:cs="Arial"/>
          <w:sz w:val="24"/>
          <w:lang w:val="en-GB"/>
        </w:rPr>
      </w:pPr>
    </w:p>
    <w:sectPr w:rsidR="006F7505" w:rsidRPr="007C1AE1" w:rsidSect="00EE38AC">
      <w:footerReference w:type="default" r:id="rId11"/>
      <w:headerReference w:type="first" r:id="rId12"/>
      <w:footerReference w:type="first" r:id="rId13"/>
      <w:pgSz w:w="11900" w:h="16840"/>
      <w:pgMar w:top="737" w:right="1021" w:bottom="1361" w:left="1588" w:header="425" w:footer="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FFDB1" w14:textId="77777777" w:rsidR="00253363" w:rsidRDefault="00253363" w:rsidP="00532697">
      <w:r>
        <w:separator/>
      </w:r>
    </w:p>
  </w:endnote>
  <w:endnote w:type="continuationSeparator" w:id="0">
    <w:p w14:paraId="1779CB63" w14:textId="77777777" w:rsidR="00253363" w:rsidRDefault="00253363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FF523" w14:textId="77777777" w:rsidR="007D0DB1" w:rsidRPr="008E0831" w:rsidRDefault="008E0831" w:rsidP="00DB1175">
    <w:pPr>
      <w:pStyle w:val="Topptekst"/>
      <w:tabs>
        <w:tab w:val="clear" w:pos="4703"/>
        <w:tab w:val="clear" w:pos="9406"/>
        <w:tab w:val="left" w:pos="2694"/>
        <w:tab w:val="left" w:pos="5387"/>
        <w:tab w:val="right" w:pos="9639"/>
      </w:tabs>
      <w:rPr>
        <w:lang w:val="nn-NO"/>
      </w:rPr>
    </w:pPr>
    <w:r>
      <w:rPr>
        <w:lang w:val="nn-NO"/>
      </w:rPr>
      <w:t>PO Box</w:t>
    </w:r>
    <w:r w:rsidRPr="00DA1CE0">
      <w:rPr>
        <w:lang w:val="nn-NO"/>
      </w:rPr>
      <w:t xml:space="preserve"> 6050 Langnes, N-9037 Tromsø / 77 64 40 00 / postmottak@uit.no / uit.no / org.</w:t>
    </w:r>
    <w:r>
      <w:rPr>
        <w:lang w:val="nn-NO"/>
      </w:rPr>
      <w:t xml:space="preserve"> no</w:t>
    </w:r>
    <w:r w:rsidRPr="00DA1CE0">
      <w:rPr>
        <w:lang w:val="nn-NO"/>
      </w:rPr>
      <w:t>. 970 422 528</w:t>
    </w:r>
    <w:r w:rsidR="007D0DB1" w:rsidRPr="008E0831">
      <w:rPr>
        <w:lang w:val="nn-NO"/>
      </w:rPr>
      <w:tab/>
    </w:r>
    <w:r w:rsidR="007D0DB1">
      <w:rPr>
        <w:lang w:val="nb-NO"/>
      </w:rPr>
      <w:fldChar w:fldCharType="begin"/>
    </w:r>
    <w:r w:rsidR="007D0DB1" w:rsidRPr="008E0831">
      <w:rPr>
        <w:lang w:val="nn-NO"/>
      </w:rPr>
      <w:instrText xml:space="preserve"> PAGE  \* Arabic  \* MERGEFORMAT </w:instrText>
    </w:r>
    <w:r w:rsidR="007D0DB1">
      <w:rPr>
        <w:lang w:val="nb-NO"/>
      </w:rPr>
      <w:fldChar w:fldCharType="separate"/>
    </w:r>
    <w:r>
      <w:rPr>
        <w:noProof/>
        <w:lang w:val="nn-NO"/>
      </w:rPr>
      <w:t>2</w:t>
    </w:r>
    <w:r w:rsidR="007D0DB1">
      <w:rPr>
        <w:lang w:val="nb-N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2EA99" w14:textId="282FFB61" w:rsidR="007D0DB1" w:rsidRPr="0018491A" w:rsidRDefault="007D0DB1" w:rsidP="00C5689E">
    <w:pPr>
      <w:pStyle w:val="Topptekst"/>
      <w:tabs>
        <w:tab w:val="clear" w:pos="4703"/>
        <w:tab w:val="left" w:pos="2694"/>
        <w:tab w:val="left" w:pos="5387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AFFBC2" w14:textId="77777777" w:rsidR="00253363" w:rsidRDefault="00253363" w:rsidP="00532697">
      <w:r>
        <w:separator/>
      </w:r>
    </w:p>
  </w:footnote>
  <w:footnote w:type="continuationSeparator" w:id="0">
    <w:p w14:paraId="085A501D" w14:textId="77777777" w:rsidR="00253363" w:rsidRDefault="00253363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7DA57" w14:textId="77777777" w:rsidR="007D0DB1" w:rsidRPr="001C68C4" w:rsidRDefault="00EE38AC" w:rsidP="00532697">
    <w:pPr>
      <w:pStyle w:val="Toppteks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62336" behindDoc="1" locked="0" layoutInCell="1" allowOverlap="1" wp14:anchorId="275352D5" wp14:editId="429D7E5C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835200"/>
          <wp:effectExtent l="0" t="0" r="3175" b="3175"/>
          <wp:wrapNone/>
          <wp:docPr id="10" name="Picture 10" descr="UiT The Arctic University of Norw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evark_topp_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626F"/>
    <w:multiLevelType w:val="hybridMultilevel"/>
    <w:tmpl w:val="08423D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604D"/>
    <w:multiLevelType w:val="hybridMultilevel"/>
    <w:tmpl w:val="4790CA0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63"/>
    <w:rsid w:val="00004F76"/>
    <w:rsid w:val="00005455"/>
    <w:rsid w:val="00022D52"/>
    <w:rsid w:val="00030ABE"/>
    <w:rsid w:val="00031813"/>
    <w:rsid w:val="0006059D"/>
    <w:rsid w:val="000772AC"/>
    <w:rsid w:val="000D45ED"/>
    <w:rsid w:val="000F4586"/>
    <w:rsid w:val="000F5229"/>
    <w:rsid w:val="000F7985"/>
    <w:rsid w:val="00101511"/>
    <w:rsid w:val="00113C56"/>
    <w:rsid w:val="001776DD"/>
    <w:rsid w:val="0018491A"/>
    <w:rsid w:val="001A3250"/>
    <w:rsid w:val="001B21BF"/>
    <w:rsid w:val="001C68C4"/>
    <w:rsid w:val="001C778D"/>
    <w:rsid w:val="001D3A02"/>
    <w:rsid w:val="00253363"/>
    <w:rsid w:val="00260822"/>
    <w:rsid w:val="00262C6E"/>
    <w:rsid w:val="00271AB7"/>
    <w:rsid w:val="00287220"/>
    <w:rsid w:val="002C6090"/>
    <w:rsid w:val="002D0464"/>
    <w:rsid w:val="00301236"/>
    <w:rsid w:val="0031002A"/>
    <w:rsid w:val="00344BF0"/>
    <w:rsid w:val="00394F56"/>
    <w:rsid w:val="003C6695"/>
    <w:rsid w:val="003D0083"/>
    <w:rsid w:val="003E0802"/>
    <w:rsid w:val="00401E3C"/>
    <w:rsid w:val="00401FA7"/>
    <w:rsid w:val="004124B0"/>
    <w:rsid w:val="0041349A"/>
    <w:rsid w:val="00426560"/>
    <w:rsid w:val="0045010B"/>
    <w:rsid w:val="004646E9"/>
    <w:rsid w:val="00495A2A"/>
    <w:rsid w:val="004A2D9A"/>
    <w:rsid w:val="004A5B34"/>
    <w:rsid w:val="004D3D79"/>
    <w:rsid w:val="004D68D8"/>
    <w:rsid w:val="004E07ED"/>
    <w:rsid w:val="004F1B41"/>
    <w:rsid w:val="00532697"/>
    <w:rsid w:val="00555E14"/>
    <w:rsid w:val="00586758"/>
    <w:rsid w:val="005912A6"/>
    <w:rsid w:val="005933F7"/>
    <w:rsid w:val="005E6F65"/>
    <w:rsid w:val="00604435"/>
    <w:rsid w:val="006076F1"/>
    <w:rsid w:val="0061171A"/>
    <w:rsid w:val="006262EA"/>
    <w:rsid w:val="006562D5"/>
    <w:rsid w:val="00662167"/>
    <w:rsid w:val="00666803"/>
    <w:rsid w:val="00686D22"/>
    <w:rsid w:val="006B5C26"/>
    <w:rsid w:val="006B5F40"/>
    <w:rsid w:val="006E08E1"/>
    <w:rsid w:val="006E14B7"/>
    <w:rsid w:val="006F7505"/>
    <w:rsid w:val="00704B65"/>
    <w:rsid w:val="00713DBF"/>
    <w:rsid w:val="007276C0"/>
    <w:rsid w:val="00735655"/>
    <w:rsid w:val="00740E33"/>
    <w:rsid w:val="00750BF4"/>
    <w:rsid w:val="00773D82"/>
    <w:rsid w:val="00795440"/>
    <w:rsid w:val="007C1AE1"/>
    <w:rsid w:val="007D0DB1"/>
    <w:rsid w:val="007F4AAD"/>
    <w:rsid w:val="00815F01"/>
    <w:rsid w:val="00846CDF"/>
    <w:rsid w:val="008571CC"/>
    <w:rsid w:val="008573BD"/>
    <w:rsid w:val="00861E87"/>
    <w:rsid w:val="008662FA"/>
    <w:rsid w:val="00866CCA"/>
    <w:rsid w:val="00890F6C"/>
    <w:rsid w:val="008927A7"/>
    <w:rsid w:val="008B133D"/>
    <w:rsid w:val="008B70E5"/>
    <w:rsid w:val="008C26B1"/>
    <w:rsid w:val="008E0831"/>
    <w:rsid w:val="008E1563"/>
    <w:rsid w:val="008E3592"/>
    <w:rsid w:val="008F383E"/>
    <w:rsid w:val="0091097A"/>
    <w:rsid w:val="009208E3"/>
    <w:rsid w:val="009C6A35"/>
    <w:rsid w:val="00A02316"/>
    <w:rsid w:val="00A203CD"/>
    <w:rsid w:val="00A63543"/>
    <w:rsid w:val="00A760CC"/>
    <w:rsid w:val="00A84C49"/>
    <w:rsid w:val="00A869A7"/>
    <w:rsid w:val="00A92285"/>
    <w:rsid w:val="00A92724"/>
    <w:rsid w:val="00AC6D2B"/>
    <w:rsid w:val="00B15690"/>
    <w:rsid w:val="00B20F1D"/>
    <w:rsid w:val="00B24A44"/>
    <w:rsid w:val="00B30395"/>
    <w:rsid w:val="00B420AA"/>
    <w:rsid w:val="00B71278"/>
    <w:rsid w:val="00B80514"/>
    <w:rsid w:val="00B94132"/>
    <w:rsid w:val="00BA3DCD"/>
    <w:rsid w:val="00BB2780"/>
    <w:rsid w:val="00BC0051"/>
    <w:rsid w:val="00BE4674"/>
    <w:rsid w:val="00C01C09"/>
    <w:rsid w:val="00C06C94"/>
    <w:rsid w:val="00C14359"/>
    <w:rsid w:val="00C176AE"/>
    <w:rsid w:val="00C243DC"/>
    <w:rsid w:val="00C5689E"/>
    <w:rsid w:val="00C96085"/>
    <w:rsid w:val="00C975AE"/>
    <w:rsid w:val="00CD0360"/>
    <w:rsid w:val="00CD383B"/>
    <w:rsid w:val="00CE3964"/>
    <w:rsid w:val="00CF4D1E"/>
    <w:rsid w:val="00CF51B9"/>
    <w:rsid w:val="00CF7A57"/>
    <w:rsid w:val="00D00451"/>
    <w:rsid w:val="00D2013D"/>
    <w:rsid w:val="00D24E2C"/>
    <w:rsid w:val="00D25932"/>
    <w:rsid w:val="00D26A22"/>
    <w:rsid w:val="00D547F4"/>
    <w:rsid w:val="00D73F43"/>
    <w:rsid w:val="00D94947"/>
    <w:rsid w:val="00DA4D83"/>
    <w:rsid w:val="00DA7EAF"/>
    <w:rsid w:val="00DB1175"/>
    <w:rsid w:val="00DB19FA"/>
    <w:rsid w:val="00DB5D04"/>
    <w:rsid w:val="00DD2525"/>
    <w:rsid w:val="00E101BD"/>
    <w:rsid w:val="00E2555F"/>
    <w:rsid w:val="00E36A68"/>
    <w:rsid w:val="00E42D43"/>
    <w:rsid w:val="00E72E5C"/>
    <w:rsid w:val="00E75BB9"/>
    <w:rsid w:val="00EB0E1C"/>
    <w:rsid w:val="00EE38AC"/>
    <w:rsid w:val="00EE71E3"/>
    <w:rsid w:val="00EF28C7"/>
    <w:rsid w:val="00F12179"/>
    <w:rsid w:val="00F1703A"/>
    <w:rsid w:val="00F215F1"/>
    <w:rsid w:val="00F30F12"/>
    <w:rsid w:val="00F312EC"/>
    <w:rsid w:val="00F343C5"/>
    <w:rsid w:val="00F3679D"/>
    <w:rsid w:val="00F40D23"/>
    <w:rsid w:val="00F618F0"/>
    <w:rsid w:val="00F94771"/>
    <w:rsid w:val="00FA1EE8"/>
    <w:rsid w:val="00FB5130"/>
    <w:rsid w:val="00FB6A3F"/>
    <w:rsid w:val="00FC66D4"/>
    <w:rsid w:val="00FC7706"/>
    <w:rsid w:val="00FC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2B4671"/>
  <w15:docId w15:val="{D9D59C1B-C939-4C6B-B651-993B0590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AAD"/>
    <w:pPr>
      <w:spacing w:after="240" w:line="288" w:lineRule="auto"/>
    </w:pPr>
    <w:rPr>
      <w:rFonts w:ascii="Times New Roman" w:hAnsi="Times New Roman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F4AAD"/>
    <w:pPr>
      <w:spacing w:after="0"/>
      <w:outlineLvl w:val="0"/>
    </w:pPr>
    <w:rPr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qFormat/>
    <w:rsid w:val="00CD383B"/>
    <w:pPr>
      <w:tabs>
        <w:tab w:val="center" w:pos="4703"/>
        <w:tab w:val="right" w:pos="9406"/>
      </w:tabs>
      <w:spacing w:after="0"/>
    </w:pPr>
    <w:rPr>
      <w:rFonts w:ascii="Arial" w:hAnsi="Arial"/>
      <w:sz w:val="16"/>
      <w:lang w:val="en-GB"/>
    </w:rPr>
  </w:style>
  <w:style w:type="character" w:customStyle="1" w:styleId="TopptekstTegn">
    <w:name w:val="Topptekst Tegn"/>
    <w:basedOn w:val="Standardskriftforavsnitt"/>
    <w:link w:val="Topptekst"/>
    <w:uiPriority w:val="99"/>
    <w:rsid w:val="00CD383B"/>
    <w:rPr>
      <w:rFonts w:ascii="Arial" w:hAnsi="Arial"/>
      <w:sz w:val="16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F4586"/>
  </w:style>
  <w:style w:type="paragraph" w:styleId="Bobletekst">
    <w:name w:val="Balloon Text"/>
    <w:basedOn w:val="Normal"/>
    <w:link w:val="BobletekstTegn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F4AAD"/>
    <w:rPr>
      <w:rFonts w:ascii="Times New Roman" w:hAnsi="Times New Roman"/>
      <w:b/>
      <w:sz w:val="22"/>
    </w:rPr>
  </w:style>
  <w:style w:type="table" w:styleId="Tabellrutenett">
    <w:name w:val="Table Grid"/>
    <w:basedOn w:val="Vanligtabel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vakutheving">
    <w:name w:val="Subtle Emphasis"/>
    <w:uiPriority w:val="19"/>
    <w:semiHidden/>
    <w:rsid w:val="00532697"/>
    <w:rPr>
      <w:i/>
      <w:iCs/>
      <w:color w:val="808080" w:themeColor="text1" w:themeTint="7F"/>
    </w:rPr>
  </w:style>
  <w:style w:type="character" w:styleId="Sterk">
    <w:name w:val="Strong"/>
    <w:uiPriority w:val="22"/>
    <w:semiHidden/>
    <w:rsid w:val="00426560"/>
    <w:rPr>
      <w:b/>
      <w:bCs/>
    </w:rPr>
  </w:style>
  <w:style w:type="character" w:styleId="Sterkutheving">
    <w:name w:val="Intense Emphasis"/>
    <w:aliases w:val="Lorem ipsum"/>
    <w:uiPriority w:val="21"/>
    <w:semiHidden/>
    <w:rsid w:val="00532697"/>
    <w:rPr>
      <w:b/>
      <w:bCs/>
      <w:i/>
      <w:i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031813"/>
    <w:pPr>
      <w:spacing w:after="300" w:line="240" w:lineRule="auto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31813"/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paragraph" w:styleId="Sitat">
    <w:name w:val="Quote"/>
    <w:aliases w:val="Open Sans Bold"/>
    <w:basedOn w:val="Normal"/>
    <w:next w:val="Normal"/>
    <w:link w:val="SitatTegn"/>
    <w:uiPriority w:val="29"/>
    <w:semiHidden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SitatTegn">
    <w:name w:val="Sitat Tegn"/>
    <w:aliases w:val="Open Sans Bold Tegn"/>
    <w:basedOn w:val="Standardskriftforavsnitt"/>
    <w:link w:val="Sitat"/>
    <w:uiPriority w:val="29"/>
    <w:semiHidden/>
    <w:rsid w:val="007D0DB1"/>
    <w:rPr>
      <w:rFonts w:ascii="Open Sans Semibold" w:hAnsi="Open Sans Semibold"/>
      <w:iCs/>
      <w:color w:val="000000" w:themeColor="text1"/>
      <w:sz w:val="16"/>
    </w:rPr>
  </w:style>
  <w:style w:type="paragraph" w:styleId="Sterktsitat">
    <w:name w:val="Intense Quote"/>
    <w:basedOn w:val="Normal"/>
    <w:next w:val="Normal"/>
    <w:link w:val="SterktsitatTegn"/>
    <w:uiPriority w:val="30"/>
    <w:semiHidden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7D0DB1"/>
    <w:rPr>
      <w:rFonts w:ascii="Times New Roman" w:hAnsi="Times New Roman"/>
      <w:b/>
      <w:bCs/>
      <w:i/>
      <w:iCs/>
      <w:color w:val="4F81BD" w:themeColor="accent1"/>
      <w:sz w:val="22"/>
    </w:rPr>
  </w:style>
  <w:style w:type="character" w:styleId="Hyperkobling">
    <w:name w:val="Hyperlink"/>
    <w:basedOn w:val="Standardskriftforavsnitt"/>
    <w:uiPriority w:val="99"/>
    <w:unhideWhenUsed/>
    <w:rsid w:val="00A869A7"/>
    <w:rPr>
      <w:color w:val="0000FF" w:themeColor="hyperlink"/>
      <w:u w:val="single"/>
    </w:rPr>
  </w:style>
  <w:style w:type="character" w:styleId="Sidetall">
    <w:name w:val="page number"/>
    <w:basedOn w:val="Standardskriftforavsnitt"/>
    <w:uiPriority w:val="99"/>
    <w:semiHidden/>
    <w:unhideWhenUsed/>
    <w:rsid w:val="00BB2780"/>
  </w:style>
  <w:style w:type="paragraph" w:customStyle="1" w:styleId="Tabell">
    <w:name w:val="Tabell"/>
    <w:basedOn w:val="Normal"/>
    <w:semiHidden/>
    <w:rsid w:val="004D3D79"/>
    <w:pPr>
      <w:spacing w:line="240" w:lineRule="auto"/>
    </w:pPr>
    <w:rPr>
      <w:rFonts w:ascii="Myriad Pro" w:eastAsia="Calibri" w:hAnsi="Myriad Pro" w:cs="Times New Roman"/>
      <w:szCs w:val="22"/>
      <w:lang w:val="nb-NO" w:eastAsia="en-US"/>
    </w:rPr>
  </w:style>
  <w:style w:type="paragraph" w:styleId="Listeavsnitt">
    <w:name w:val="List Paragraph"/>
    <w:basedOn w:val="Normal"/>
    <w:uiPriority w:val="34"/>
    <w:semiHidden/>
    <w:qFormat/>
    <w:rsid w:val="004124B0"/>
    <w:pPr>
      <w:ind w:left="720"/>
      <w:contextualSpacing/>
    </w:pPr>
  </w:style>
  <w:style w:type="paragraph" w:styleId="Ingenmellomrom">
    <w:name w:val="No Spacing"/>
    <w:uiPriority w:val="1"/>
    <w:qFormat/>
    <w:rsid w:val="007F4AAD"/>
    <w:rPr>
      <w:rFonts w:ascii="Times New Roman" w:hAnsi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8C26B1"/>
    <w:pPr>
      <w:spacing w:before="100" w:beforeAutospacing="1" w:after="100" w:afterAutospacing="1" w:line="240" w:lineRule="auto"/>
    </w:pPr>
    <w:rPr>
      <w:rFonts w:eastAsia="Times New Roman" w:cs="Times New Roman"/>
      <w:sz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o003\AppData\Local\Temp\Temp1_brev_engelsk%20(4).zip\engelsk\Brev_Engelsk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C1D16DBB0E74D832772955E2FBC5A" ma:contentTypeVersion="10" ma:contentTypeDescription="Create a new document." ma:contentTypeScope="" ma:versionID="5fef02711d2012f8611eb6adfa8e14d4">
  <xsd:schema xmlns:xsd="http://www.w3.org/2001/XMLSchema" xmlns:xs="http://www.w3.org/2001/XMLSchema" xmlns:p="http://schemas.microsoft.com/office/2006/metadata/properties" xmlns:ns3="65e22148-3d07-400f-9454-a56f07c24344" targetNamespace="http://schemas.microsoft.com/office/2006/metadata/properties" ma:root="true" ma:fieldsID="7a201a6be631c225183f41f74ce00564" ns3:_="">
    <xsd:import namespace="65e22148-3d07-400f-9454-a56f07c243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22148-3d07-400f-9454-a56f07c24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362B6-FD29-4EBF-AA5E-C7C8EF387C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690B52-86A3-4F0C-BFB8-A647BF9B6FB2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65e22148-3d07-400f-9454-a56f07c24344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F67FCF1-20A6-4B8F-ADA5-E707E93BCE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943A2E-CC35-48A6-85D7-CCEAA5019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e22148-3d07-400f-9454-a56f07c24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Brev_Engelsk.dotx</Template>
  <TotalTime>3</TotalTime>
  <Pages>1</Pages>
  <Words>173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1092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Cecilie Bogstrand</dc:creator>
  <cp:lastModifiedBy>Lena Cecilie Bogstrand</cp:lastModifiedBy>
  <cp:revision>3</cp:revision>
  <cp:lastPrinted>2013-09-03T13:51:00Z</cp:lastPrinted>
  <dcterms:created xsi:type="dcterms:W3CDTF">2021-04-15T12:53:00Z</dcterms:created>
  <dcterms:modified xsi:type="dcterms:W3CDTF">2021-04-15T13:23:00Z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\\homer.uit.no\lhs000\ephorte\313335_DOCX.XML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315630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/>
  </property>
  <property fmtid="{D5CDD505-2E9C-101B-9397-08002B2CF9AE}" pid="11" name="WindowName">
    <vt:lpwstr>rtop</vt:lpwstr>
  </property>
  <property fmtid="{D5CDD505-2E9C-101B-9397-08002B2CF9AE}" pid="12" name="FileName">
    <vt:lpwstr>%5c%5chomer.uit.no%5clhs000%5cephorte%5c313335.DOCX</vt:lpwstr>
  </property>
  <property fmtid="{D5CDD505-2E9C-101B-9397-08002B2CF9AE}" pid="13" name="LinkId">
    <vt:i4>196832</vt:i4>
  </property>
  <property fmtid="{D5CDD505-2E9C-101B-9397-08002B2CF9AE}" pid="14" name="ContentTypeId">
    <vt:lpwstr>0x010100BB1C1D16DBB0E74D832772955E2FBC5A</vt:lpwstr>
  </property>
  <property fmtid="{D5CDD505-2E9C-101B-9397-08002B2CF9AE}" pid="15" name="IsMyDocuments">
    <vt:bool>true</vt:bool>
  </property>
  <property fmtid="{D5CDD505-2E9C-101B-9397-08002B2CF9AE}" pid="16" name="MSIP_Label_950b96d7-1f7d-4a0a-b8d6-ae343a69b897_Extended_MSFT_Method">
    <vt:lpwstr>Manual</vt:lpwstr>
  </property>
  <property fmtid="{D5CDD505-2E9C-101B-9397-08002B2CF9AE}" pid="17" name="MSIP_Label_950b96d7-1f7d-4a0a-b8d6-ae343a69b897_Application">
    <vt:lpwstr>Microsoft Azure Information Protection</vt:lpwstr>
  </property>
  <property fmtid="{D5CDD505-2E9C-101B-9397-08002B2CF9AE}" pid="18" name="MSIP_Label_950b96d7-1f7d-4a0a-b8d6-ae343a69b897_Name">
    <vt:lpwstr>Internal</vt:lpwstr>
  </property>
  <property fmtid="{D5CDD505-2E9C-101B-9397-08002B2CF9AE}" pid="19" name="MSIP_Label_950b96d7-1f7d-4a0a-b8d6-ae343a69b897_SetDate">
    <vt:lpwstr>2018-04-30T12:37:49.1884683Z</vt:lpwstr>
  </property>
  <property fmtid="{D5CDD505-2E9C-101B-9397-08002B2CF9AE}" pid="20" name="MSIP_Label_950b96d7-1f7d-4a0a-b8d6-ae343a69b897_Owner">
    <vt:lpwstr>nma010@uit.no</vt:lpwstr>
  </property>
  <property fmtid="{D5CDD505-2E9C-101B-9397-08002B2CF9AE}" pid="21" name="MSIP_Label_950b96d7-1f7d-4a0a-b8d6-ae343a69b897_SiteId">
    <vt:lpwstr>4e7f212d-74db-4563-a57b-8ae44ed05526</vt:lpwstr>
  </property>
  <property fmtid="{D5CDD505-2E9C-101B-9397-08002B2CF9AE}" pid="22" name="MSIP_Label_950b96d7-1f7d-4a0a-b8d6-ae343a69b897_Enabled">
    <vt:lpwstr>False</vt:lpwstr>
  </property>
</Properties>
</file>