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912160" w14:textId="77777777" w:rsidR="00D16613" w:rsidRPr="00093DF7" w:rsidRDefault="003C78F4" w:rsidP="6AEDE47E">
      <w:pPr>
        <w:rPr>
          <w:rFonts w:ascii="Open Sans" w:hAnsi="Open Sans" w:cs="Open Sans"/>
          <w:b/>
          <w:bCs/>
          <w:sz w:val="28"/>
          <w:szCs w:val="28"/>
          <w:lang w:val="nb-NO"/>
        </w:rPr>
      </w:pPr>
      <w:r w:rsidRPr="00093DF7">
        <w:rPr>
          <w:rFonts w:ascii="Open Sans" w:hAnsi="Open Sans" w:cs="Open Sans"/>
          <w:b/>
          <w:bCs/>
          <w:sz w:val="28"/>
          <w:szCs w:val="28"/>
          <w:lang w:val="nb-NO"/>
        </w:rPr>
        <w:t>Mal</w:t>
      </w:r>
      <w:r w:rsidR="00F5176E" w:rsidRPr="00093DF7">
        <w:rPr>
          <w:rFonts w:ascii="Open Sans" w:hAnsi="Open Sans" w:cs="Open Sans"/>
          <w:b/>
          <w:bCs/>
          <w:sz w:val="28"/>
          <w:szCs w:val="28"/>
          <w:lang w:val="nb-NO"/>
        </w:rPr>
        <w:t xml:space="preserve"> for</w:t>
      </w:r>
      <w:r w:rsidR="0005162A" w:rsidRPr="00093DF7">
        <w:rPr>
          <w:rFonts w:ascii="Open Sans" w:hAnsi="Open Sans" w:cs="Open Sans"/>
          <w:b/>
          <w:bCs/>
          <w:sz w:val="28"/>
          <w:szCs w:val="28"/>
          <w:lang w:val="nb-NO"/>
        </w:rPr>
        <w:t xml:space="preserve"> </w:t>
      </w:r>
      <w:r w:rsidR="00CB216F" w:rsidRPr="00093DF7">
        <w:rPr>
          <w:rFonts w:ascii="Open Sans" w:hAnsi="Open Sans" w:cs="Open Sans"/>
          <w:b/>
          <w:bCs/>
          <w:sz w:val="28"/>
          <w:szCs w:val="28"/>
          <w:lang w:val="nb-NO"/>
        </w:rPr>
        <w:t xml:space="preserve">søketabell til bruk ved </w:t>
      </w:r>
      <w:r w:rsidR="001E3169" w:rsidRPr="00093DF7">
        <w:rPr>
          <w:rFonts w:ascii="Open Sans" w:hAnsi="Open Sans" w:cs="Open Sans"/>
          <w:b/>
          <w:bCs/>
          <w:sz w:val="28"/>
          <w:szCs w:val="28"/>
          <w:lang w:val="nb-NO"/>
        </w:rPr>
        <w:t xml:space="preserve">systematiske </w:t>
      </w:r>
      <w:r w:rsidR="003F20AD" w:rsidRPr="00093DF7">
        <w:rPr>
          <w:rFonts w:ascii="Open Sans" w:hAnsi="Open Sans" w:cs="Open Sans"/>
          <w:b/>
          <w:bCs/>
          <w:sz w:val="28"/>
          <w:szCs w:val="28"/>
          <w:lang w:val="nb-NO"/>
        </w:rPr>
        <w:t>og</w:t>
      </w:r>
      <w:r w:rsidR="001E3169" w:rsidRPr="00093DF7">
        <w:rPr>
          <w:rFonts w:ascii="Open Sans" w:hAnsi="Open Sans" w:cs="Open Sans"/>
          <w:b/>
          <w:bCs/>
          <w:sz w:val="28"/>
          <w:szCs w:val="28"/>
          <w:lang w:val="nb-NO"/>
        </w:rPr>
        <w:t xml:space="preserve"> strukturerte </w:t>
      </w:r>
      <w:r w:rsidR="0005162A" w:rsidRPr="00093DF7">
        <w:rPr>
          <w:rFonts w:ascii="Open Sans" w:hAnsi="Open Sans" w:cs="Open Sans"/>
          <w:b/>
          <w:bCs/>
          <w:sz w:val="28"/>
          <w:szCs w:val="28"/>
          <w:lang w:val="nb-NO"/>
        </w:rPr>
        <w:t xml:space="preserve">litteratursøk </w:t>
      </w:r>
    </w:p>
    <w:p w14:paraId="18BA3C90" w14:textId="1D190D84" w:rsidR="0005162A" w:rsidRPr="00093DF7" w:rsidRDefault="000257BA" w:rsidP="00093DF7">
      <w:pPr>
        <w:jc w:val="both"/>
        <w:rPr>
          <w:rFonts w:ascii="Open Sans" w:hAnsi="Open Sans" w:cs="Open Sans"/>
          <w:sz w:val="20"/>
          <w:szCs w:val="20"/>
          <w:lang w:val="nb-NO"/>
        </w:rPr>
      </w:pPr>
      <w:r w:rsidRPr="00093DF7">
        <w:rPr>
          <w:rFonts w:ascii="Open Sans" w:hAnsi="Open Sans" w:cs="Open Sans"/>
          <w:sz w:val="20"/>
          <w:szCs w:val="20"/>
          <w:lang w:val="nb-NO"/>
        </w:rPr>
        <w:t xml:space="preserve">Identifiser </w:t>
      </w:r>
      <w:r w:rsidR="007C29AB" w:rsidRPr="00093DF7">
        <w:rPr>
          <w:rFonts w:ascii="Open Sans" w:hAnsi="Open Sans" w:cs="Open Sans"/>
          <w:sz w:val="20"/>
          <w:szCs w:val="20"/>
          <w:lang w:val="nb-NO"/>
        </w:rPr>
        <w:t xml:space="preserve">de tematiske hovedelementene i den problemstillingen du skal finne litteratur til. Å definere 2 eller 3 hovedelement er vanlig. 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>Finn kontrollerte søkeord for hvert hoved</w:t>
      </w:r>
      <w:r w:rsidR="008367D6" w:rsidRPr="00093DF7">
        <w:rPr>
          <w:rFonts w:ascii="Open Sans" w:hAnsi="Open Sans" w:cs="Open Sans"/>
          <w:sz w:val="20"/>
          <w:szCs w:val="20"/>
          <w:lang w:val="nb-NO"/>
        </w:rPr>
        <w:t>ele</w:t>
      </w:r>
      <w:r w:rsidR="009762DE" w:rsidRPr="00093DF7">
        <w:rPr>
          <w:rFonts w:ascii="Open Sans" w:hAnsi="Open Sans" w:cs="Open Sans"/>
          <w:sz w:val="20"/>
          <w:szCs w:val="20"/>
          <w:lang w:val="nb-NO"/>
        </w:rPr>
        <w:t>ment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 xml:space="preserve">, fra det kontrollerte vokabularet til de databasene du skal søke i. </w:t>
      </w:r>
      <w:r w:rsidR="00214EEA">
        <w:rPr>
          <w:rFonts w:ascii="Open Sans" w:hAnsi="Open Sans" w:cs="Open Sans"/>
          <w:sz w:val="20"/>
          <w:szCs w:val="20"/>
          <w:lang w:val="nb-NO"/>
        </w:rPr>
        <w:t>I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 xml:space="preserve">dentifiser </w:t>
      </w:r>
      <w:r w:rsidR="00F812A1" w:rsidRPr="00093DF7">
        <w:rPr>
          <w:rFonts w:ascii="Open Sans" w:hAnsi="Open Sans" w:cs="Open Sans"/>
          <w:sz w:val="20"/>
          <w:szCs w:val="20"/>
          <w:lang w:val="nb-NO"/>
        </w:rPr>
        <w:t>frie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 xml:space="preserve"> </w:t>
      </w:r>
      <w:r w:rsidR="003E658B">
        <w:rPr>
          <w:rFonts w:ascii="Open Sans" w:hAnsi="Open Sans" w:cs="Open Sans"/>
          <w:sz w:val="20"/>
          <w:szCs w:val="20"/>
          <w:lang w:val="nb-NO"/>
        </w:rPr>
        <w:t xml:space="preserve">tekstord 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>til bruk i</w:t>
      </w:r>
      <w:r w:rsidR="00A7739B" w:rsidRPr="00093DF7">
        <w:rPr>
          <w:rFonts w:ascii="Open Sans" w:hAnsi="Open Sans" w:cs="Open Sans"/>
          <w:sz w:val="20"/>
          <w:szCs w:val="20"/>
          <w:lang w:val="nb-NO"/>
        </w:rPr>
        <w:t xml:space="preserve"> for eksempel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 xml:space="preserve"> feltsøk. Kombiner samtlige </w:t>
      </w:r>
      <w:r w:rsidR="003E658B">
        <w:rPr>
          <w:rFonts w:ascii="Open Sans" w:hAnsi="Open Sans" w:cs="Open Sans"/>
          <w:sz w:val="20"/>
          <w:szCs w:val="20"/>
          <w:lang w:val="nb-NO"/>
        </w:rPr>
        <w:t xml:space="preserve">søkeord 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 xml:space="preserve">under hvert hovedkonsept med </w:t>
      </w:r>
      <w:r w:rsidR="0005162A" w:rsidRPr="00093DF7">
        <w:rPr>
          <w:rFonts w:ascii="Open Sans" w:hAnsi="Open Sans" w:cs="Open Sans"/>
          <w:b/>
          <w:bCs/>
          <w:sz w:val="20"/>
          <w:szCs w:val="20"/>
          <w:lang w:val="nb-NO"/>
        </w:rPr>
        <w:t>OR</w:t>
      </w:r>
      <w:r w:rsidR="0005162A" w:rsidRPr="00093DF7">
        <w:rPr>
          <w:rFonts w:ascii="Open Sans" w:hAnsi="Open Sans" w:cs="Open Sans"/>
          <w:sz w:val="20"/>
          <w:szCs w:val="20"/>
          <w:lang w:val="nb-NO"/>
        </w:rPr>
        <w:t xml:space="preserve">. </w:t>
      </w:r>
    </w:p>
    <w:tbl>
      <w:tblPr>
        <w:tblStyle w:val="Tabellrutenett"/>
        <w:tblW w:w="15446" w:type="dxa"/>
        <w:tblLook w:val="04A0" w:firstRow="1" w:lastRow="0" w:firstColumn="1" w:lastColumn="0" w:noHBand="0" w:noVBand="1"/>
      </w:tblPr>
      <w:tblGrid>
        <w:gridCol w:w="3089"/>
        <w:gridCol w:w="3089"/>
        <w:gridCol w:w="3089"/>
        <w:gridCol w:w="3089"/>
        <w:gridCol w:w="3090"/>
      </w:tblGrid>
      <w:tr w:rsidR="00DD4696" w:rsidRPr="00D0450C" w14:paraId="7A11C0EE" w14:textId="77777777" w:rsidTr="00093DF7">
        <w:trPr>
          <w:trHeight w:val="393"/>
        </w:trPr>
        <w:tc>
          <w:tcPr>
            <w:tcW w:w="308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BB22E3D" w14:textId="77777777" w:rsidR="00DD4696" w:rsidRPr="00093DF7" w:rsidRDefault="00DD4696" w:rsidP="00093DF7">
            <w:pPr>
              <w:jc w:val="center"/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</w:pPr>
          </w:p>
        </w:tc>
        <w:tc>
          <w:tcPr>
            <w:tcW w:w="308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3DA4B067" w14:textId="77777777" w:rsidR="00DD4696" w:rsidRPr="00093DF7" w:rsidRDefault="0005162A" w:rsidP="00093DF7">
            <w:pPr>
              <w:jc w:val="center"/>
              <w:rPr>
                <w:rFonts w:ascii="Open Sans" w:hAnsi="Open Sans" w:cs="Open Sans"/>
                <w:b/>
                <w:bCs/>
                <w:sz w:val="26"/>
                <w:szCs w:val="26"/>
              </w:rPr>
            </w:pPr>
            <w:proofErr w:type="spellStart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Hoved</w:t>
            </w:r>
            <w:r w:rsidR="008367D6"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element</w:t>
            </w:r>
            <w:proofErr w:type="spellEnd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 xml:space="preserve"> 1</w:t>
            </w:r>
          </w:p>
        </w:tc>
        <w:tc>
          <w:tcPr>
            <w:tcW w:w="308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2103BE0" w14:textId="77777777" w:rsidR="00DD4696" w:rsidRPr="00093DF7" w:rsidRDefault="0005162A" w:rsidP="00093DF7">
            <w:pPr>
              <w:jc w:val="center"/>
              <w:rPr>
                <w:rFonts w:ascii="Open Sans" w:hAnsi="Open Sans" w:cs="Open Sans"/>
                <w:b/>
                <w:bCs/>
                <w:sz w:val="26"/>
                <w:szCs w:val="26"/>
              </w:rPr>
            </w:pPr>
            <w:proofErr w:type="spellStart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Hoved</w:t>
            </w:r>
            <w:r w:rsidR="008367D6"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element</w:t>
            </w:r>
            <w:proofErr w:type="spellEnd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 xml:space="preserve"> 2</w:t>
            </w:r>
          </w:p>
        </w:tc>
        <w:tc>
          <w:tcPr>
            <w:tcW w:w="3089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3D6061F" w14:textId="77777777" w:rsidR="00DD4696" w:rsidRPr="00093DF7" w:rsidRDefault="0005162A" w:rsidP="00093DF7">
            <w:pPr>
              <w:jc w:val="center"/>
              <w:rPr>
                <w:rFonts w:ascii="Open Sans" w:hAnsi="Open Sans" w:cs="Open Sans"/>
                <w:b/>
                <w:bCs/>
                <w:sz w:val="26"/>
                <w:szCs w:val="26"/>
              </w:rPr>
            </w:pPr>
            <w:proofErr w:type="spellStart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Hoved</w:t>
            </w:r>
            <w:r w:rsidR="008367D6"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element</w:t>
            </w:r>
            <w:proofErr w:type="spellEnd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 xml:space="preserve"> 3 (?)</w:t>
            </w:r>
          </w:p>
        </w:tc>
        <w:tc>
          <w:tcPr>
            <w:tcW w:w="3090" w:type="dxa"/>
            <w:tcBorders>
              <w:bottom w:val="single" w:sz="4" w:space="0" w:color="auto"/>
            </w:tcBorders>
            <w:shd w:val="clear" w:color="auto" w:fill="B8CCE4" w:themeFill="accent1" w:themeFillTint="66"/>
            <w:vAlign w:val="center"/>
          </w:tcPr>
          <w:p w14:paraId="74B5B5F0" w14:textId="77777777" w:rsidR="00DD4696" w:rsidRPr="00093DF7" w:rsidRDefault="0005162A" w:rsidP="00093DF7">
            <w:pPr>
              <w:jc w:val="center"/>
              <w:rPr>
                <w:rFonts w:ascii="Open Sans" w:hAnsi="Open Sans" w:cs="Open Sans"/>
                <w:b/>
                <w:bCs/>
                <w:sz w:val="26"/>
                <w:szCs w:val="26"/>
              </w:rPr>
            </w:pPr>
            <w:proofErr w:type="spellStart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Hoved</w:t>
            </w:r>
            <w:r w:rsidR="008367D6"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element</w:t>
            </w:r>
            <w:proofErr w:type="spellEnd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 xml:space="preserve"> 4 (?)</w:t>
            </w:r>
          </w:p>
        </w:tc>
      </w:tr>
      <w:tr w:rsidR="00DD4696" w:rsidRPr="00D0450C" w14:paraId="1797F60C" w14:textId="77777777" w:rsidTr="00093DF7">
        <w:trPr>
          <w:trHeight w:val="1067"/>
        </w:trPr>
        <w:tc>
          <w:tcPr>
            <w:tcW w:w="3089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16235756" w14:textId="77777777" w:rsidR="00DD4696" w:rsidRPr="00093DF7" w:rsidRDefault="0005162A" w:rsidP="00565D70">
            <w:pPr>
              <w:rPr>
                <w:rFonts w:ascii="Open Sans" w:hAnsi="Open Sans" w:cs="Open Sans"/>
                <w:b/>
                <w:bCs/>
                <w:color w:val="548DD4" w:themeColor="text2" w:themeTint="99"/>
                <w:sz w:val="26"/>
                <w:szCs w:val="26"/>
              </w:rPr>
            </w:pPr>
            <w:proofErr w:type="spellStart"/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Hoved</w:t>
            </w:r>
            <w:r w:rsidR="008367D6" w:rsidRPr="00093DF7">
              <w:rPr>
                <w:rFonts w:ascii="Open Sans" w:hAnsi="Open Sans" w:cs="Open Sans"/>
                <w:b/>
                <w:bCs/>
                <w:sz w:val="26"/>
                <w:szCs w:val="26"/>
              </w:rPr>
              <w:t>element</w:t>
            </w:r>
            <w:proofErr w:type="spellEnd"/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64DA2EDE" w14:textId="77777777" w:rsidR="00DD4696" w:rsidRPr="00093DF7" w:rsidRDefault="00DD4696" w:rsidP="00FA24FE">
            <w:pPr>
              <w:rPr>
                <w:rFonts w:ascii="Open Sans" w:hAnsi="Open Sans" w:cs="Open Sans"/>
                <w:b/>
                <w:bCs/>
                <w:sz w:val="28"/>
                <w:szCs w:val="28"/>
              </w:rPr>
            </w:pPr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2144F66F" w14:textId="77777777" w:rsidR="00DD4696" w:rsidRPr="00093DF7" w:rsidRDefault="00DD4696" w:rsidP="00FA24FE">
            <w:pPr>
              <w:rPr>
                <w:rFonts w:ascii="Open Sans" w:hAnsi="Open Sans" w:cs="Open Sans"/>
                <w:b/>
                <w:bCs/>
                <w:sz w:val="28"/>
                <w:szCs w:val="28"/>
              </w:rPr>
            </w:pPr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6DAEB67F" w14:textId="77777777" w:rsidR="00DD4696" w:rsidRPr="00093DF7" w:rsidRDefault="00DD4696" w:rsidP="00FA24FE">
            <w:pPr>
              <w:rPr>
                <w:rFonts w:ascii="Open Sans" w:hAnsi="Open Sans" w:cs="Open Sans"/>
                <w:b/>
                <w:bCs/>
                <w:sz w:val="28"/>
                <w:szCs w:val="28"/>
              </w:rPr>
            </w:pPr>
          </w:p>
        </w:tc>
        <w:tc>
          <w:tcPr>
            <w:tcW w:w="3090" w:type="dxa"/>
            <w:tcBorders>
              <w:bottom w:val="single" w:sz="4" w:space="0" w:color="auto"/>
            </w:tcBorders>
            <w:vAlign w:val="center"/>
          </w:tcPr>
          <w:p w14:paraId="629C0C7D" w14:textId="77777777" w:rsidR="00DD4696" w:rsidRPr="00093DF7" w:rsidRDefault="00DD4696" w:rsidP="00DD4696">
            <w:pPr>
              <w:rPr>
                <w:rFonts w:ascii="Open Sans" w:hAnsi="Open Sans" w:cs="Open Sans"/>
                <w:b/>
                <w:bCs/>
                <w:sz w:val="28"/>
                <w:szCs w:val="28"/>
              </w:rPr>
            </w:pPr>
          </w:p>
        </w:tc>
      </w:tr>
      <w:tr w:rsidR="0005162A" w:rsidRPr="00D0450C" w14:paraId="0B2DC485" w14:textId="77777777" w:rsidTr="00093DF7">
        <w:trPr>
          <w:trHeight w:val="1067"/>
        </w:trPr>
        <w:tc>
          <w:tcPr>
            <w:tcW w:w="3089" w:type="dxa"/>
            <w:tcBorders>
              <w:bottom w:val="single" w:sz="4" w:space="0" w:color="auto"/>
            </w:tcBorders>
            <w:shd w:val="clear" w:color="auto" w:fill="F2DBDB" w:themeFill="accent2" w:themeFillTint="33"/>
            <w:vAlign w:val="center"/>
          </w:tcPr>
          <w:p w14:paraId="3BC6EDA5" w14:textId="65285565" w:rsidR="00D47C75" w:rsidRDefault="0005162A" w:rsidP="00093DF7">
            <w:pPr>
              <w:spacing w:before="160" w:after="160"/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</w:pPr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  <w:t>Kontrollert</w:t>
            </w:r>
            <w:r w:rsidR="009448E6" w:rsidRPr="00093DF7"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  <w:t>e søkeord</w:t>
            </w:r>
          </w:p>
          <w:p w14:paraId="5997B120" w14:textId="3E8559FE" w:rsidR="0005162A" w:rsidRPr="00093DF7" w:rsidRDefault="00356EEF" w:rsidP="00093DF7">
            <w:pPr>
              <w:spacing w:after="80"/>
              <w:rPr>
                <w:rFonts w:ascii="Open Sans" w:hAnsi="Open Sans" w:cs="Open Sans"/>
                <w:sz w:val="22"/>
                <w:szCs w:val="22"/>
                <w:lang w:val="nb-NO"/>
              </w:rPr>
            </w:pPr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(</w:t>
            </w:r>
            <w:proofErr w:type="spellStart"/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Me</w:t>
            </w:r>
            <w:r w:rsidR="00F518B5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SH</w:t>
            </w:r>
            <w:proofErr w:type="spellEnd"/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 xml:space="preserve">-termer, </w:t>
            </w:r>
            <w:proofErr w:type="spellStart"/>
            <w:r w:rsidR="00F518B5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CINAHL</w:t>
            </w:r>
            <w:proofErr w:type="spellEnd"/>
            <w:r w:rsidR="00F518B5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 xml:space="preserve"> Headings, </w:t>
            </w:r>
            <w:proofErr w:type="spellStart"/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Emtree</w:t>
            </w:r>
            <w:proofErr w:type="spellEnd"/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-termer</w:t>
            </w:r>
            <w:r w:rsidR="009448E6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 xml:space="preserve">, </w:t>
            </w:r>
            <w:r w:rsidR="00F518B5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osv.</w:t>
            </w:r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)</w:t>
            </w:r>
          </w:p>
          <w:p w14:paraId="2B72FED4" w14:textId="4FBABC75" w:rsidR="0005162A" w:rsidRPr="00093DF7" w:rsidRDefault="00356EEF" w:rsidP="00093DF7">
            <w:pPr>
              <w:spacing w:after="80"/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</w:pPr>
            <w:r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 xml:space="preserve">Husk å vurdere </w:t>
            </w:r>
            <w:r w:rsidR="003E658B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bruk av</w:t>
            </w:r>
            <w:r w:rsidR="003E658B" w:rsidRPr="003E658B">
              <w:rPr>
                <w:rFonts w:ascii="Open Sans" w:hAnsi="Open Sans" w:cs="Open Sans"/>
                <w:sz w:val="20"/>
                <w:szCs w:val="20"/>
                <w:lang w:val="nb-NO"/>
              </w:rPr>
              <w:t xml:space="preserve"> </w:t>
            </w:r>
            <w:r w:rsidR="003E658B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«</w:t>
            </w:r>
            <w:proofErr w:type="spellStart"/>
            <w:r w:rsidR="003E658B" w:rsidRPr="003E658B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e</w:t>
            </w:r>
            <w:r w:rsidRPr="003E658B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xplode</w:t>
            </w:r>
            <w:proofErr w:type="spellEnd"/>
            <w:r w:rsidR="003E658B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».</w:t>
            </w:r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75A6DB90" w14:textId="77777777" w:rsidR="0005162A" w:rsidRPr="00093DF7" w:rsidRDefault="0005162A" w:rsidP="00FA24FE">
            <w:pPr>
              <w:rPr>
                <w:rFonts w:ascii="Open Sans" w:hAnsi="Open Sans" w:cs="Open Sans"/>
                <w:b/>
                <w:bCs/>
                <w:sz w:val="28"/>
                <w:szCs w:val="28"/>
                <w:lang w:val="nb-NO"/>
              </w:rPr>
            </w:pPr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1D420745" w14:textId="77777777" w:rsidR="0005162A" w:rsidRPr="00093DF7" w:rsidRDefault="0005162A" w:rsidP="00FA24FE">
            <w:pPr>
              <w:rPr>
                <w:rFonts w:ascii="Open Sans" w:hAnsi="Open Sans" w:cs="Open Sans"/>
                <w:b/>
                <w:bCs/>
                <w:sz w:val="28"/>
                <w:szCs w:val="28"/>
                <w:lang w:val="nb-NO"/>
              </w:rPr>
            </w:pPr>
          </w:p>
        </w:tc>
        <w:tc>
          <w:tcPr>
            <w:tcW w:w="3089" w:type="dxa"/>
            <w:tcBorders>
              <w:bottom w:val="single" w:sz="4" w:space="0" w:color="auto"/>
            </w:tcBorders>
            <w:vAlign w:val="center"/>
          </w:tcPr>
          <w:p w14:paraId="091DA189" w14:textId="77777777" w:rsidR="0005162A" w:rsidRPr="00093DF7" w:rsidRDefault="0005162A" w:rsidP="00FA24FE">
            <w:pPr>
              <w:rPr>
                <w:rFonts w:ascii="Open Sans" w:hAnsi="Open Sans" w:cs="Open Sans"/>
                <w:b/>
                <w:bCs/>
                <w:sz w:val="28"/>
                <w:szCs w:val="28"/>
                <w:lang w:val="nb-NO"/>
              </w:rPr>
            </w:pPr>
          </w:p>
        </w:tc>
        <w:tc>
          <w:tcPr>
            <w:tcW w:w="3090" w:type="dxa"/>
            <w:tcBorders>
              <w:bottom w:val="single" w:sz="4" w:space="0" w:color="auto"/>
            </w:tcBorders>
            <w:vAlign w:val="center"/>
          </w:tcPr>
          <w:p w14:paraId="50CAB27A" w14:textId="77777777" w:rsidR="0005162A" w:rsidRPr="00093DF7" w:rsidRDefault="0005162A" w:rsidP="00DD4696">
            <w:pPr>
              <w:rPr>
                <w:rFonts w:ascii="Open Sans" w:hAnsi="Open Sans" w:cs="Open Sans"/>
                <w:b/>
                <w:bCs/>
                <w:sz w:val="28"/>
                <w:szCs w:val="28"/>
                <w:lang w:val="nb-NO"/>
              </w:rPr>
            </w:pPr>
          </w:p>
        </w:tc>
      </w:tr>
      <w:tr w:rsidR="00DD4696" w:rsidRPr="009059BF" w14:paraId="0D04DFA2" w14:textId="77777777" w:rsidTr="00093DF7">
        <w:trPr>
          <w:trHeight w:val="1972"/>
        </w:trPr>
        <w:tc>
          <w:tcPr>
            <w:tcW w:w="3089" w:type="dxa"/>
            <w:tcBorders>
              <w:top w:val="single" w:sz="4" w:space="0" w:color="auto"/>
              <w:bottom w:val="single" w:sz="4" w:space="0" w:color="auto"/>
            </w:tcBorders>
            <w:shd w:val="clear" w:color="auto" w:fill="F2DBDB" w:themeFill="accent2" w:themeFillTint="33"/>
          </w:tcPr>
          <w:p w14:paraId="75D8DFC1" w14:textId="2829CAF3" w:rsidR="0005162A" w:rsidRPr="00093DF7" w:rsidRDefault="0084592F" w:rsidP="00093DF7">
            <w:pPr>
              <w:spacing w:before="160" w:after="160"/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</w:pPr>
            <w:r w:rsidRPr="00093DF7"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  <w:t xml:space="preserve">Frie </w:t>
            </w:r>
            <w:r w:rsidR="003E658B"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  <w:t>tekst</w:t>
            </w:r>
            <w:r w:rsidR="00356EEF" w:rsidRPr="00093DF7">
              <w:rPr>
                <w:rFonts w:ascii="Open Sans" w:hAnsi="Open Sans" w:cs="Open Sans"/>
                <w:b/>
                <w:bCs/>
                <w:sz w:val="26"/>
                <w:szCs w:val="26"/>
                <w:lang w:val="nb-NO"/>
              </w:rPr>
              <w:t>ord</w:t>
            </w:r>
          </w:p>
          <w:p w14:paraId="1C0CED38" w14:textId="77777777" w:rsidR="0005162A" w:rsidRPr="00093DF7" w:rsidRDefault="0005162A" w:rsidP="00093DF7">
            <w:pPr>
              <w:spacing w:after="80"/>
              <w:rPr>
                <w:rFonts w:ascii="Open Sans" w:hAnsi="Open Sans" w:cs="Open Sans"/>
                <w:sz w:val="22"/>
                <w:szCs w:val="22"/>
                <w:lang w:val="nb-NO"/>
              </w:rPr>
            </w:pPr>
            <w:r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(</w:t>
            </w:r>
            <w:r w:rsidR="007527AE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 xml:space="preserve">Synonyme termer, </w:t>
            </w:r>
            <w:r w:rsidR="0010646C" w:rsidRPr="00C749CF">
              <w:rPr>
                <w:rFonts w:ascii="Open Sans" w:hAnsi="Open Sans" w:cs="Open Sans"/>
                <w:sz w:val="22"/>
                <w:szCs w:val="22"/>
                <w:lang w:val="nb-NO"/>
              </w:rPr>
              <w:t>britisk</w:t>
            </w:r>
            <w:r w:rsidR="00874208" w:rsidRPr="00093DF7">
              <w:rPr>
                <w:rFonts w:ascii="Open Sans" w:hAnsi="Open Sans" w:cs="Open Sans"/>
                <w:sz w:val="22"/>
                <w:szCs w:val="22"/>
                <w:lang w:val="nb-NO"/>
              </w:rPr>
              <w:t>/</w:t>
            </w:r>
            <w:r w:rsidR="0010646C" w:rsidRPr="00C749CF">
              <w:rPr>
                <w:rFonts w:ascii="Open Sans" w:hAnsi="Open Sans" w:cs="Open Sans"/>
                <w:sz w:val="22"/>
                <w:szCs w:val="22"/>
                <w:lang w:val="nb-NO"/>
              </w:rPr>
              <w:t xml:space="preserve">amerikansk </w:t>
            </w:r>
            <w:r w:rsidR="006558E8" w:rsidRPr="00C749CF">
              <w:rPr>
                <w:rFonts w:ascii="Open Sans" w:hAnsi="Open Sans" w:cs="Open Sans"/>
                <w:sz w:val="22"/>
                <w:szCs w:val="22"/>
                <w:lang w:val="nb-NO"/>
              </w:rPr>
              <w:t>stavemåte</w:t>
            </w:r>
            <w:r w:rsidR="001E675C" w:rsidRPr="00C749CF">
              <w:rPr>
                <w:rFonts w:ascii="Open Sans" w:hAnsi="Open Sans" w:cs="Open Sans"/>
                <w:sz w:val="22"/>
                <w:szCs w:val="22"/>
                <w:lang w:val="nb-NO"/>
              </w:rPr>
              <w:t>, forkortelser, akronymer</w:t>
            </w:r>
            <w:r w:rsidR="0010646C" w:rsidRPr="00C749CF">
              <w:rPr>
                <w:rFonts w:ascii="Open Sans" w:hAnsi="Open Sans" w:cs="Open Sans"/>
                <w:sz w:val="22"/>
                <w:szCs w:val="22"/>
                <w:lang w:val="nb-NO"/>
              </w:rPr>
              <w:t xml:space="preserve">, osv.) </w:t>
            </w:r>
          </w:p>
          <w:p w14:paraId="36F54BCB" w14:textId="49DCC32C" w:rsidR="00DD4696" w:rsidRPr="00093DF7" w:rsidRDefault="007527AE" w:rsidP="00093DF7">
            <w:pPr>
              <w:spacing w:after="80"/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</w:pPr>
            <w:r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Benytt gjerne</w:t>
            </w:r>
            <w:r w:rsidR="00874208"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:</w:t>
            </w:r>
            <w:r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 xml:space="preserve"> </w:t>
            </w:r>
            <w:r w:rsidR="007F6A95"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 xml:space="preserve">feltkoder (tittel, abstrakt, osv.), </w:t>
            </w:r>
            <w:r w:rsidR="00874208"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frasesøk</w:t>
            </w:r>
            <w:r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 xml:space="preserve">, trunkering, </w:t>
            </w:r>
            <w:proofErr w:type="spellStart"/>
            <w:r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wildcards</w:t>
            </w:r>
            <w:proofErr w:type="spellEnd"/>
            <w:r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 xml:space="preserve">, </w:t>
            </w:r>
            <w:r w:rsidR="007F6A95" w:rsidRPr="00093DF7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nærhetsoperatorer</w:t>
            </w:r>
            <w:r w:rsidR="003E658B">
              <w:rPr>
                <w:rFonts w:ascii="Open Sans" w:hAnsi="Open Sans" w:cs="Open Sans"/>
                <w:i/>
                <w:iCs/>
                <w:sz w:val="20"/>
                <w:szCs w:val="20"/>
                <w:lang w:val="nb-NO"/>
              </w:rPr>
              <w:t>.</w:t>
            </w:r>
          </w:p>
        </w:tc>
        <w:tc>
          <w:tcPr>
            <w:tcW w:w="3089" w:type="dxa"/>
            <w:tcBorders>
              <w:top w:val="single" w:sz="4" w:space="0" w:color="auto"/>
              <w:bottom w:val="single" w:sz="4" w:space="0" w:color="auto"/>
            </w:tcBorders>
          </w:tcPr>
          <w:p w14:paraId="7B698B66" w14:textId="77777777" w:rsidR="001F2080" w:rsidRPr="00093DF7" w:rsidRDefault="001F2080" w:rsidP="00652365">
            <w:pPr>
              <w:rPr>
                <w:rFonts w:ascii="Open Sans" w:hAnsi="Open Sans" w:cs="Open Sans"/>
                <w:sz w:val="28"/>
                <w:szCs w:val="28"/>
                <w:lang w:val="nb-NO"/>
              </w:rPr>
            </w:pPr>
          </w:p>
        </w:tc>
        <w:tc>
          <w:tcPr>
            <w:tcW w:w="3089" w:type="dxa"/>
            <w:tcBorders>
              <w:top w:val="single" w:sz="4" w:space="0" w:color="auto"/>
              <w:bottom w:val="single" w:sz="4" w:space="0" w:color="auto"/>
            </w:tcBorders>
          </w:tcPr>
          <w:p w14:paraId="1B15D466" w14:textId="77777777" w:rsidR="00652365" w:rsidRPr="00093DF7" w:rsidRDefault="00652365">
            <w:pPr>
              <w:rPr>
                <w:rFonts w:ascii="Open Sans" w:hAnsi="Open Sans" w:cs="Open Sans"/>
                <w:sz w:val="28"/>
                <w:szCs w:val="28"/>
                <w:lang w:val="nb-NO"/>
              </w:rPr>
            </w:pPr>
          </w:p>
        </w:tc>
        <w:tc>
          <w:tcPr>
            <w:tcW w:w="3089" w:type="dxa"/>
            <w:tcBorders>
              <w:top w:val="single" w:sz="4" w:space="0" w:color="auto"/>
              <w:bottom w:val="single" w:sz="4" w:space="0" w:color="auto"/>
            </w:tcBorders>
          </w:tcPr>
          <w:p w14:paraId="2F8208C6" w14:textId="77777777" w:rsidR="00652365" w:rsidRPr="00093DF7" w:rsidRDefault="00652365">
            <w:pPr>
              <w:rPr>
                <w:rFonts w:ascii="Open Sans" w:hAnsi="Open Sans" w:cs="Open Sans"/>
                <w:sz w:val="28"/>
                <w:szCs w:val="28"/>
                <w:lang w:val="nb-NO"/>
              </w:rPr>
            </w:pPr>
          </w:p>
        </w:tc>
        <w:tc>
          <w:tcPr>
            <w:tcW w:w="3090" w:type="dxa"/>
            <w:tcBorders>
              <w:top w:val="single" w:sz="4" w:space="0" w:color="auto"/>
              <w:bottom w:val="single" w:sz="4" w:space="0" w:color="auto"/>
            </w:tcBorders>
          </w:tcPr>
          <w:p w14:paraId="2A9764DB" w14:textId="77777777" w:rsidR="00DD4696" w:rsidRPr="00093DF7" w:rsidRDefault="00DD4696">
            <w:pPr>
              <w:rPr>
                <w:rFonts w:ascii="Open Sans" w:hAnsi="Open Sans" w:cs="Open Sans"/>
                <w:sz w:val="28"/>
                <w:szCs w:val="28"/>
                <w:lang w:val="nb-NO"/>
              </w:rPr>
            </w:pPr>
          </w:p>
        </w:tc>
      </w:tr>
      <w:tr w:rsidR="002256D9" w:rsidRPr="002256D9" w14:paraId="1E7297DE" w14:textId="77777777" w:rsidTr="00093DF7">
        <w:trPr>
          <w:trHeight w:val="416"/>
        </w:trPr>
        <w:tc>
          <w:tcPr>
            <w:tcW w:w="30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0F03F490" w14:textId="77777777" w:rsidR="002256D9" w:rsidRPr="00093DF7" w:rsidRDefault="002256D9" w:rsidP="00093DF7">
            <w:pPr>
              <w:rPr>
                <w:rFonts w:ascii="Open Sans" w:hAnsi="Open Sans" w:cs="Open Sans"/>
                <w:b/>
                <w:bCs/>
                <w:sz w:val="20"/>
                <w:szCs w:val="20"/>
                <w:lang w:val="nb-NO"/>
              </w:rPr>
            </w:pP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5CA0052" w14:textId="77777777" w:rsidR="002256D9" w:rsidRPr="00093DF7" w:rsidRDefault="002256D9" w:rsidP="002256D9">
            <w:pPr>
              <w:rPr>
                <w:rFonts w:ascii="Open Sans" w:hAnsi="Open Sans" w:cs="Open Sans"/>
                <w:sz w:val="20"/>
                <w:szCs w:val="20"/>
                <w:lang w:val="nb-NO"/>
              </w:rPr>
            </w:pPr>
            <w:r w:rsidRPr="00093DF7">
              <w:rPr>
                <w:rFonts w:ascii="Open Sans" w:hAnsi="Open Sans" w:cs="Open Sans"/>
                <w:sz w:val="20"/>
                <w:szCs w:val="20"/>
                <w:lang w:val="nb-NO"/>
              </w:rPr>
              <w:t>Resultat søk 1 (#1) =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17B129E" w14:textId="77777777" w:rsidR="002256D9" w:rsidRPr="00093DF7" w:rsidRDefault="002256D9" w:rsidP="002256D9">
            <w:pPr>
              <w:rPr>
                <w:rFonts w:ascii="Open Sans" w:hAnsi="Open Sans" w:cs="Open Sans"/>
                <w:sz w:val="20"/>
                <w:szCs w:val="20"/>
                <w:lang w:val="nb-NO"/>
              </w:rPr>
            </w:pPr>
            <w:r w:rsidRPr="00093DF7">
              <w:rPr>
                <w:rFonts w:ascii="Open Sans" w:hAnsi="Open Sans" w:cs="Open Sans"/>
                <w:sz w:val="20"/>
                <w:szCs w:val="20"/>
                <w:lang w:val="nb-NO"/>
              </w:rPr>
              <w:t>Resultat søk 2 (#2) =</w:t>
            </w:r>
          </w:p>
        </w:tc>
        <w:tc>
          <w:tcPr>
            <w:tcW w:w="3089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79862684" w14:textId="77777777" w:rsidR="002256D9" w:rsidRPr="00093DF7" w:rsidRDefault="002256D9" w:rsidP="002256D9">
            <w:pPr>
              <w:rPr>
                <w:rFonts w:ascii="Open Sans" w:hAnsi="Open Sans" w:cs="Open Sans"/>
                <w:sz w:val="20"/>
                <w:szCs w:val="20"/>
                <w:lang w:val="nb-NO"/>
              </w:rPr>
            </w:pPr>
            <w:r w:rsidRPr="00093DF7">
              <w:rPr>
                <w:rFonts w:ascii="Open Sans" w:hAnsi="Open Sans" w:cs="Open Sans"/>
                <w:sz w:val="20"/>
                <w:szCs w:val="20"/>
                <w:lang w:val="nb-NO"/>
              </w:rPr>
              <w:t>Resultat søk 3 (#3) =</w:t>
            </w:r>
          </w:p>
        </w:tc>
        <w:tc>
          <w:tcPr>
            <w:tcW w:w="309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2A807E1B" w14:textId="77777777" w:rsidR="002256D9" w:rsidRPr="00093DF7" w:rsidRDefault="002256D9" w:rsidP="00093DF7">
            <w:pPr>
              <w:tabs>
                <w:tab w:val="left" w:pos="6237"/>
                <w:tab w:val="left" w:pos="9214"/>
                <w:tab w:val="left" w:pos="12191"/>
              </w:tabs>
              <w:rPr>
                <w:rFonts w:ascii="Open Sans" w:hAnsi="Open Sans" w:cs="Open Sans"/>
                <w:sz w:val="20"/>
                <w:szCs w:val="20"/>
                <w:lang w:val="nb-NO"/>
              </w:rPr>
            </w:pPr>
            <w:r w:rsidRPr="00093DF7">
              <w:rPr>
                <w:rFonts w:ascii="Open Sans" w:hAnsi="Open Sans" w:cs="Open Sans"/>
                <w:sz w:val="20"/>
                <w:szCs w:val="20"/>
                <w:lang w:val="nb-NO"/>
              </w:rPr>
              <w:t>Resultat søk (#4) =</w:t>
            </w:r>
          </w:p>
        </w:tc>
      </w:tr>
    </w:tbl>
    <w:p w14:paraId="2D38F31F" w14:textId="647984A6" w:rsidR="00214EEA" w:rsidRPr="00093DF7" w:rsidRDefault="007527AE" w:rsidP="00093DF7">
      <w:pPr>
        <w:tabs>
          <w:tab w:val="left" w:pos="6237"/>
          <w:tab w:val="left" w:pos="9214"/>
          <w:tab w:val="left" w:pos="12191"/>
        </w:tabs>
        <w:spacing w:before="120"/>
        <w:jc w:val="both"/>
        <w:rPr>
          <w:rFonts w:ascii="Open Sans" w:hAnsi="Open Sans" w:cs="Open Sans"/>
          <w:sz w:val="20"/>
          <w:szCs w:val="20"/>
          <w:lang w:val="nb-NO"/>
        </w:rPr>
      </w:pPr>
      <w:r w:rsidRPr="00093DF7">
        <w:rPr>
          <w:rFonts w:ascii="Open Sans" w:hAnsi="Open Sans" w:cs="Open Sans"/>
          <w:sz w:val="20"/>
          <w:szCs w:val="20"/>
          <w:lang w:val="nb-NO"/>
        </w:rPr>
        <w:t>Når du er sikker på at du har funnet all relevant informasjon for hvert hoved</w:t>
      </w:r>
      <w:r w:rsidR="009448E6" w:rsidRPr="00093DF7">
        <w:rPr>
          <w:rFonts w:ascii="Open Sans" w:hAnsi="Open Sans" w:cs="Open Sans"/>
          <w:sz w:val="20"/>
          <w:szCs w:val="20"/>
          <w:lang w:val="nb-NO"/>
        </w:rPr>
        <w:t>element</w:t>
      </w:r>
      <w:r w:rsidRPr="00093DF7">
        <w:rPr>
          <w:rFonts w:ascii="Open Sans" w:hAnsi="Open Sans" w:cs="Open Sans"/>
          <w:sz w:val="20"/>
          <w:szCs w:val="20"/>
          <w:lang w:val="nb-NO"/>
        </w:rPr>
        <w:t xml:space="preserve">, setter du disse sammen ved hjelp av </w:t>
      </w:r>
      <w:r w:rsidRPr="00093DF7">
        <w:rPr>
          <w:rFonts w:ascii="Open Sans" w:hAnsi="Open Sans" w:cs="Open Sans"/>
          <w:b/>
          <w:bCs/>
          <w:sz w:val="20"/>
          <w:szCs w:val="20"/>
          <w:lang w:val="nb-NO"/>
        </w:rPr>
        <w:t>AND</w:t>
      </w:r>
      <w:r w:rsidRPr="00093DF7">
        <w:rPr>
          <w:rFonts w:ascii="Open Sans" w:hAnsi="Open Sans" w:cs="Open Sans"/>
          <w:sz w:val="20"/>
          <w:szCs w:val="20"/>
          <w:lang w:val="nb-NO"/>
        </w:rPr>
        <w:t xml:space="preserve">. </w:t>
      </w:r>
      <w:r w:rsidR="00214EEA" w:rsidRPr="00C749CF">
        <w:rPr>
          <w:rFonts w:ascii="Open Sans" w:hAnsi="Open Sans" w:cs="Open Sans"/>
          <w:sz w:val="20"/>
          <w:szCs w:val="20"/>
          <w:lang w:val="nb-NO"/>
        </w:rPr>
        <w:t xml:space="preserve">I de fleste databaser benytter du </w:t>
      </w:r>
      <w:proofErr w:type="spellStart"/>
      <w:r w:rsidR="00214EEA" w:rsidRPr="003E658B">
        <w:rPr>
          <w:rFonts w:ascii="Open Sans" w:hAnsi="Open Sans" w:cs="Open Sans"/>
          <w:i/>
          <w:iCs/>
          <w:sz w:val="20"/>
          <w:szCs w:val="20"/>
          <w:lang w:val="nb-NO"/>
        </w:rPr>
        <w:t>Search</w:t>
      </w:r>
      <w:proofErr w:type="spellEnd"/>
      <w:r w:rsidR="00214EEA" w:rsidRPr="003E658B">
        <w:rPr>
          <w:rFonts w:ascii="Open Sans" w:hAnsi="Open Sans" w:cs="Open Sans"/>
          <w:i/>
          <w:iCs/>
          <w:sz w:val="20"/>
          <w:szCs w:val="20"/>
          <w:lang w:val="nb-NO"/>
        </w:rPr>
        <w:t xml:space="preserve"> </w:t>
      </w:r>
      <w:proofErr w:type="spellStart"/>
      <w:r w:rsidR="00214EEA" w:rsidRPr="003E658B">
        <w:rPr>
          <w:rFonts w:ascii="Open Sans" w:hAnsi="Open Sans" w:cs="Open Sans"/>
          <w:i/>
          <w:iCs/>
          <w:sz w:val="20"/>
          <w:szCs w:val="20"/>
          <w:lang w:val="nb-NO"/>
        </w:rPr>
        <w:t>History</w:t>
      </w:r>
      <w:proofErr w:type="spellEnd"/>
      <w:r w:rsidR="00214EEA" w:rsidRPr="00C749CF">
        <w:rPr>
          <w:rFonts w:ascii="Open Sans" w:hAnsi="Open Sans" w:cs="Open Sans"/>
          <w:sz w:val="20"/>
          <w:szCs w:val="20"/>
          <w:lang w:val="nb-NO"/>
        </w:rPr>
        <w:t xml:space="preserve"> til dette, f.eks. </w:t>
      </w:r>
      <w:r w:rsidR="00A7739B" w:rsidRPr="00093DF7">
        <w:rPr>
          <w:rFonts w:ascii="Open Sans" w:hAnsi="Open Sans" w:cs="Open Sans"/>
          <w:sz w:val="20"/>
          <w:szCs w:val="20"/>
          <w:lang w:val="nb-NO"/>
        </w:rPr>
        <w:t>#1 AND #2 AND #3 AND #4.</w:t>
      </w:r>
    </w:p>
    <w:sectPr w:rsidR="00214EEA" w:rsidRPr="00093DF7" w:rsidSect="000574A6">
      <w:footerReference w:type="default" r:id="rId9"/>
      <w:pgSz w:w="16838" w:h="11906" w:orient="landscape"/>
      <w:pgMar w:top="720" w:right="720" w:bottom="720" w:left="720" w:header="142" w:footer="28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08B983" w14:textId="77777777" w:rsidR="00DC4E67" w:rsidRDefault="00DC4E67" w:rsidP="00B63CB4">
      <w:pPr>
        <w:spacing w:after="0" w:line="240" w:lineRule="auto"/>
      </w:pPr>
      <w:r>
        <w:separator/>
      </w:r>
    </w:p>
  </w:endnote>
  <w:endnote w:type="continuationSeparator" w:id="0">
    <w:p w14:paraId="71E7579C" w14:textId="77777777" w:rsidR="00DC4E67" w:rsidRDefault="00DC4E67" w:rsidP="00B63CB4">
      <w:pPr>
        <w:spacing w:after="0" w:line="240" w:lineRule="auto"/>
      </w:pPr>
      <w:r>
        <w:continuationSeparator/>
      </w:r>
    </w:p>
  </w:endnote>
  <w:endnote w:type="continuationNotice" w:id="1">
    <w:p w14:paraId="7D19B96F" w14:textId="77777777" w:rsidR="00DC4E67" w:rsidRDefault="00DC4E6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Open Sans">
    <w:altName w:val="Segoe UI"/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B620C3" w14:textId="77777777" w:rsidR="00A94DE2" w:rsidRDefault="00A94DE2" w:rsidP="00A94DE2">
    <w:pPr>
      <w:pStyle w:val="Bunntekst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BC1D0" w14:textId="77777777" w:rsidR="00DC4E67" w:rsidRDefault="00DC4E67" w:rsidP="00B63CB4">
      <w:pPr>
        <w:spacing w:after="0" w:line="240" w:lineRule="auto"/>
      </w:pPr>
      <w:r>
        <w:separator/>
      </w:r>
    </w:p>
  </w:footnote>
  <w:footnote w:type="continuationSeparator" w:id="0">
    <w:p w14:paraId="6436DC45" w14:textId="77777777" w:rsidR="00DC4E67" w:rsidRDefault="00DC4E67" w:rsidP="00B63CB4">
      <w:pPr>
        <w:spacing w:after="0" w:line="240" w:lineRule="auto"/>
      </w:pPr>
      <w:r>
        <w:continuationSeparator/>
      </w:r>
    </w:p>
  </w:footnote>
  <w:footnote w:type="continuationNotice" w:id="1">
    <w:p w14:paraId="37F8796B" w14:textId="77777777" w:rsidR="00DC4E67" w:rsidRDefault="00DC4E67">
      <w:pPr>
        <w:spacing w:after="0" w:line="240" w:lineRule="auto"/>
      </w:pP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20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E658B"/>
    <w:rsid w:val="0000484A"/>
    <w:rsid w:val="000208EE"/>
    <w:rsid w:val="000257BA"/>
    <w:rsid w:val="0005162A"/>
    <w:rsid w:val="000574A6"/>
    <w:rsid w:val="00093DF7"/>
    <w:rsid w:val="000A56B3"/>
    <w:rsid w:val="000A759E"/>
    <w:rsid w:val="000F1E57"/>
    <w:rsid w:val="000F375D"/>
    <w:rsid w:val="0010646C"/>
    <w:rsid w:val="00116963"/>
    <w:rsid w:val="001230A4"/>
    <w:rsid w:val="00145B5E"/>
    <w:rsid w:val="00172FE3"/>
    <w:rsid w:val="001B54F4"/>
    <w:rsid w:val="001E3169"/>
    <w:rsid w:val="001E675C"/>
    <w:rsid w:val="001F2080"/>
    <w:rsid w:val="00214EEA"/>
    <w:rsid w:val="00223A54"/>
    <w:rsid w:val="002256D9"/>
    <w:rsid w:val="00226521"/>
    <w:rsid w:val="00240BDD"/>
    <w:rsid w:val="00327DA2"/>
    <w:rsid w:val="00333647"/>
    <w:rsid w:val="00356EEF"/>
    <w:rsid w:val="0038445A"/>
    <w:rsid w:val="003C78F4"/>
    <w:rsid w:val="003C7B07"/>
    <w:rsid w:val="003E658B"/>
    <w:rsid w:val="003F20AD"/>
    <w:rsid w:val="00435FA7"/>
    <w:rsid w:val="0045477E"/>
    <w:rsid w:val="00470D5B"/>
    <w:rsid w:val="00473DBB"/>
    <w:rsid w:val="004A46E7"/>
    <w:rsid w:val="004B0852"/>
    <w:rsid w:val="004C7A2A"/>
    <w:rsid w:val="004F2E6E"/>
    <w:rsid w:val="005105F7"/>
    <w:rsid w:val="00565D70"/>
    <w:rsid w:val="00566D61"/>
    <w:rsid w:val="005931CF"/>
    <w:rsid w:val="006157C8"/>
    <w:rsid w:val="006259EB"/>
    <w:rsid w:val="00652365"/>
    <w:rsid w:val="006558E8"/>
    <w:rsid w:val="0068610D"/>
    <w:rsid w:val="006A0EF8"/>
    <w:rsid w:val="007527AE"/>
    <w:rsid w:val="0079395B"/>
    <w:rsid w:val="007C29AB"/>
    <w:rsid w:val="007F6A95"/>
    <w:rsid w:val="00807FA2"/>
    <w:rsid w:val="00812AB9"/>
    <w:rsid w:val="008367D6"/>
    <w:rsid w:val="0084592F"/>
    <w:rsid w:val="00874208"/>
    <w:rsid w:val="00887392"/>
    <w:rsid w:val="008F6683"/>
    <w:rsid w:val="009059BF"/>
    <w:rsid w:val="0094299A"/>
    <w:rsid w:val="009448E6"/>
    <w:rsid w:val="00967E14"/>
    <w:rsid w:val="009762DE"/>
    <w:rsid w:val="00994F2D"/>
    <w:rsid w:val="00A75510"/>
    <w:rsid w:val="00A7739B"/>
    <w:rsid w:val="00A94DE2"/>
    <w:rsid w:val="00AC2527"/>
    <w:rsid w:val="00B167E2"/>
    <w:rsid w:val="00B26603"/>
    <w:rsid w:val="00B63CB4"/>
    <w:rsid w:val="00B83002"/>
    <w:rsid w:val="00BF208D"/>
    <w:rsid w:val="00C048E5"/>
    <w:rsid w:val="00C367C1"/>
    <w:rsid w:val="00C46C60"/>
    <w:rsid w:val="00C749CF"/>
    <w:rsid w:val="00C7666F"/>
    <w:rsid w:val="00CB216F"/>
    <w:rsid w:val="00CC70F9"/>
    <w:rsid w:val="00CD0CEA"/>
    <w:rsid w:val="00CF5E7A"/>
    <w:rsid w:val="00D0450C"/>
    <w:rsid w:val="00D16613"/>
    <w:rsid w:val="00D47C75"/>
    <w:rsid w:val="00D66783"/>
    <w:rsid w:val="00DC37C8"/>
    <w:rsid w:val="00DC4DBA"/>
    <w:rsid w:val="00DC4E67"/>
    <w:rsid w:val="00DD4696"/>
    <w:rsid w:val="00E16CA7"/>
    <w:rsid w:val="00E55B92"/>
    <w:rsid w:val="00E85A24"/>
    <w:rsid w:val="00EF612B"/>
    <w:rsid w:val="00F5176E"/>
    <w:rsid w:val="00F518B5"/>
    <w:rsid w:val="00F812A1"/>
    <w:rsid w:val="00FA24FE"/>
    <w:rsid w:val="00FC7684"/>
    <w:rsid w:val="6AEDE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760384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mbria" w:eastAsiaTheme="minorEastAsia" w:hAnsi="Cambria" w:cstheme="minorBidi"/>
        <w:sz w:val="24"/>
        <w:szCs w:val="24"/>
        <w:lang w:val="en-AU" w:eastAsia="zh-CN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162A"/>
  </w:style>
  <w:style w:type="paragraph" w:styleId="Overskrift1">
    <w:name w:val="heading 1"/>
    <w:basedOn w:val="Normal"/>
    <w:next w:val="Normal"/>
    <w:link w:val="Overskrift1Tegn"/>
    <w:uiPriority w:val="9"/>
    <w:qFormat/>
    <w:rsid w:val="00470D5B"/>
    <w:pPr>
      <w:keepNext/>
      <w:keepLines/>
      <w:spacing w:before="240" w:after="160"/>
      <w:outlineLvl w:val="0"/>
    </w:pPr>
    <w:rPr>
      <w:rFonts w:ascii="Open Sans" w:eastAsiaTheme="majorEastAsia" w:hAnsi="Open Sans" w:cs="Open Sans"/>
      <w:b/>
      <w:bCs/>
      <w:sz w:val="32"/>
      <w:szCs w:val="40"/>
      <w:lang w:val="nb-NO"/>
    </w:rPr>
  </w:style>
  <w:style w:type="character" w:default="1" w:styleId="Standardskriftforavsnitt">
    <w:name w:val="Default Paragraph Font"/>
    <w:uiPriority w:val="1"/>
    <w:semiHidden/>
    <w:unhideWhenUsed/>
  </w:style>
  <w:style w:type="table" w:default="1" w:styleId="Vanlig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e">
    <w:name w:val="No List"/>
    <w:uiPriority w:val="99"/>
    <w:semiHidden/>
    <w:unhideWhenUsed/>
  </w:style>
  <w:style w:type="paragraph" w:styleId="Bobletekst">
    <w:name w:val="Balloon Text"/>
    <w:basedOn w:val="Normal"/>
    <w:link w:val="BobletekstTegn"/>
    <w:uiPriority w:val="99"/>
    <w:semiHidden/>
    <w:unhideWhenUsed/>
    <w:rsid w:val="00F5176E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obletekstTegn">
    <w:name w:val="Bobletekst Tegn"/>
    <w:basedOn w:val="Standardskriftforavsnitt"/>
    <w:link w:val="Bobletekst"/>
    <w:uiPriority w:val="99"/>
    <w:semiHidden/>
    <w:rsid w:val="00F5176E"/>
    <w:rPr>
      <w:rFonts w:ascii="Tahoma" w:hAnsi="Tahoma" w:cs="Angsana New"/>
      <w:sz w:val="16"/>
      <w:szCs w:val="20"/>
    </w:rPr>
  </w:style>
  <w:style w:type="paragraph" w:styleId="Topptekst">
    <w:name w:val="header"/>
    <w:basedOn w:val="Normal"/>
    <w:link w:val="TopptekstTegn"/>
    <w:uiPriority w:val="99"/>
    <w:unhideWhenUsed/>
    <w:rsid w:val="00B63CB4"/>
    <w:pPr>
      <w:tabs>
        <w:tab w:val="center" w:pos="4513"/>
        <w:tab w:val="right" w:pos="9026"/>
      </w:tabs>
      <w:spacing w:after="0" w:line="240" w:lineRule="auto"/>
    </w:pPr>
    <w:rPr>
      <w:szCs w:val="30"/>
    </w:rPr>
  </w:style>
  <w:style w:type="character" w:customStyle="1" w:styleId="TopptekstTegn">
    <w:name w:val="Topptekst Tegn"/>
    <w:basedOn w:val="Standardskriftforavsnitt"/>
    <w:link w:val="Topptekst"/>
    <w:uiPriority w:val="99"/>
    <w:rsid w:val="00B63CB4"/>
    <w:rPr>
      <w:szCs w:val="30"/>
    </w:rPr>
  </w:style>
  <w:style w:type="paragraph" w:styleId="Bunntekst">
    <w:name w:val="footer"/>
    <w:basedOn w:val="Normal"/>
    <w:link w:val="BunntekstTegn"/>
    <w:uiPriority w:val="99"/>
    <w:unhideWhenUsed/>
    <w:rsid w:val="00B63CB4"/>
    <w:pPr>
      <w:tabs>
        <w:tab w:val="center" w:pos="4513"/>
        <w:tab w:val="right" w:pos="9026"/>
      </w:tabs>
      <w:spacing w:after="0" w:line="240" w:lineRule="auto"/>
    </w:pPr>
    <w:rPr>
      <w:szCs w:val="30"/>
    </w:rPr>
  </w:style>
  <w:style w:type="character" w:customStyle="1" w:styleId="BunntekstTegn">
    <w:name w:val="Bunntekst Tegn"/>
    <w:basedOn w:val="Standardskriftforavsnitt"/>
    <w:link w:val="Bunntekst"/>
    <w:uiPriority w:val="99"/>
    <w:rsid w:val="00B63CB4"/>
    <w:rPr>
      <w:szCs w:val="30"/>
    </w:rPr>
  </w:style>
  <w:style w:type="table" w:styleId="Tabellrutenett">
    <w:name w:val="Table Grid"/>
    <w:basedOn w:val="Vanligtabell"/>
    <w:uiPriority w:val="59"/>
    <w:rsid w:val="001B54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kobling">
    <w:name w:val="Hyperlink"/>
    <w:basedOn w:val="Standardskriftforavsnitt"/>
    <w:uiPriority w:val="99"/>
    <w:semiHidden/>
    <w:unhideWhenUsed/>
    <w:rsid w:val="00652365"/>
    <w:rPr>
      <w:color w:val="0000FF"/>
      <w:u w:val="single"/>
    </w:rPr>
  </w:style>
  <w:style w:type="character" w:customStyle="1" w:styleId="searchhistory-search-term">
    <w:name w:val="searchhistory-search-term"/>
    <w:basedOn w:val="Standardskriftforavsnitt"/>
    <w:rsid w:val="00327DA2"/>
  </w:style>
  <w:style w:type="paragraph" w:styleId="Revisjon">
    <w:name w:val="Revision"/>
    <w:hidden/>
    <w:uiPriority w:val="99"/>
    <w:semiHidden/>
    <w:rsid w:val="00CD0CEA"/>
    <w:pPr>
      <w:spacing w:after="0" w:line="240" w:lineRule="auto"/>
    </w:pPr>
    <w:rPr>
      <w:szCs w:val="30"/>
    </w:rPr>
  </w:style>
  <w:style w:type="character" w:customStyle="1" w:styleId="Overskrift1Tegn">
    <w:name w:val="Overskrift 1 Tegn"/>
    <w:basedOn w:val="Standardskriftforavsnitt"/>
    <w:link w:val="Overskrift1"/>
    <w:uiPriority w:val="9"/>
    <w:rsid w:val="00470D5B"/>
    <w:rPr>
      <w:rFonts w:ascii="Open Sans" w:eastAsiaTheme="majorEastAsia" w:hAnsi="Open Sans" w:cs="Open Sans"/>
      <w:b/>
      <w:bCs/>
      <w:sz w:val="32"/>
      <w:szCs w:val="40"/>
      <w:lang w:val="nb-NO"/>
    </w:rPr>
  </w:style>
  <w:style w:type="paragraph" w:styleId="Brdtekst">
    <w:name w:val="Body Text"/>
    <w:basedOn w:val="Normal"/>
    <w:link w:val="BrdtekstTegn"/>
    <w:uiPriority w:val="99"/>
    <w:semiHidden/>
    <w:unhideWhenUsed/>
    <w:rsid w:val="003E658B"/>
    <w:pPr>
      <w:spacing w:after="120"/>
    </w:pPr>
    <w:rPr>
      <w:szCs w:val="30"/>
    </w:rPr>
  </w:style>
  <w:style w:type="character" w:customStyle="1" w:styleId="BrdtekstTegn">
    <w:name w:val="Brødtekst Tegn"/>
    <w:basedOn w:val="Standardskriftforavsnitt"/>
    <w:link w:val="Brdtekst"/>
    <w:uiPriority w:val="99"/>
    <w:semiHidden/>
    <w:rsid w:val="003E658B"/>
    <w:rPr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917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476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A55AA79E63C24D8AC005A7490DEEF6" ma:contentTypeVersion="13" ma:contentTypeDescription="Opprett et nytt dokument." ma:contentTypeScope="" ma:versionID="44eb63e5ed28257ad6a1652206eb2b0c">
  <xsd:schema xmlns:xsd="http://www.w3.org/2001/XMLSchema" xmlns:xs="http://www.w3.org/2001/XMLSchema" xmlns:p="http://schemas.microsoft.com/office/2006/metadata/properties" xmlns:ns2="3c165af5-4602-4f9b-9cb9-ab3266274158" xmlns:ns3="141fee35-73c3-4355-a02e-99f873817b79" targetNamespace="http://schemas.microsoft.com/office/2006/metadata/properties" ma:root="true" ma:fieldsID="982415cba4dd751cd0ec579931b08f89" ns2:_="" ns3:_="">
    <xsd:import namespace="3c165af5-4602-4f9b-9cb9-ab3266274158"/>
    <xsd:import namespace="141fee35-73c3-4355-a02e-99f873817b7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c165af5-4602-4f9b-9cb9-ab326627415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Bildemerkelapper" ma:readOnly="false" ma:fieldId="{5cf76f15-5ced-4ddc-b409-7134ff3c332f}" ma:taxonomyMulti="true" ma:sspId="0a916d09-11b3-44b5-b5f4-9aae0c2013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1fee35-73c3-4355-a02e-99f873817b79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ee8bb7a1-91e8-4518-8460-ea980f53db96}" ma:internalName="TaxCatchAll" ma:showField="CatchAllData" ma:web="141fee35-73c3-4355-a02e-99f873817b7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Delt med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Delingsdetaljer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nholdstype"/>
        <xsd:element ref="dc:title" minOccurs="0" maxOccurs="1" ma:index="4" ma:displayName="Tit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c165af5-4602-4f9b-9cb9-ab3266274158">
      <Terms xmlns="http://schemas.microsoft.com/office/infopath/2007/PartnerControls"/>
    </lcf76f155ced4ddcb4097134ff3c332f>
    <TaxCatchAll xmlns="141fee35-73c3-4355-a02e-99f873817b79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759DA69-E505-48DA-9B81-5D28CB89875C}"/>
</file>

<file path=customXml/itemProps2.xml><?xml version="1.0" encoding="utf-8"?>
<ds:datastoreItem xmlns:ds="http://schemas.openxmlformats.org/officeDocument/2006/customXml" ds:itemID="{2400024B-A9A3-4924-8997-9DF22D1BF136}">
  <ds:schemaRefs>
    <ds:schemaRef ds:uri="http://schemas.microsoft.com/office/2006/metadata/properties"/>
    <ds:schemaRef ds:uri="http://schemas.microsoft.com/office/infopath/2007/PartnerControls"/>
    <ds:schemaRef ds:uri="3c165af5-4602-4f9b-9cb9-ab3266274158"/>
    <ds:schemaRef ds:uri="141fee35-73c3-4355-a02e-99f873817b79"/>
  </ds:schemaRefs>
</ds:datastoreItem>
</file>

<file path=customXml/itemProps3.xml><?xml version="1.0" encoding="utf-8"?>
<ds:datastoreItem xmlns:ds="http://schemas.openxmlformats.org/officeDocument/2006/customXml" ds:itemID="{F78C616D-F517-4905-8817-6713602A4BF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sys_soeketabell-mal_V3</Template>
  <TotalTime>6</TotalTime>
  <Pages>1</Pages>
  <Words>184</Words>
  <Characters>977</Characters>
  <Application>Microsoft Office Word</Application>
  <DocSecurity>0</DocSecurity>
  <Lines>8</Lines>
  <Paragraphs>2</Paragraphs>
  <ScaleCrop>false</ScaleCrop>
  <Company>ITS-UTAS</Company>
  <LinksUpToDate>false</LinksUpToDate>
  <CharactersWithSpaces>1159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Huw Haugland-Grange</dc:creator>
  <cp:keywords/>
  <dc:description/>
  <cp:lastModifiedBy>Huw Haugland-Grange</cp:lastModifiedBy>
  <cp:revision>1</cp:revision>
  <dcterms:created xsi:type="dcterms:W3CDTF">2026-03-30T12:55:00Z</dcterms:created>
  <dcterms:modified xsi:type="dcterms:W3CDTF">2026-03-30T13:01:00Z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0x010100C9A55AA79E63C24D8AC005A7490DEEF6</vt:lpwstr>
  </property>
  <property fmtid="{D5CDD505-2E9C-101B-9397-08002B2CF9AE}" pid="3" name="MediaServiceImageTags">
    <vt:lpwstr/>
  </property>
</Properties>
</file>