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840CD" w14:textId="77777777" w:rsidR="63DC4A77" w:rsidRDefault="63DC4A77"/>
    <w:tbl>
      <w:tblPr>
        <w:tblStyle w:val="Tabellrutenett"/>
        <w:tblpPr w:leftFromText="141" w:rightFromText="141" w:vertAnchor="text" w:horzAnchor="margin" w:tblpXSpec="center" w:tblpY="15"/>
        <w:tblW w:w="11906" w:type="dxa"/>
        <w:tblCellMar>
          <w:top w:w="1418" w:type="dxa"/>
          <w:left w:w="1531" w:type="dxa"/>
          <w:bottom w:w="680" w:type="dxa"/>
          <w:right w:w="680" w:type="dxa"/>
        </w:tblCellMar>
        <w:tblLook w:val="0600" w:firstRow="0" w:lastRow="0" w:firstColumn="0" w:lastColumn="0" w:noHBand="1" w:noVBand="1"/>
      </w:tblPr>
      <w:tblGrid>
        <w:gridCol w:w="11906"/>
      </w:tblGrid>
      <w:tr w:rsidR="00CE2294" w14:paraId="31199870" w14:textId="77777777" w:rsidTr="64DAE285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6AEF75" w14:textId="77777777" w:rsidR="00E0196D" w:rsidRPr="00443A8F" w:rsidRDefault="00AC2808" w:rsidP="00E0196D">
            <w:pPr>
              <w:spacing w:after="0" w:line="276" w:lineRule="auto"/>
              <w:rPr>
                <w:rFonts w:cs="Arial"/>
                <w:sz w:val="40"/>
                <w:szCs w:val="40"/>
              </w:rPr>
            </w:pPr>
            <w:r w:rsidRPr="00443A8F">
              <w:rPr>
                <w:rFonts w:cs="Arial"/>
                <w:sz w:val="40"/>
                <w:szCs w:val="40"/>
              </w:rPr>
              <w:t>Studieplan</w:t>
            </w:r>
          </w:p>
          <w:p w14:paraId="7671466C" w14:textId="77777777" w:rsidR="00E0196D" w:rsidRPr="00443A8F" w:rsidRDefault="00AC2808" w:rsidP="00E0196D">
            <w:pPr>
              <w:spacing w:after="0" w:line="276" w:lineRule="auto"/>
              <w:rPr>
                <w:rFonts w:cs="Arial"/>
                <w:sz w:val="40"/>
                <w:szCs w:val="40"/>
              </w:rPr>
            </w:pPr>
            <w:r>
              <w:rPr>
                <w:rFonts w:cs="Arial"/>
                <w:sz w:val="40"/>
                <w:szCs w:val="40"/>
              </w:rPr>
              <w:t>Master i psykisk helsearbeid</w:t>
            </w:r>
            <w:r w:rsidR="004C0DDD">
              <w:rPr>
                <w:rFonts w:cs="Arial"/>
                <w:sz w:val="40"/>
                <w:szCs w:val="40"/>
              </w:rPr>
              <w:t xml:space="preserve"> </w:t>
            </w:r>
          </w:p>
          <w:p w14:paraId="72A7A527" w14:textId="77777777" w:rsidR="006560F3" w:rsidRDefault="00AC2808" w:rsidP="00E0196D">
            <w:pPr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120 studiepoeng</w:t>
            </w:r>
          </w:p>
          <w:p w14:paraId="2477B631" w14:textId="77777777" w:rsidR="006560F3" w:rsidRDefault="00AC2808" w:rsidP="00E0196D">
            <w:pPr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Studiested</w:t>
            </w:r>
            <w:r w:rsidR="00DE8ED1" w:rsidRPr="64DAE285">
              <w:rPr>
                <w:rFonts w:cs="Arial"/>
                <w:sz w:val="23"/>
                <w:szCs w:val="23"/>
              </w:rPr>
              <w:t xml:space="preserve"> Tromsø</w:t>
            </w:r>
            <w:r>
              <w:br/>
            </w:r>
          </w:p>
          <w:p w14:paraId="1F95345E" w14:textId="77777777" w:rsidR="006560F3" w:rsidRDefault="00AC2808" w:rsidP="00E0196D">
            <w:pPr>
              <w:rPr>
                <w:rFonts w:cs="Arial"/>
                <w:sz w:val="23"/>
                <w:szCs w:val="23"/>
              </w:rPr>
            </w:pPr>
            <w:r w:rsidRPr="00443A8F">
              <w:rPr>
                <w:rFonts w:cs="Arial"/>
                <w:sz w:val="23"/>
                <w:szCs w:val="23"/>
              </w:rPr>
              <w:t>Bygger på</w:t>
            </w:r>
            <w:r w:rsidR="00874A70">
              <w:rPr>
                <w:rFonts w:cs="Arial"/>
                <w:sz w:val="23"/>
                <w:szCs w:val="23"/>
              </w:rPr>
              <w:t xml:space="preserve"> </w:t>
            </w:r>
            <w:hyperlink r:id="rId11" w:history="1">
              <w:r w:rsidR="00A02B36" w:rsidRPr="00100A7A">
                <w:rPr>
                  <w:rStyle w:val="Hyperkobling"/>
                  <w:rFonts w:cs="Arial"/>
                  <w:sz w:val="23"/>
                  <w:szCs w:val="23"/>
                </w:rPr>
                <w:t>Forskrift om nasjonal retningslinje for tverrfaglig videreutdanning i psykisk helse-, rus- og avhengighetsarbeid</w:t>
              </w:r>
            </w:hyperlink>
            <w:r w:rsidRPr="00443A8F">
              <w:rPr>
                <w:rFonts w:cs="Arial"/>
                <w:sz w:val="23"/>
                <w:szCs w:val="23"/>
              </w:rPr>
              <w:t xml:space="preserve"> av </w:t>
            </w:r>
            <w:r w:rsidR="00A02B36">
              <w:rPr>
                <w:rFonts w:cs="Arial"/>
                <w:sz w:val="23"/>
                <w:szCs w:val="23"/>
              </w:rPr>
              <w:t>15.03.2022</w:t>
            </w:r>
            <w:r w:rsidRPr="00443A8F">
              <w:rPr>
                <w:rFonts w:cs="Arial"/>
                <w:sz w:val="23"/>
                <w:szCs w:val="23"/>
              </w:rPr>
              <w:br/>
            </w:r>
          </w:p>
          <w:p w14:paraId="3A06C753" w14:textId="77777777" w:rsidR="00566850" w:rsidRPr="00443A8F" w:rsidRDefault="00AC2808" w:rsidP="00E0196D">
            <w:pPr>
              <w:rPr>
                <w:rFonts w:cs="Arial"/>
                <w:sz w:val="23"/>
                <w:szCs w:val="23"/>
              </w:rPr>
            </w:pPr>
            <w:r w:rsidRPr="00443A8F">
              <w:rPr>
                <w:rFonts w:cs="Arial"/>
                <w:sz w:val="23"/>
                <w:szCs w:val="23"/>
              </w:rPr>
              <w:t xml:space="preserve">Studieplanen er godkjent av styret ved </w:t>
            </w:r>
            <w:r w:rsidR="006560F3">
              <w:rPr>
                <w:rFonts w:cs="Arial"/>
                <w:sz w:val="23"/>
                <w:szCs w:val="23"/>
              </w:rPr>
              <w:t>Det helsevitenskapelige fakultet</w:t>
            </w:r>
            <w:r w:rsidRPr="00443A8F">
              <w:rPr>
                <w:rFonts w:cs="Arial"/>
                <w:sz w:val="23"/>
                <w:szCs w:val="23"/>
              </w:rPr>
              <w:t xml:space="preserve"> </w:t>
            </w:r>
            <w:r w:rsidRPr="00566850">
              <w:rPr>
                <w:rFonts w:cs="Arial"/>
                <w:sz w:val="23"/>
                <w:szCs w:val="23"/>
              </w:rPr>
              <w:t>[15.10.21] eph. 21/4227 (21/32).</w:t>
            </w:r>
            <w:r>
              <w:rPr>
                <w:rFonts w:cs="Arial"/>
                <w:sz w:val="23"/>
                <w:szCs w:val="23"/>
              </w:rPr>
              <w:br/>
            </w:r>
          </w:p>
        </w:tc>
      </w:tr>
    </w:tbl>
    <w:p w14:paraId="3DF9DFFF" w14:textId="77777777" w:rsidR="00911428" w:rsidRPr="000D3A97" w:rsidRDefault="00911428" w:rsidP="007F3BF0">
      <w:pPr>
        <w:pStyle w:val="Brdtekst"/>
        <w:sectPr w:rsidR="00911428" w:rsidRPr="000D3A97" w:rsidSect="00F31166">
          <w:headerReference w:type="even" r:id="rId12"/>
          <w:headerReference w:type="first" r:id="rId13"/>
          <w:pgSz w:w="11900" w:h="16840"/>
          <w:pgMar w:top="1418" w:right="1418" w:bottom="1418" w:left="1418" w:header="850" w:footer="709" w:gutter="0"/>
          <w:cols w:space="708"/>
          <w:titlePg/>
          <w:docGrid w:linePitch="360"/>
        </w:sectPr>
      </w:pPr>
    </w:p>
    <w:p w14:paraId="36131546" w14:textId="77777777" w:rsidR="00443A8F" w:rsidRPr="00443A8F" w:rsidRDefault="00443A8F" w:rsidP="00443A8F">
      <w:pPr>
        <w:rPr>
          <w:rFonts w:cs="Arial"/>
          <w:i/>
          <w:szCs w:val="22"/>
        </w:rPr>
      </w:pPr>
    </w:p>
    <w:tbl>
      <w:tblPr>
        <w:tblW w:w="95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0"/>
        <w:gridCol w:w="7196"/>
      </w:tblGrid>
      <w:tr w:rsidR="00CE2294" w:rsidRPr="00AC2808" w14:paraId="6FD4DAB4" w14:textId="77777777" w:rsidTr="0195A1E4">
        <w:tc>
          <w:tcPr>
            <w:tcW w:w="2350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23FDE4" w14:textId="77777777" w:rsidR="00443A8F" w:rsidRPr="00443A8F" w:rsidRDefault="00AC2808" w:rsidP="006C63C9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Navn på studieprogram</w:t>
            </w:r>
          </w:p>
        </w:tc>
        <w:tc>
          <w:tcPr>
            <w:tcW w:w="719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CFD70B" w14:textId="77777777" w:rsidR="00443A8F" w:rsidRPr="00443A8F" w:rsidRDefault="00AC2808" w:rsidP="006C63C9">
            <w:pPr>
              <w:rPr>
                <w:rFonts w:cs="Arial"/>
                <w:color w:val="000000"/>
                <w:szCs w:val="22"/>
              </w:rPr>
            </w:pPr>
            <w:r w:rsidRPr="00443A8F">
              <w:rPr>
                <w:rFonts w:cs="Arial"/>
                <w:color w:val="000000"/>
                <w:szCs w:val="22"/>
              </w:rPr>
              <w:t>Bokmål:</w:t>
            </w:r>
            <w:r w:rsidR="00260039">
              <w:t xml:space="preserve"> </w:t>
            </w:r>
            <w:r w:rsidR="00260039" w:rsidRPr="00260039">
              <w:rPr>
                <w:rFonts w:cs="Arial"/>
                <w:color w:val="000000"/>
                <w:szCs w:val="22"/>
              </w:rPr>
              <w:t xml:space="preserve">Master i </w:t>
            </w:r>
            <w:r w:rsidR="005A7292">
              <w:rPr>
                <w:rFonts w:cs="Arial"/>
                <w:color w:val="000000"/>
                <w:szCs w:val="22"/>
              </w:rPr>
              <w:t>p</w:t>
            </w:r>
            <w:r w:rsidR="00260039" w:rsidRPr="00260039">
              <w:rPr>
                <w:rFonts w:cs="Arial"/>
                <w:color w:val="000000"/>
                <w:szCs w:val="22"/>
              </w:rPr>
              <w:t>sykisk helsearbeid</w:t>
            </w:r>
          </w:p>
          <w:p w14:paraId="607971D9" w14:textId="77777777" w:rsidR="00443A8F" w:rsidRPr="00443A8F" w:rsidRDefault="00AC2808" w:rsidP="006C63C9">
            <w:pPr>
              <w:rPr>
                <w:rFonts w:cs="Arial"/>
                <w:color w:val="000000"/>
                <w:szCs w:val="22"/>
              </w:rPr>
            </w:pPr>
            <w:r w:rsidRPr="00443A8F">
              <w:rPr>
                <w:rFonts w:cs="Arial"/>
                <w:color w:val="000000"/>
                <w:szCs w:val="22"/>
              </w:rPr>
              <w:t>Nynorsk:</w:t>
            </w:r>
            <w:r w:rsidR="00260039">
              <w:t xml:space="preserve"> </w:t>
            </w:r>
            <w:r w:rsidR="00260039" w:rsidRPr="00260039">
              <w:rPr>
                <w:rFonts w:cs="Arial"/>
                <w:color w:val="000000"/>
                <w:szCs w:val="22"/>
              </w:rPr>
              <w:t xml:space="preserve">Master i </w:t>
            </w:r>
            <w:r w:rsidR="00054F12">
              <w:rPr>
                <w:rFonts w:cs="Arial"/>
                <w:color w:val="000000"/>
                <w:szCs w:val="22"/>
              </w:rPr>
              <w:t>p</w:t>
            </w:r>
            <w:r w:rsidR="00260039" w:rsidRPr="00260039">
              <w:rPr>
                <w:rFonts w:cs="Arial"/>
                <w:color w:val="000000"/>
                <w:szCs w:val="22"/>
              </w:rPr>
              <w:t>sykisk helsearbeid</w:t>
            </w:r>
          </w:p>
          <w:p w14:paraId="2E117C28" w14:textId="77777777" w:rsidR="00443A8F" w:rsidRPr="009E1667" w:rsidRDefault="00AC2808" w:rsidP="006C63C9">
            <w:pPr>
              <w:rPr>
                <w:rFonts w:cs="Arial"/>
                <w:color w:val="000000"/>
                <w:szCs w:val="22"/>
                <w:lang w:val="en-US"/>
              </w:rPr>
            </w:pPr>
            <w:r w:rsidRPr="009E1667">
              <w:rPr>
                <w:rFonts w:cs="Arial"/>
                <w:color w:val="000000"/>
                <w:szCs w:val="22"/>
                <w:lang w:val="en-US"/>
              </w:rPr>
              <w:t xml:space="preserve">Engelsk: </w:t>
            </w:r>
            <w:r w:rsidR="00260039" w:rsidRPr="009E1667">
              <w:rPr>
                <w:rFonts w:cs="Arial"/>
                <w:color w:val="000000"/>
                <w:szCs w:val="22"/>
                <w:lang w:val="en-US"/>
              </w:rPr>
              <w:t xml:space="preserve">Master’s </w:t>
            </w:r>
            <w:r w:rsidR="00300302" w:rsidRPr="009E1667">
              <w:rPr>
                <w:rFonts w:cs="Arial"/>
                <w:color w:val="000000"/>
                <w:szCs w:val="22"/>
                <w:lang w:val="en-US"/>
              </w:rPr>
              <w:t>d</w:t>
            </w:r>
            <w:r w:rsidR="00260039" w:rsidRPr="009E1667">
              <w:rPr>
                <w:rFonts w:cs="Arial"/>
                <w:color w:val="000000"/>
                <w:szCs w:val="22"/>
                <w:lang w:val="en-US"/>
              </w:rPr>
              <w:t>egree program in Mental Health Care</w:t>
            </w:r>
          </w:p>
        </w:tc>
      </w:tr>
      <w:tr w:rsidR="00CE2294" w14:paraId="5C9B5F2B" w14:textId="77777777" w:rsidTr="0195A1E4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D712DE" w14:textId="77777777" w:rsidR="00443A8F" w:rsidRPr="00443A8F" w:rsidRDefault="00AC2808" w:rsidP="006C63C9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Oppnådd grad</w:t>
            </w:r>
            <w:r w:rsidRPr="00443A8F">
              <w:rPr>
                <w:rFonts w:cs="Arial"/>
                <w:szCs w:val="22"/>
              </w:rPr>
              <w:br/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FBA2A4" w14:textId="77777777" w:rsidR="00443A8F" w:rsidRPr="007F3BF0" w:rsidRDefault="00AC2808" w:rsidP="006C63C9">
            <w:pPr>
              <w:rPr>
                <w:rFonts w:eastAsia="Times New Roman" w:cs="Arial"/>
                <w:color w:val="000000"/>
                <w:szCs w:val="22"/>
              </w:rPr>
            </w:pPr>
            <w:r w:rsidRPr="00E56188">
              <w:rPr>
                <w:rFonts w:eastAsia="Times New Roman" w:cs="Arial"/>
                <w:color w:val="000000"/>
                <w:szCs w:val="22"/>
              </w:rPr>
              <w:t xml:space="preserve">Mastergrad i </w:t>
            </w:r>
            <w:r w:rsidR="004441CB">
              <w:rPr>
                <w:rFonts w:eastAsia="Times New Roman" w:cs="Arial"/>
                <w:color w:val="000000"/>
                <w:szCs w:val="22"/>
              </w:rPr>
              <w:t>p</w:t>
            </w:r>
            <w:r w:rsidRPr="00E56188">
              <w:rPr>
                <w:rFonts w:eastAsia="Times New Roman" w:cs="Arial"/>
                <w:color w:val="000000"/>
                <w:szCs w:val="22"/>
              </w:rPr>
              <w:t>sykisk helsearbeid</w:t>
            </w:r>
          </w:p>
        </w:tc>
      </w:tr>
      <w:tr w:rsidR="00CE2294" w14:paraId="6BB188F7" w14:textId="77777777" w:rsidTr="0195A1E4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9EDC8C" w14:textId="77777777" w:rsidR="00443A8F" w:rsidRPr="00443A8F" w:rsidRDefault="00AC2808" w:rsidP="006C63C9">
            <w:pPr>
              <w:rPr>
                <w:rFonts w:cs="Arial"/>
                <w:szCs w:val="22"/>
              </w:rPr>
            </w:pPr>
            <w:r w:rsidRPr="00443A8F">
              <w:rPr>
                <w:rFonts w:eastAsia="Times New Roman" w:cs="Arial"/>
                <w:iCs/>
                <w:szCs w:val="22"/>
              </w:rPr>
              <w:t>Målgruppe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7FBE3A" w14:textId="77777777" w:rsidR="00443A8F" w:rsidRPr="00E56188" w:rsidRDefault="00AC2808" w:rsidP="006C63C9">
            <w:pPr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Y</w:t>
            </w:r>
            <w:r w:rsidR="00E56188" w:rsidRPr="00E56188">
              <w:rPr>
                <w:rFonts w:eastAsia="Times New Roman" w:cs="Arial"/>
                <w:szCs w:val="22"/>
              </w:rPr>
              <w:t>rkesutøvere med bachelorgrad i helse- og omsorgs</w:t>
            </w:r>
            <w:r w:rsidR="000871A5">
              <w:rPr>
                <w:rFonts w:eastAsia="Times New Roman" w:cs="Arial"/>
                <w:szCs w:val="22"/>
              </w:rPr>
              <w:t>fa</w:t>
            </w:r>
            <w:r w:rsidR="00331CF7">
              <w:rPr>
                <w:rFonts w:eastAsia="Times New Roman" w:cs="Arial"/>
                <w:szCs w:val="22"/>
              </w:rPr>
              <w:t>g</w:t>
            </w:r>
            <w:r w:rsidR="00E56188" w:rsidRPr="00E56188">
              <w:rPr>
                <w:rFonts w:eastAsia="Times New Roman" w:cs="Arial"/>
                <w:szCs w:val="22"/>
              </w:rPr>
              <w:t xml:space="preserve"> som ønsker avansert kunnskap og kompetanse i psykisk helsearbeid. Studiet er tverrfaglig.</w:t>
            </w:r>
          </w:p>
        </w:tc>
      </w:tr>
      <w:tr w:rsidR="00CE2294" w14:paraId="336949DE" w14:textId="77777777" w:rsidTr="0195A1E4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E05A07" w14:textId="77777777" w:rsidR="00443A8F" w:rsidRPr="00443A8F" w:rsidRDefault="00AC2808" w:rsidP="006C63C9">
            <w:pPr>
              <w:rPr>
                <w:rFonts w:eastAsia="Times New Roman" w:cs="Arial"/>
                <w:iCs/>
                <w:szCs w:val="22"/>
              </w:rPr>
            </w:pPr>
            <w:r>
              <w:rPr>
                <w:rFonts w:cs="Arial"/>
                <w:szCs w:val="22"/>
              </w:rPr>
              <w:t>Opptakskrav, forkunnskaps</w:t>
            </w:r>
            <w:r w:rsidRPr="00443A8F">
              <w:rPr>
                <w:rFonts w:cs="Arial"/>
                <w:szCs w:val="22"/>
              </w:rPr>
              <w:t>krav, anbefalte forkunn</w:t>
            </w:r>
            <w:r w:rsidRPr="00443A8F">
              <w:rPr>
                <w:rFonts w:cs="Arial"/>
                <w:szCs w:val="22"/>
              </w:rPr>
              <w:softHyphen/>
              <w:t>skaper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EA8067" w14:textId="77777777" w:rsidR="008F774B" w:rsidRPr="008F774B" w:rsidRDefault="00AC2808" w:rsidP="008F774B">
            <w:pPr>
              <w:rPr>
                <w:rFonts w:eastAsia="Times New Roman" w:cs="Arial"/>
                <w:szCs w:val="22"/>
              </w:rPr>
            </w:pPr>
            <w:r w:rsidRPr="008F774B">
              <w:rPr>
                <w:rFonts w:eastAsia="Times New Roman" w:cs="Arial"/>
                <w:szCs w:val="22"/>
              </w:rPr>
              <w:t xml:space="preserve">Opptak til masterutdanninger ved UiT er regulert av forskrift om opptak til UiT §§ 12.-16. </w:t>
            </w:r>
          </w:p>
          <w:p w14:paraId="284CE2A9" w14:textId="77777777" w:rsidR="004869B4" w:rsidRPr="00761F4C" w:rsidRDefault="00AC2808" w:rsidP="008F774B">
            <w:pPr>
              <w:rPr>
                <w:rFonts w:eastAsia="Times New Roman" w:cs="Arial"/>
                <w:szCs w:val="22"/>
              </w:rPr>
            </w:pPr>
            <w:r w:rsidRPr="008F774B">
              <w:rPr>
                <w:rFonts w:eastAsia="Times New Roman" w:cs="Arial"/>
                <w:szCs w:val="22"/>
              </w:rPr>
              <w:t xml:space="preserve">For å kvalifisere til </w:t>
            </w:r>
            <w:r>
              <w:rPr>
                <w:rFonts w:eastAsia="Times New Roman" w:cs="Arial"/>
                <w:szCs w:val="22"/>
              </w:rPr>
              <w:t>m</w:t>
            </w:r>
            <w:r w:rsidRPr="00761F4C">
              <w:rPr>
                <w:rFonts w:eastAsia="Times New Roman" w:cs="Arial"/>
                <w:szCs w:val="22"/>
              </w:rPr>
              <w:t xml:space="preserve">aster i psykisk helsearbeid </w:t>
            </w:r>
            <w:r w:rsidRPr="008F774B">
              <w:rPr>
                <w:rFonts w:eastAsia="Times New Roman" w:cs="Arial"/>
                <w:szCs w:val="22"/>
              </w:rPr>
              <w:t>kreves følgende:</w:t>
            </w:r>
          </w:p>
          <w:p w14:paraId="28A02EF5" w14:textId="77777777" w:rsidR="00407B70" w:rsidRPr="00761F4C" w:rsidRDefault="00AC2808" w:rsidP="004869B4">
            <w:pPr>
              <w:pStyle w:val="Listeavsnitt"/>
              <w:numPr>
                <w:ilvl w:val="0"/>
                <w:numId w:val="3"/>
              </w:numPr>
              <w:rPr>
                <w:rFonts w:ascii="Arial" w:eastAsia="Times New Roman" w:hAnsi="Arial" w:cs="Arial"/>
                <w:sz w:val="22"/>
                <w:szCs w:val="22"/>
                <w:lang w:val="nb-NO"/>
              </w:rPr>
            </w:pPr>
            <w:r w:rsidRPr="7F3FC173">
              <w:rPr>
                <w:rFonts w:ascii="Arial" w:eastAsia="Times New Roman" w:hAnsi="Arial" w:cs="Arial"/>
                <w:sz w:val="22"/>
                <w:szCs w:val="22"/>
                <w:lang w:val="nb-NO"/>
              </w:rPr>
              <w:t xml:space="preserve">Bachelorgrad eller annen 3-årig høgskole- eller universitetsutdanning i helse- eller sosialfag, for eksempel sykepleie, ergoterapi, </w:t>
            </w:r>
            <w:r w:rsidR="000A63C7" w:rsidRPr="7F3FC173">
              <w:rPr>
                <w:rFonts w:ascii="Arial" w:eastAsia="Times New Roman" w:hAnsi="Arial" w:cs="Arial"/>
                <w:sz w:val="22"/>
                <w:szCs w:val="22"/>
                <w:lang w:val="nb-NO"/>
              </w:rPr>
              <w:t>fysioterapi</w:t>
            </w:r>
            <w:r w:rsidR="000A63C7">
              <w:rPr>
                <w:rFonts w:ascii="Arial" w:eastAsia="Times New Roman" w:hAnsi="Arial" w:cs="Arial"/>
                <w:sz w:val="22"/>
                <w:szCs w:val="22"/>
                <w:lang w:val="nb-NO"/>
              </w:rPr>
              <w:t>,</w:t>
            </w:r>
            <w:r w:rsidR="000A63C7" w:rsidRPr="7F3FC173">
              <w:rPr>
                <w:rFonts w:ascii="Arial" w:eastAsia="Times New Roman" w:hAnsi="Arial" w:cs="Arial"/>
                <w:sz w:val="22"/>
                <w:szCs w:val="22"/>
                <w:lang w:val="nb-NO"/>
              </w:rPr>
              <w:t xml:space="preserve"> </w:t>
            </w:r>
            <w:r w:rsidRPr="7F3FC173">
              <w:rPr>
                <w:rFonts w:ascii="Arial" w:eastAsia="Times New Roman" w:hAnsi="Arial" w:cs="Arial"/>
                <w:sz w:val="22"/>
                <w:szCs w:val="22"/>
                <w:lang w:val="nb-NO"/>
              </w:rPr>
              <w:t xml:space="preserve">vernepleie, </w:t>
            </w:r>
            <w:r w:rsidR="006148A3">
              <w:rPr>
                <w:rFonts w:ascii="Arial" w:eastAsia="Times New Roman" w:hAnsi="Arial" w:cs="Arial"/>
                <w:sz w:val="22"/>
                <w:szCs w:val="22"/>
                <w:lang w:val="nb-NO"/>
              </w:rPr>
              <w:t>sosialt arbeid</w:t>
            </w:r>
            <w:r w:rsidR="00944E6D">
              <w:rPr>
                <w:rFonts w:ascii="Arial" w:eastAsia="Times New Roman" w:hAnsi="Arial" w:cs="Arial"/>
                <w:sz w:val="22"/>
                <w:szCs w:val="22"/>
                <w:lang w:val="nb-NO"/>
              </w:rPr>
              <w:t>, barnevern</w:t>
            </w:r>
            <w:r w:rsidR="000F636D">
              <w:rPr>
                <w:rFonts w:ascii="Arial" w:eastAsia="Times New Roman" w:hAnsi="Arial" w:cs="Arial"/>
                <w:sz w:val="22"/>
                <w:szCs w:val="22"/>
                <w:lang w:val="nb-NO"/>
              </w:rPr>
              <w:t>,</w:t>
            </w:r>
            <w:r w:rsidR="000378F2">
              <w:rPr>
                <w:rFonts w:ascii="Arial" w:eastAsia="Times New Roman" w:hAnsi="Arial" w:cs="Arial"/>
                <w:sz w:val="22"/>
                <w:szCs w:val="22"/>
                <w:lang w:val="nb-NO"/>
              </w:rPr>
              <w:t xml:space="preserve"> paramedisin</w:t>
            </w:r>
            <w:r w:rsidRPr="7F3FC173">
              <w:rPr>
                <w:rFonts w:ascii="Arial" w:eastAsia="Times New Roman" w:hAnsi="Arial" w:cs="Arial"/>
                <w:sz w:val="22"/>
                <w:szCs w:val="22"/>
                <w:lang w:val="nb-NO"/>
              </w:rPr>
              <w:t xml:space="preserve"> eller </w:t>
            </w:r>
            <w:r w:rsidR="006863A7">
              <w:rPr>
                <w:rFonts w:ascii="Arial" w:eastAsia="Times New Roman" w:hAnsi="Arial" w:cs="Arial"/>
                <w:sz w:val="22"/>
                <w:szCs w:val="22"/>
                <w:lang w:val="nb-NO"/>
              </w:rPr>
              <w:t>tannpleie</w:t>
            </w:r>
          </w:p>
          <w:p w14:paraId="2436445F" w14:textId="77777777" w:rsidR="00407B70" w:rsidRPr="009A4798" w:rsidRDefault="00AC2808">
            <w:pPr>
              <w:pStyle w:val="Listeavsnitt"/>
              <w:numPr>
                <w:ilvl w:val="0"/>
                <w:numId w:val="3"/>
              </w:numPr>
              <w:rPr>
                <w:rFonts w:eastAsia="Times New Roman" w:cs="Arial"/>
                <w:szCs w:val="22"/>
                <w:lang w:val="nb-NO"/>
              </w:rPr>
            </w:pPr>
            <w:r w:rsidRPr="7F3FC173">
              <w:rPr>
                <w:rFonts w:ascii="Arial" w:eastAsia="Times New Roman" w:hAnsi="Arial" w:cs="Arial"/>
                <w:sz w:val="22"/>
                <w:szCs w:val="22"/>
                <w:lang w:val="nb-NO"/>
              </w:rPr>
              <w:t>M</w:t>
            </w:r>
            <w:r w:rsidR="004869B4" w:rsidRPr="7F3FC173">
              <w:rPr>
                <w:rFonts w:ascii="Arial" w:eastAsia="Times New Roman" w:hAnsi="Arial" w:cs="Arial"/>
                <w:sz w:val="22"/>
                <w:szCs w:val="22"/>
                <w:lang w:val="nb-NO"/>
              </w:rPr>
              <w:t xml:space="preserve">inimum ett års relevant </w:t>
            </w:r>
            <w:r w:rsidR="00C22887" w:rsidRPr="008533B6">
              <w:rPr>
                <w:rFonts w:ascii="Arial" w:eastAsia="Times New Roman" w:hAnsi="Arial" w:cs="Arial"/>
                <w:sz w:val="22"/>
                <w:szCs w:val="22"/>
                <w:lang w:val="nb-NO"/>
              </w:rPr>
              <w:t>yrkeserfaring</w:t>
            </w:r>
            <w:r w:rsidR="00216E00">
              <w:rPr>
                <w:rFonts w:ascii="Arial" w:eastAsia="Times New Roman" w:hAnsi="Arial" w:cs="Arial"/>
                <w:sz w:val="22"/>
                <w:szCs w:val="22"/>
                <w:lang w:val="nb-NO"/>
              </w:rPr>
              <w:t xml:space="preserve"> </w:t>
            </w:r>
            <w:r w:rsidR="00216E00" w:rsidRPr="004C0DDD">
              <w:rPr>
                <w:rFonts w:ascii="Arial" w:eastAsia="Times New Roman" w:hAnsi="Arial" w:cs="Arial"/>
                <w:sz w:val="22"/>
                <w:szCs w:val="22"/>
                <w:lang w:val="nb-NO"/>
              </w:rPr>
              <w:t xml:space="preserve">fra </w:t>
            </w:r>
            <w:r w:rsidR="00095EC8" w:rsidRPr="004C0DDD">
              <w:rPr>
                <w:rFonts w:ascii="Arial" w:eastAsia="Times New Roman" w:hAnsi="Arial" w:cs="Arial"/>
                <w:sz w:val="22"/>
                <w:szCs w:val="22"/>
                <w:lang w:val="nb-NO"/>
              </w:rPr>
              <w:t xml:space="preserve">arbeid </w:t>
            </w:r>
            <w:r w:rsidR="00F5786A" w:rsidRPr="004C0DDD">
              <w:rPr>
                <w:rFonts w:ascii="Arial" w:eastAsia="Times New Roman" w:hAnsi="Arial" w:cs="Arial"/>
                <w:sz w:val="22"/>
                <w:szCs w:val="22"/>
                <w:lang w:val="nb-NO"/>
              </w:rPr>
              <w:t>i helse- eller sosialtjeneste</w:t>
            </w:r>
            <w:r w:rsidR="008533B6" w:rsidRPr="004C0DDD">
              <w:rPr>
                <w:rFonts w:ascii="Arial" w:eastAsia="Times New Roman" w:hAnsi="Arial" w:cs="Arial"/>
                <w:sz w:val="22"/>
                <w:szCs w:val="22"/>
                <w:lang w:val="nb-NO"/>
              </w:rPr>
              <w:t>.</w:t>
            </w:r>
            <w:r w:rsidR="00054927" w:rsidRPr="004C0DDD">
              <w:rPr>
                <w:rFonts w:ascii="Arial" w:eastAsia="Times New Roman" w:hAnsi="Arial" w:cs="Arial"/>
                <w:sz w:val="22"/>
                <w:szCs w:val="22"/>
                <w:lang w:val="nb-NO"/>
              </w:rPr>
              <w:t xml:space="preserve"> Yrkeserfaring dokumenteres med attest fra arbeidsgiver. Attesten skal inneholde stillingstittel, stillingsprosent, samt start- og ev. sluttdato</w:t>
            </w:r>
          </w:p>
          <w:p w14:paraId="50E9C268" w14:textId="77777777" w:rsidR="00082F1F" w:rsidRPr="009E1667" w:rsidRDefault="00082F1F" w:rsidP="00082F1F">
            <w:pPr>
              <w:pStyle w:val="Listeavsnitt"/>
              <w:rPr>
                <w:rFonts w:eastAsia="Times New Roman" w:cs="Arial"/>
                <w:szCs w:val="22"/>
                <w:lang w:val="nb-NO"/>
              </w:rPr>
            </w:pPr>
          </w:p>
          <w:p w14:paraId="32D3FE14" w14:textId="77777777" w:rsidR="004869B4" w:rsidRPr="00761F4C" w:rsidRDefault="00AC2808" w:rsidP="004869B4">
            <w:pPr>
              <w:rPr>
                <w:rFonts w:eastAsia="Times New Roman" w:cs="Arial"/>
                <w:szCs w:val="22"/>
              </w:rPr>
            </w:pPr>
            <w:r w:rsidRPr="00761F4C">
              <w:rPr>
                <w:rFonts w:eastAsia="Times New Roman" w:cs="Arial"/>
                <w:szCs w:val="22"/>
              </w:rPr>
              <w:t xml:space="preserve">Kvalifiserte søkere rangeres i </w:t>
            </w:r>
            <w:r w:rsidR="004B3CF0">
              <w:rPr>
                <w:rFonts w:eastAsia="Times New Roman" w:cs="Arial"/>
                <w:szCs w:val="22"/>
              </w:rPr>
              <w:t xml:space="preserve">henhold til bestemmelser i </w:t>
            </w:r>
            <w:hyperlink r:id="rId14" w:history="1">
              <w:r w:rsidR="009C49DE" w:rsidRPr="00B90D72">
                <w:rPr>
                  <w:rStyle w:val="Hyperkobling"/>
                  <w:rFonts w:eastAsia="Times New Roman" w:cs="Arial"/>
                  <w:szCs w:val="22"/>
                </w:rPr>
                <w:t>f</w:t>
              </w:r>
              <w:r w:rsidRPr="00B90D72">
                <w:rPr>
                  <w:rStyle w:val="Hyperkobling"/>
                  <w:rFonts w:eastAsia="Times New Roman" w:cs="Arial"/>
                  <w:szCs w:val="22"/>
                </w:rPr>
                <w:t>orskrift om opptak til Universitetet i Tromsø – Norges arktiske universitet</w:t>
              </w:r>
            </w:hyperlink>
            <w:r w:rsidRPr="00761F4C">
              <w:rPr>
                <w:rFonts w:eastAsia="Times New Roman" w:cs="Arial"/>
                <w:szCs w:val="22"/>
              </w:rPr>
              <w:t xml:space="preserve"> § 15</w:t>
            </w:r>
            <w:r w:rsidR="00E77657">
              <w:rPr>
                <w:rFonts w:eastAsia="Times New Roman" w:cs="Arial"/>
                <w:szCs w:val="22"/>
              </w:rPr>
              <w:t xml:space="preserve"> og 16</w:t>
            </w:r>
            <w:r w:rsidRPr="00761F4C">
              <w:rPr>
                <w:rFonts w:eastAsia="Times New Roman" w:cs="Arial"/>
                <w:szCs w:val="22"/>
              </w:rPr>
              <w:t>.</w:t>
            </w:r>
          </w:p>
          <w:p w14:paraId="09C70722" w14:textId="77777777" w:rsidR="00443A8F" w:rsidRPr="00443A8F" w:rsidRDefault="00AC2808" w:rsidP="0082355A">
            <w:r w:rsidRPr="0082355A">
              <w:rPr>
                <w:rFonts w:eastAsia="Times New Roman" w:cs="Arial"/>
              </w:rPr>
              <w:t xml:space="preserve">Opptakskravene gjelder også for opptak til </w:t>
            </w:r>
            <w:r w:rsidR="00682960" w:rsidRPr="0082355A">
              <w:rPr>
                <w:rFonts w:eastAsia="Times New Roman" w:cs="Arial"/>
              </w:rPr>
              <w:t>eventuelle enkelt</w:t>
            </w:r>
            <w:r w:rsidRPr="0082355A">
              <w:rPr>
                <w:rFonts w:eastAsia="Times New Roman" w:cs="Arial"/>
              </w:rPr>
              <w:t>emne</w:t>
            </w:r>
            <w:r w:rsidR="00682960" w:rsidRPr="0082355A">
              <w:rPr>
                <w:rFonts w:eastAsia="Times New Roman" w:cs="Arial"/>
              </w:rPr>
              <w:t>r</w:t>
            </w:r>
            <w:r w:rsidR="005B1ED8" w:rsidRPr="0082355A">
              <w:rPr>
                <w:rFonts w:eastAsia="Times New Roman" w:cs="Arial"/>
              </w:rPr>
              <w:t xml:space="preserve"> tilknyttet programmet.</w:t>
            </w:r>
          </w:p>
        </w:tc>
      </w:tr>
      <w:tr w:rsidR="00CE2294" w14:paraId="693B5AA9" w14:textId="77777777" w:rsidTr="0195A1E4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438B0F" w14:textId="77777777" w:rsidR="00443A8F" w:rsidRPr="00443A8F" w:rsidRDefault="00AC2808" w:rsidP="006C63C9">
            <w:pPr>
              <w:rPr>
                <w:rFonts w:cs="Arial"/>
                <w:szCs w:val="22"/>
                <w:lang w:val="en-GB"/>
              </w:rPr>
            </w:pPr>
            <w:r w:rsidRPr="00443A8F">
              <w:rPr>
                <w:rFonts w:cs="Arial"/>
                <w:szCs w:val="22"/>
                <w:lang w:val="en-GB"/>
              </w:rPr>
              <w:t>Politiattest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3AAE3E" w14:textId="77777777" w:rsidR="00443A8F" w:rsidRPr="009959AB" w:rsidRDefault="00AC2808" w:rsidP="006C63C9">
            <w:pPr>
              <w:rPr>
                <w:rFonts w:eastAsia="Times New Roman" w:cs="Arial"/>
                <w:color w:val="000000"/>
                <w:szCs w:val="22"/>
              </w:rPr>
            </w:pPr>
            <w:r w:rsidRPr="00CC1B74">
              <w:rPr>
                <w:rFonts w:eastAsia="Times New Roman" w:cs="Arial"/>
                <w:color w:val="000000"/>
                <w:szCs w:val="22"/>
              </w:rPr>
              <w:t xml:space="preserve">Politiattest legges fram senest ved studiestart. Attesten skal ikke være eldre enn tre måneder, jf. Kapittel 6 i </w:t>
            </w:r>
            <w:hyperlink r:id="rId15" w:history="1">
              <w:r w:rsidR="00B11CE7">
                <w:rPr>
                  <w:rStyle w:val="Hyperkobling"/>
                  <w:rFonts w:cs="Arial"/>
                  <w:szCs w:val="22"/>
                </w:rPr>
                <w:t>forskrift om opptak til høgare utdanning</w:t>
              </w:r>
            </w:hyperlink>
            <w:r w:rsidRPr="00CC1B74">
              <w:rPr>
                <w:rFonts w:eastAsia="Times New Roman" w:cs="Arial"/>
                <w:color w:val="000000"/>
                <w:szCs w:val="22"/>
              </w:rPr>
              <w:t>.</w:t>
            </w:r>
          </w:p>
        </w:tc>
      </w:tr>
      <w:tr w:rsidR="00CE2294" w14:paraId="26C6E83B" w14:textId="77777777" w:rsidTr="0195A1E4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11F2F1" w14:textId="77777777" w:rsidR="00443A8F" w:rsidRPr="00443A8F" w:rsidRDefault="00AC2808" w:rsidP="006C63C9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Skikkethetsvurdering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A1D075" w14:textId="77777777" w:rsidR="00443A8F" w:rsidRPr="00F74809" w:rsidRDefault="00AC2808" w:rsidP="006C63C9">
            <w:pPr>
              <w:rPr>
                <w:rFonts w:eastAsia="Times New Roman" w:cs="Arial"/>
                <w:color w:val="000000"/>
                <w:szCs w:val="22"/>
              </w:rPr>
            </w:pPr>
            <w:r w:rsidRPr="000C1580">
              <w:rPr>
                <w:rFonts w:eastAsia="Times New Roman" w:cs="Arial"/>
                <w:color w:val="000000"/>
                <w:szCs w:val="22"/>
              </w:rPr>
              <w:t xml:space="preserve">Det gjøres skikkethetsvurdering etter </w:t>
            </w:r>
            <w:hyperlink r:id="rId16" w:history="1">
              <w:r w:rsidR="00443A8F" w:rsidRPr="000C1580">
                <w:rPr>
                  <w:rStyle w:val="Hyperkobling"/>
                  <w:rFonts w:eastAsia="Times New Roman" w:cs="Arial"/>
                  <w:szCs w:val="22"/>
                </w:rPr>
                <w:t>lov om universiteter og høgskoler</w:t>
              </w:r>
            </w:hyperlink>
            <w:r w:rsidRPr="000C1580">
              <w:rPr>
                <w:rFonts w:eastAsia="Times New Roman" w:cs="Arial"/>
                <w:color w:val="000000"/>
                <w:szCs w:val="22"/>
              </w:rPr>
              <w:t xml:space="preserve"> § 4-10 og </w:t>
            </w:r>
            <w:hyperlink r:id="rId17" w:history="1">
              <w:r w:rsidR="00443A8F" w:rsidRPr="000C1580">
                <w:rPr>
                  <w:rStyle w:val="Hyperkobling"/>
                  <w:rFonts w:eastAsia="Times New Roman" w:cs="Arial"/>
                  <w:szCs w:val="22"/>
                </w:rPr>
                <w:t>forskrift om skikkethetsvurdering i høyere utdanning</w:t>
              </w:r>
            </w:hyperlink>
            <w:r w:rsidRPr="000C1580">
              <w:rPr>
                <w:rStyle w:val="Hyperkobling"/>
              </w:rPr>
              <w:t>.</w:t>
            </w:r>
          </w:p>
        </w:tc>
      </w:tr>
      <w:tr w:rsidR="00CE2294" w14:paraId="444F6609" w14:textId="77777777" w:rsidTr="0195A1E4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C7DD1A" w14:textId="77777777" w:rsidR="00443A8F" w:rsidRPr="00443A8F" w:rsidRDefault="00AC2808" w:rsidP="006C63C9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Læringsutbytte-beskrivelse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79F4BB" w14:textId="77777777" w:rsidR="000C1580" w:rsidRPr="00DC7BFA" w:rsidRDefault="00AC2808" w:rsidP="006C63C9">
            <w:pPr>
              <w:rPr>
                <w:rFonts w:cs="Arial"/>
                <w:iCs/>
                <w:szCs w:val="22"/>
              </w:rPr>
            </w:pPr>
            <w:r w:rsidRPr="00DC7BFA">
              <w:rPr>
                <w:rFonts w:cs="Arial"/>
                <w:iCs/>
                <w:szCs w:val="22"/>
              </w:rPr>
              <w:t>Etter bestått studieprogram har kandidaten følgende læringsutbytte:</w:t>
            </w:r>
          </w:p>
          <w:p w14:paraId="26AE6BF3" w14:textId="77777777" w:rsidR="00DC7BFA" w:rsidRPr="00DC7BFA" w:rsidRDefault="00AC2808" w:rsidP="00DC7BFA">
            <w:pPr>
              <w:rPr>
                <w:rFonts w:cs="Arial"/>
                <w:b/>
                <w:bCs/>
                <w:iCs/>
                <w:szCs w:val="22"/>
              </w:rPr>
            </w:pPr>
            <w:r w:rsidRPr="00DC7BFA">
              <w:rPr>
                <w:rFonts w:cs="Arial"/>
                <w:b/>
                <w:bCs/>
                <w:iCs/>
                <w:szCs w:val="22"/>
              </w:rPr>
              <w:t>Kunnskaper:</w:t>
            </w:r>
          </w:p>
          <w:p w14:paraId="0C6FFDBB" w14:textId="77777777" w:rsidR="00DC7BFA" w:rsidRPr="00DC7BFA" w:rsidRDefault="00AC2808" w:rsidP="00DC7BFA">
            <w:pPr>
              <w:spacing w:after="0"/>
              <w:rPr>
                <w:rFonts w:cs="Arial"/>
                <w:iCs/>
                <w:szCs w:val="22"/>
              </w:rPr>
            </w:pPr>
            <w:r w:rsidRPr="00DC7BFA">
              <w:rPr>
                <w:rFonts w:cs="Arial"/>
                <w:iCs/>
                <w:szCs w:val="22"/>
              </w:rPr>
              <w:t>Kandidaten</w:t>
            </w:r>
          </w:p>
          <w:p w14:paraId="3F65A81B" w14:textId="77777777" w:rsidR="00DC7BFA" w:rsidRPr="00DC7BFA" w:rsidRDefault="00AC2808" w:rsidP="64DAE285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195A1E4">
              <w:rPr>
                <w:rFonts w:ascii="Arial" w:hAnsi="Arial" w:cs="Arial"/>
                <w:sz w:val="22"/>
                <w:szCs w:val="22"/>
                <w:lang w:val="nb-NO"/>
              </w:rPr>
              <w:t>har inngående kunnskap om hvordan psykisk helse påvirker livskvalitet for person, pårørende, nettverk og samfunn</w:t>
            </w:r>
          </w:p>
          <w:p w14:paraId="39EEDDFD" w14:textId="77777777" w:rsidR="00DC7BFA" w:rsidRPr="00DC7BFA" w:rsidRDefault="00AC2808" w:rsidP="78A8A5EE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64DAE285">
              <w:rPr>
                <w:rFonts w:ascii="Arial" w:hAnsi="Arial" w:cs="Arial"/>
                <w:sz w:val="22"/>
                <w:szCs w:val="22"/>
                <w:lang w:val="nb-NO"/>
              </w:rPr>
              <w:t>h</w:t>
            </w:r>
            <w:r w:rsidRPr="00461A08">
              <w:rPr>
                <w:rFonts w:ascii="Arial" w:hAnsi="Arial" w:cs="Arial"/>
                <w:sz w:val="22"/>
                <w:szCs w:val="22"/>
                <w:lang w:val="nb-NO"/>
              </w:rPr>
              <w:t xml:space="preserve">ar avansert kunnskap om psykisk helse og psykiske lidelser og kan forstå dette </w:t>
            </w:r>
            <w:r w:rsidR="00691062" w:rsidRPr="00461A08">
              <w:rPr>
                <w:rFonts w:ascii="Arial" w:hAnsi="Arial" w:cs="Arial"/>
                <w:sz w:val="22"/>
                <w:szCs w:val="22"/>
                <w:lang w:val="nb-NO"/>
              </w:rPr>
              <w:t>fra ulike</w:t>
            </w:r>
            <w:r w:rsidRPr="00461A08">
              <w:rPr>
                <w:rFonts w:ascii="Arial" w:hAnsi="Arial" w:cs="Arial"/>
                <w:sz w:val="22"/>
                <w:szCs w:val="22"/>
                <w:lang w:val="nb-NO"/>
              </w:rPr>
              <w:t xml:space="preserve"> perspektiv</w:t>
            </w:r>
          </w:p>
          <w:p w14:paraId="1BC70602" w14:textId="77777777" w:rsidR="00DC7BFA" w:rsidRPr="00E00061" w:rsidRDefault="00AC2808" w:rsidP="64DAE285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E00061">
              <w:rPr>
                <w:rFonts w:ascii="Arial" w:hAnsi="Arial" w:cs="Arial"/>
                <w:sz w:val="22"/>
                <w:szCs w:val="22"/>
                <w:lang w:val="nb-NO"/>
              </w:rPr>
              <w:lastRenderedPageBreak/>
              <w:t>har avansert kunnskap om forebygging, behandling og rehabilitering med fokus på personens og nettverkets ressurser og behov for helsetjenester</w:t>
            </w:r>
          </w:p>
          <w:p w14:paraId="3D3E3F10" w14:textId="77777777" w:rsidR="00DC7BFA" w:rsidRPr="003A77C0" w:rsidRDefault="00AC2808" w:rsidP="64DAE285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1D53FF">
              <w:rPr>
                <w:rFonts w:ascii="Arial" w:hAnsi="Arial" w:cs="Arial"/>
                <w:sz w:val="22"/>
                <w:szCs w:val="22"/>
                <w:lang w:val="nb-NO"/>
              </w:rPr>
              <w:t xml:space="preserve">besitter avansert kunnskap om </w:t>
            </w:r>
            <w:r w:rsidR="0058779B" w:rsidRPr="001D53FF">
              <w:rPr>
                <w:rFonts w:ascii="Arial" w:hAnsi="Arial" w:cs="Arial"/>
                <w:sz w:val="22"/>
                <w:szCs w:val="22"/>
                <w:lang w:val="nb-NO"/>
              </w:rPr>
              <w:t xml:space="preserve">tverretatlig og tverrsektorielt samarbeid </w:t>
            </w:r>
            <w:r w:rsidR="00E77EC7" w:rsidRPr="001D53FF">
              <w:rPr>
                <w:rFonts w:ascii="Arial" w:hAnsi="Arial" w:cs="Arial"/>
                <w:sz w:val="22"/>
                <w:szCs w:val="22"/>
                <w:lang w:val="nb-NO"/>
              </w:rPr>
              <w:t xml:space="preserve">og ansvarsområder </w:t>
            </w:r>
            <w:r w:rsidR="00EE63CD" w:rsidRPr="001D53FF">
              <w:rPr>
                <w:rFonts w:ascii="Arial" w:hAnsi="Arial" w:cs="Arial"/>
                <w:sz w:val="22"/>
                <w:szCs w:val="22"/>
                <w:lang w:val="nb-NO"/>
              </w:rPr>
              <w:t xml:space="preserve">i </w:t>
            </w:r>
            <w:r w:rsidR="00E77EC7" w:rsidRPr="001D53FF">
              <w:rPr>
                <w:rFonts w:ascii="Arial" w:hAnsi="Arial" w:cs="Arial"/>
                <w:sz w:val="22"/>
                <w:szCs w:val="22"/>
                <w:lang w:val="nb-NO"/>
              </w:rPr>
              <w:t>helse</w:t>
            </w:r>
            <w:r w:rsidR="0058779B" w:rsidRPr="001D53FF">
              <w:rPr>
                <w:rFonts w:ascii="Arial" w:hAnsi="Arial" w:cs="Arial"/>
                <w:sz w:val="22"/>
                <w:szCs w:val="22"/>
                <w:lang w:val="nb-NO"/>
              </w:rPr>
              <w:t>tjeneste</w:t>
            </w:r>
            <w:r w:rsidR="00911D46" w:rsidRPr="001D53FF">
              <w:rPr>
                <w:rFonts w:ascii="Arial" w:hAnsi="Arial" w:cs="Arial"/>
                <w:sz w:val="22"/>
                <w:szCs w:val="22"/>
                <w:lang w:val="nb-NO"/>
              </w:rPr>
              <w:t>n</w:t>
            </w:r>
            <w:r w:rsidR="0058779B" w:rsidRPr="001D53FF">
              <w:rPr>
                <w:rFonts w:ascii="Arial" w:hAnsi="Arial" w:cs="Arial"/>
                <w:sz w:val="22"/>
                <w:szCs w:val="22"/>
                <w:lang w:val="nb-NO"/>
              </w:rPr>
              <w:t xml:space="preserve"> </w:t>
            </w:r>
          </w:p>
          <w:p w14:paraId="18061578" w14:textId="77777777" w:rsidR="00E33F2B" w:rsidRDefault="00AC2808" w:rsidP="64DAE285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E33F2B">
              <w:rPr>
                <w:rFonts w:ascii="Arial" w:hAnsi="Arial" w:cs="Arial"/>
                <w:sz w:val="22"/>
                <w:szCs w:val="22"/>
                <w:lang w:val="nb-NO"/>
              </w:rPr>
              <w:t xml:space="preserve">har inngående innsikt i </w:t>
            </w:r>
            <w:r>
              <w:rPr>
                <w:rFonts w:ascii="Arial" w:hAnsi="Arial" w:cs="Arial"/>
                <w:sz w:val="22"/>
                <w:szCs w:val="22"/>
                <w:lang w:val="nb-NO"/>
              </w:rPr>
              <w:t xml:space="preserve">relevante </w:t>
            </w:r>
            <w:r w:rsidRPr="00E33F2B">
              <w:rPr>
                <w:rFonts w:ascii="Arial" w:hAnsi="Arial" w:cs="Arial"/>
                <w:sz w:val="22"/>
                <w:szCs w:val="22"/>
                <w:lang w:val="nb-NO"/>
              </w:rPr>
              <w:t>nasjonalfaglige retningslinjer, menneskerettigheter og lovgivning om brukere, pasienter og pårørendes rettigheter</w:t>
            </w:r>
          </w:p>
          <w:p w14:paraId="3C72491A" w14:textId="77777777" w:rsidR="005F5866" w:rsidRPr="00DC7BFA" w:rsidRDefault="00AC2808" w:rsidP="64DAE285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har inngående innsikt i samvalg</w:t>
            </w:r>
            <w:r w:rsidR="0023270D">
              <w:rPr>
                <w:rFonts w:ascii="Arial" w:hAnsi="Arial" w:cs="Arial"/>
                <w:sz w:val="22"/>
                <w:szCs w:val="22"/>
                <w:lang w:val="nb-NO"/>
              </w:rPr>
              <w:t xml:space="preserve"> og</w:t>
            </w:r>
            <w:r>
              <w:rPr>
                <w:rFonts w:ascii="Arial" w:hAnsi="Arial" w:cs="Arial"/>
                <w:sz w:val="22"/>
                <w:szCs w:val="22"/>
                <w:lang w:val="nb-NO"/>
              </w:rPr>
              <w:t xml:space="preserve"> brukerinvolvering</w:t>
            </w:r>
            <w:r w:rsidR="00710C6C">
              <w:rPr>
                <w:rFonts w:ascii="Arial" w:hAnsi="Arial" w:cs="Arial"/>
                <w:sz w:val="22"/>
                <w:szCs w:val="22"/>
                <w:lang w:val="nb-NO"/>
              </w:rPr>
              <w:t xml:space="preserve"> på in</w:t>
            </w:r>
            <w:r w:rsidR="00C05434">
              <w:rPr>
                <w:rFonts w:ascii="Arial" w:hAnsi="Arial" w:cs="Arial"/>
                <w:sz w:val="22"/>
                <w:szCs w:val="22"/>
                <w:lang w:val="nb-NO"/>
              </w:rPr>
              <w:t>d</w:t>
            </w:r>
            <w:r w:rsidR="00710C6C">
              <w:rPr>
                <w:rFonts w:ascii="Arial" w:hAnsi="Arial" w:cs="Arial"/>
                <w:sz w:val="22"/>
                <w:szCs w:val="22"/>
                <w:lang w:val="nb-NO"/>
              </w:rPr>
              <w:t>i</w:t>
            </w:r>
            <w:r w:rsidR="00C05434">
              <w:rPr>
                <w:rFonts w:ascii="Arial" w:hAnsi="Arial" w:cs="Arial"/>
                <w:sz w:val="22"/>
                <w:szCs w:val="22"/>
                <w:lang w:val="nb-NO"/>
              </w:rPr>
              <w:t>v</w:t>
            </w:r>
            <w:r w:rsidR="00710C6C">
              <w:rPr>
                <w:rFonts w:ascii="Arial" w:hAnsi="Arial" w:cs="Arial"/>
                <w:sz w:val="22"/>
                <w:szCs w:val="22"/>
                <w:lang w:val="nb-NO"/>
              </w:rPr>
              <w:t>id-, tjeneste- og systemnivå</w:t>
            </w:r>
          </w:p>
          <w:p w14:paraId="076B403E" w14:textId="77777777" w:rsidR="00DC7BFA" w:rsidRPr="00E00061" w:rsidRDefault="00AC2808" w:rsidP="64DAE285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E00061">
              <w:rPr>
                <w:rFonts w:ascii="Arial" w:hAnsi="Arial" w:cs="Arial"/>
                <w:sz w:val="22"/>
                <w:szCs w:val="22"/>
                <w:lang w:val="nb-NO"/>
              </w:rPr>
              <w:t xml:space="preserve">har inngående kunnskap om vitenskapsteori, </w:t>
            </w:r>
            <w:r w:rsidR="2AB3BC26" w:rsidRPr="63DC4A77">
              <w:rPr>
                <w:rFonts w:ascii="Arial" w:hAnsi="Arial" w:cs="Arial"/>
                <w:sz w:val="22"/>
                <w:szCs w:val="22"/>
                <w:lang w:val="nb-NO"/>
              </w:rPr>
              <w:t>forsknings</w:t>
            </w:r>
            <w:r w:rsidRPr="00E00061">
              <w:rPr>
                <w:rFonts w:ascii="Arial" w:hAnsi="Arial" w:cs="Arial"/>
                <w:sz w:val="22"/>
                <w:szCs w:val="22"/>
                <w:lang w:val="nb-NO"/>
              </w:rPr>
              <w:t>etikk</w:t>
            </w:r>
            <w:r w:rsidR="01B97F24" w:rsidRPr="63DC4A77">
              <w:rPr>
                <w:rFonts w:ascii="Arial" w:hAnsi="Arial" w:cs="Arial"/>
                <w:sz w:val="22"/>
                <w:szCs w:val="22"/>
                <w:lang w:val="nb-NO"/>
              </w:rPr>
              <w:t>,</w:t>
            </w:r>
            <w:r w:rsidRPr="00E00061">
              <w:rPr>
                <w:rFonts w:ascii="Arial" w:hAnsi="Arial" w:cs="Arial"/>
                <w:sz w:val="22"/>
                <w:szCs w:val="22"/>
                <w:lang w:val="nb-NO"/>
              </w:rPr>
              <w:t xml:space="preserve"> </w:t>
            </w:r>
            <w:r w:rsidR="08783FAA" w:rsidRPr="63DC4A77">
              <w:rPr>
                <w:rFonts w:ascii="Arial" w:hAnsi="Arial" w:cs="Arial"/>
                <w:sz w:val="22"/>
                <w:szCs w:val="22"/>
                <w:lang w:val="nb-NO"/>
              </w:rPr>
              <w:t>forsknings</w:t>
            </w:r>
            <w:r w:rsidRPr="00E00061">
              <w:rPr>
                <w:rFonts w:ascii="Arial" w:hAnsi="Arial" w:cs="Arial"/>
                <w:sz w:val="22"/>
                <w:szCs w:val="22"/>
                <w:lang w:val="nb-NO"/>
              </w:rPr>
              <w:t>metoder</w:t>
            </w:r>
            <w:r w:rsidR="62912874" w:rsidRPr="63DC4A77">
              <w:rPr>
                <w:rFonts w:ascii="Arial" w:hAnsi="Arial" w:cs="Arial"/>
                <w:sz w:val="22"/>
                <w:szCs w:val="22"/>
                <w:lang w:val="nb-NO"/>
              </w:rPr>
              <w:t xml:space="preserve"> og</w:t>
            </w:r>
            <w:r w:rsidR="201119B5" w:rsidRPr="63DC4A77">
              <w:rPr>
                <w:rFonts w:ascii="Arial" w:hAnsi="Arial" w:cs="Arial"/>
                <w:sz w:val="22"/>
                <w:szCs w:val="22"/>
                <w:lang w:val="nb-NO"/>
              </w:rPr>
              <w:t xml:space="preserve"> fagutvikling,</w:t>
            </w:r>
            <w:r w:rsidR="05612211" w:rsidRPr="63DC4A77">
              <w:rPr>
                <w:rFonts w:ascii="Arial" w:hAnsi="Arial" w:cs="Arial"/>
                <w:sz w:val="22"/>
                <w:szCs w:val="22"/>
                <w:lang w:val="nb-NO"/>
              </w:rPr>
              <w:t xml:space="preserve"> inkludert kritisk vurdering av kunnskapskilder </w:t>
            </w:r>
          </w:p>
          <w:p w14:paraId="388C3D2D" w14:textId="77777777" w:rsidR="00DC7BFA" w:rsidRPr="00F33112" w:rsidRDefault="00AC2808" w:rsidP="64DAE285">
            <w:pPr>
              <w:pStyle w:val="Listeavsnit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63DC4A77">
              <w:rPr>
                <w:rFonts w:ascii="Arial" w:hAnsi="Arial" w:cs="Arial"/>
                <w:sz w:val="22"/>
                <w:szCs w:val="22"/>
                <w:lang w:val="nb-NO"/>
              </w:rPr>
              <w:t>kan anvende kunnskap på nye områder og bidra med nytenkning i fagfeltet</w:t>
            </w:r>
          </w:p>
          <w:p w14:paraId="7713B917" w14:textId="77777777" w:rsidR="00DC7BFA" w:rsidRDefault="00DC7BFA" w:rsidP="00DC7BFA">
            <w:pPr>
              <w:rPr>
                <w:rFonts w:cs="Arial"/>
                <w:b/>
                <w:bCs/>
                <w:iCs/>
                <w:szCs w:val="22"/>
              </w:rPr>
            </w:pPr>
          </w:p>
          <w:p w14:paraId="4AB0AE14" w14:textId="77777777" w:rsidR="00DC7BFA" w:rsidRPr="00DC7BFA" w:rsidRDefault="00AC2808" w:rsidP="00DC7BFA">
            <w:pPr>
              <w:rPr>
                <w:rFonts w:cs="Arial"/>
                <w:b/>
                <w:bCs/>
                <w:iCs/>
                <w:szCs w:val="22"/>
              </w:rPr>
            </w:pPr>
            <w:r w:rsidRPr="00DC7BFA">
              <w:rPr>
                <w:rFonts w:cs="Arial"/>
                <w:b/>
                <w:bCs/>
                <w:iCs/>
                <w:szCs w:val="22"/>
              </w:rPr>
              <w:t>Ferdigheter:</w:t>
            </w:r>
          </w:p>
          <w:p w14:paraId="7712FF84" w14:textId="77777777" w:rsidR="00DC7BFA" w:rsidRPr="00DC7BFA" w:rsidRDefault="00AC2808" w:rsidP="00DC7BFA">
            <w:pPr>
              <w:spacing w:after="0"/>
              <w:rPr>
                <w:rFonts w:cs="Arial"/>
                <w:iCs/>
                <w:szCs w:val="22"/>
              </w:rPr>
            </w:pPr>
            <w:r w:rsidRPr="00DC7BFA">
              <w:rPr>
                <w:rFonts w:cs="Arial"/>
                <w:iCs/>
                <w:szCs w:val="22"/>
              </w:rPr>
              <w:t>Kandidaten</w:t>
            </w:r>
          </w:p>
          <w:p w14:paraId="2EE16B62" w14:textId="77777777" w:rsidR="00DC7BFA" w:rsidRPr="00E00061" w:rsidRDefault="00AC2808" w:rsidP="64DAE285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E00061">
              <w:rPr>
                <w:rFonts w:ascii="Arial" w:hAnsi="Arial" w:cs="Arial"/>
                <w:sz w:val="22"/>
                <w:szCs w:val="22"/>
                <w:lang w:val="nb-NO"/>
              </w:rPr>
              <w:t>kan ta i bruk teori og forskningsbasert kunnskap for å forstå og utforme relevante</w:t>
            </w:r>
            <w:r w:rsidR="3D2304ED" w:rsidRPr="63DC4A77">
              <w:rPr>
                <w:rFonts w:ascii="Arial" w:hAnsi="Arial" w:cs="Arial"/>
                <w:sz w:val="22"/>
                <w:szCs w:val="22"/>
                <w:lang w:val="nb-NO"/>
              </w:rPr>
              <w:t xml:space="preserve"> </w:t>
            </w:r>
            <w:r w:rsidRPr="63DC4A77">
              <w:rPr>
                <w:rFonts w:ascii="Arial" w:hAnsi="Arial" w:cs="Arial"/>
                <w:sz w:val="22"/>
                <w:szCs w:val="22"/>
                <w:lang w:val="nb-NO"/>
              </w:rPr>
              <w:t>ti</w:t>
            </w:r>
            <w:r w:rsidRPr="00E00061">
              <w:rPr>
                <w:rFonts w:ascii="Arial" w:hAnsi="Arial" w:cs="Arial"/>
                <w:sz w:val="22"/>
                <w:szCs w:val="22"/>
                <w:lang w:val="nb-NO"/>
              </w:rPr>
              <w:t xml:space="preserve">ltak i </w:t>
            </w:r>
            <w:r w:rsidR="244EC233" w:rsidRPr="63DC4A77">
              <w:rPr>
                <w:rFonts w:ascii="Arial" w:hAnsi="Arial" w:cs="Arial"/>
                <w:sz w:val="22"/>
                <w:szCs w:val="22"/>
                <w:lang w:val="nb-NO"/>
              </w:rPr>
              <w:t>psykisk helsearbeid</w:t>
            </w:r>
          </w:p>
          <w:p w14:paraId="18E14EF8" w14:textId="77777777" w:rsidR="00DC7BFA" w:rsidRPr="00DC7BFA" w:rsidRDefault="00AC2808" w:rsidP="00DC7BFA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iCs/>
                <w:sz w:val="22"/>
                <w:szCs w:val="22"/>
                <w:lang w:val="nb-NO"/>
              </w:rPr>
            </w:pPr>
            <w:r w:rsidRPr="00DC7BFA">
              <w:rPr>
                <w:rFonts w:ascii="Arial" w:hAnsi="Arial" w:cs="Arial"/>
                <w:iCs/>
                <w:sz w:val="22"/>
                <w:szCs w:val="22"/>
                <w:lang w:val="nb-NO"/>
              </w:rPr>
              <w:t>kan samarbeide med andre fagpersoner, pasienter/brukere og pårørende i planlegging og gjennomføring av tiltak</w:t>
            </w:r>
          </w:p>
          <w:p w14:paraId="169F34B2" w14:textId="77777777" w:rsidR="00DC7BFA" w:rsidRPr="00F33112" w:rsidRDefault="00AC2808" w:rsidP="63DC4A77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63DC4A77">
              <w:rPr>
                <w:rFonts w:ascii="Arial" w:hAnsi="Arial" w:cs="Arial"/>
                <w:sz w:val="22"/>
                <w:szCs w:val="22"/>
                <w:lang w:val="nb-NO"/>
              </w:rPr>
              <w:t>kan benytte forskningsmetoder for evaluering av tiltak</w:t>
            </w:r>
          </w:p>
          <w:p w14:paraId="74B557C5" w14:textId="77777777" w:rsidR="00DC7BFA" w:rsidRPr="0082355A" w:rsidRDefault="00AC2808" w:rsidP="63DC4A77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82355A">
              <w:rPr>
                <w:rFonts w:ascii="Arial" w:hAnsi="Arial" w:cs="Arial"/>
                <w:sz w:val="22"/>
                <w:szCs w:val="22"/>
                <w:lang w:val="nb-NO"/>
              </w:rPr>
              <w:t>kan systematisere, analysere, kritisk resonnere og formidle erfarings- og forskningsbasert kunnskap på en vitenskapelig anerkjent måte</w:t>
            </w:r>
            <w:r w:rsidR="67920493" w:rsidRPr="0082355A">
              <w:rPr>
                <w:rFonts w:ascii="Arial" w:hAnsi="Arial" w:cs="Arial"/>
                <w:sz w:val="22"/>
                <w:szCs w:val="22"/>
                <w:lang w:val="nb-NO"/>
              </w:rPr>
              <w:t xml:space="preserve"> til fagfelte</w:t>
            </w:r>
            <w:r w:rsidR="36CEFD49" w:rsidRPr="0082355A">
              <w:rPr>
                <w:rFonts w:ascii="Arial" w:hAnsi="Arial" w:cs="Arial"/>
                <w:sz w:val="22"/>
                <w:szCs w:val="22"/>
                <w:lang w:val="nb-NO"/>
              </w:rPr>
              <w:t>t</w:t>
            </w:r>
          </w:p>
          <w:p w14:paraId="6BF508DD" w14:textId="77777777" w:rsidR="00DC7BFA" w:rsidRPr="00DC7BFA" w:rsidRDefault="00AC2808" w:rsidP="63DC4A77">
            <w:pPr>
              <w:pStyle w:val="Listeavsnit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195A1E4">
              <w:rPr>
                <w:rFonts w:ascii="Arial" w:hAnsi="Arial" w:cs="Arial"/>
                <w:sz w:val="22"/>
                <w:szCs w:val="22"/>
                <w:lang w:val="nb-NO"/>
              </w:rPr>
              <w:t>kan</w:t>
            </w:r>
            <w:r w:rsidR="00F440D6">
              <w:rPr>
                <w:rFonts w:ascii="Arial" w:hAnsi="Arial" w:cs="Arial"/>
                <w:sz w:val="22"/>
                <w:szCs w:val="22"/>
                <w:lang w:val="nb-NO"/>
              </w:rPr>
              <w:t xml:space="preserve"> anvende r</w:t>
            </w:r>
            <w:r w:rsidRPr="0195A1E4">
              <w:rPr>
                <w:rFonts w:ascii="Arial" w:hAnsi="Arial" w:cs="Arial"/>
                <w:sz w:val="22"/>
                <w:szCs w:val="22"/>
                <w:lang w:val="nb-NO"/>
              </w:rPr>
              <w:t>elevante tilnærminger og metoder, herunder relevant helseteknologi</w:t>
            </w:r>
            <w:r w:rsidR="00DD7488">
              <w:rPr>
                <w:rFonts w:ascii="Arial" w:hAnsi="Arial" w:cs="Arial"/>
                <w:sz w:val="22"/>
                <w:szCs w:val="22"/>
                <w:lang w:val="nb-NO"/>
              </w:rPr>
              <w:t>,</w:t>
            </w:r>
            <w:r w:rsidRPr="0195A1E4">
              <w:rPr>
                <w:rFonts w:ascii="Arial" w:hAnsi="Arial" w:cs="Arial"/>
                <w:sz w:val="22"/>
                <w:szCs w:val="22"/>
                <w:lang w:val="nb-NO"/>
              </w:rPr>
              <w:t xml:space="preserve"> til opplæring og støtte for pasient/bruker og pårørende</w:t>
            </w:r>
          </w:p>
          <w:p w14:paraId="3262007F" w14:textId="77777777" w:rsidR="00DC7BFA" w:rsidRDefault="00DC7BFA" w:rsidP="00DC7BFA">
            <w:pPr>
              <w:rPr>
                <w:rFonts w:cs="Arial"/>
                <w:b/>
                <w:bCs/>
                <w:iCs/>
                <w:szCs w:val="22"/>
              </w:rPr>
            </w:pPr>
          </w:p>
          <w:p w14:paraId="74B9C580" w14:textId="77777777" w:rsidR="00DC7BFA" w:rsidRPr="00DC7BFA" w:rsidRDefault="00AC2808" w:rsidP="00DC7BFA">
            <w:pPr>
              <w:rPr>
                <w:rFonts w:cs="Arial"/>
                <w:b/>
                <w:bCs/>
                <w:iCs/>
                <w:szCs w:val="22"/>
              </w:rPr>
            </w:pPr>
            <w:r w:rsidRPr="00DC7BFA">
              <w:rPr>
                <w:rFonts w:cs="Arial"/>
                <w:b/>
                <w:bCs/>
                <w:iCs/>
                <w:szCs w:val="22"/>
              </w:rPr>
              <w:t>Generell kompetanse:</w:t>
            </w:r>
          </w:p>
          <w:p w14:paraId="15DAB6A4" w14:textId="77777777" w:rsidR="00DC7BFA" w:rsidRPr="00DC7BFA" w:rsidRDefault="00AC2808" w:rsidP="00DC7BFA">
            <w:pPr>
              <w:spacing w:after="0"/>
              <w:rPr>
                <w:rFonts w:cs="Arial"/>
                <w:iCs/>
                <w:szCs w:val="22"/>
              </w:rPr>
            </w:pPr>
            <w:r w:rsidRPr="00DC7BFA">
              <w:rPr>
                <w:rFonts w:cs="Arial"/>
                <w:iCs/>
                <w:szCs w:val="22"/>
              </w:rPr>
              <w:t>Kandidaten</w:t>
            </w:r>
          </w:p>
          <w:p w14:paraId="029D5DDD" w14:textId="77777777" w:rsidR="00DC7BFA" w:rsidRPr="00DC7BFA" w:rsidRDefault="00AC2808" w:rsidP="64DAE285">
            <w:pPr>
              <w:pStyle w:val="Listeavsnit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63DC4A77">
              <w:rPr>
                <w:rFonts w:ascii="Arial" w:hAnsi="Arial" w:cs="Arial"/>
                <w:sz w:val="22"/>
                <w:szCs w:val="22"/>
                <w:lang w:val="nb-NO"/>
              </w:rPr>
              <w:t>kan med bakgrunn i avansert kunnskap og praksiserfaringer, vitenskapelig</w:t>
            </w:r>
            <w:r w:rsidR="31C507D0" w:rsidRPr="63DC4A77">
              <w:rPr>
                <w:rFonts w:ascii="Arial" w:hAnsi="Arial" w:cs="Arial"/>
                <w:sz w:val="22"/>
                <w:szCs w:val="22"/>
                <w:lang w:val="nb-NO"/>
              </w:rPr>
              <w:t>, juridisk</w:t>
            </w:r>
            <w:r w:rsidRPr="63DC4A77">
              <w:rPr>
                <w:rFonts w:ascii="Arial" w:hAnsi="Arial" w:cs="Arial"/>
                <w:sz w:val="22"/>
                <w:szCs w:val="22"/>
                <w:lang w:val="nb-NO"/>
              </w:rPr>
              <w:t xml:space="preserve"> og etisk forankring, utvikle faglig skjønn og personlig kompetanse</w:t>
            </w:r>
            <w:r w:rsidR="2CDD10DC" w:rsidRPr="63DC4A77">
              <w:rPr>
                <w:rFonts w:ascii="Arial" w:hAnsi="Arial" w:cs="Arial"/>
                <w:sz w:val="22"/>
                <w:szCs w:val="22"/>
                <w:lang w:val="nb-NO"/>
              </w:rPr>
              <w:t xml:space="preserve"> </w:t>
            </w:r>
            <w:r w:rsidR="42DD8524" w:rsidRPr="63DC4A77">
              <w:rPr>
                <w:rFonts w:ascii="Arial" w:hAnsi="Arial" w:cs="Arial"/>
                <w:sz w:val="22"/>
                <w:szCs w:val="22"/>
                <w:lang w:val="nb-NO"/>
              </w:rPr>
              <w:t xml:space="preserve">og anvende dette i møte </w:t>
            </w:r>
            <w:r w:rsidR="55E0C631" w:rsidRPr="63DC4A77">
              <w:rPr>
                <w:rFonts w:ascii="Arial" w:hAnsi="Arial" w:cs="Arial"/>
                <w:sz w:val="22"/>
                <w:szCs w:val="22"/>
                <w:lang w:val="nb-NO"/>
              </w:rPr>
              <w:t xml:space="preserve">og </w:t>
            </w:r>
            <w:r w:rsidR="42DD8524" w:rsidRPr="63DC4A77">
              <w:rPr>
                <w:rFonts w:ascii="Arial" w:hAnsi="Arial" w:cs="Arial"/>
                <w:sz w:val="22"/>
                <w:szCs w:val="22"/>
                <w:lang w:val="nb-NO"/>
              </w:rPr>
              <w:t>relasjon</w:t>
            </w:r>
            <w:r w:rsidR="0C10704D" w:rsidRPr="63DC4A77">
              <w:rPr>
                <w:rFonts w:ascii="Arial" w:hAnsi="Arial" w:cs="Arial"/>
                <w:sz w:val="22"/>
                <w:szCs w:val="22"/>
                <w:lang w:val="nb-NO"/>
              </w:rPr>
              <w:t xml:space="preserve"> </w:t>
            </w:r>
            <w:r w:rsidR="15B66F35" w:rsidRPr="63DC4A77">
              <w:rPr>
                <w:rFonts w:ascii="Arial" w:hAnsi="Arial" w:cs="Arial"/>
                <w:sz w:val="22"/>
                <w:szCs w:val="22"/>
                <w:lang w:val="nb-NO"/>
              </w:rPr>
              <w:t xml:space="preserve">med </w:t>
            </w:r>
            <w:r w:rsidRPr="63DC4A77">
              <w:rPr>
                <w:rFonts w:ascii="Arial" w:hAnsi="Arial" w:cs="Arial"/>
                <w:sz w:val="22"/>
                <w:szCs w:val="22"/>
                <w:lang w:val="nb-NO"/>
              </w:rPr>
              <w:t>persone</w:t>
            </w:r>
            <w:r w:rsidR="5F26CF3F" w:rsidRPr="63DC4A77">
              <w:rPr>
                <w:rFonts w:ascii="Arial" w:hAnsi="Arial" w:cs="Arial"/>
                <w:sz w:val="22"/>
                <w:szCs w:val="22"/>
                <w:lang w:val="nb-NO"/>
              </w:rPr>
              <w:t>r</w:t>
            </w:r>
            <w:r w:rsidRPr="63DC4A77">
              <w:rPr>
                <w:rFonts w:ascii="Arial" w:hAnsi="Arial" w:cs="Arial"/>
                <w:sz w:val="22"/>
                <w:szCs w:val="22"/>
                <w:lang w:val="nb-NO"/>
              </w:rPr>
              <w:t xml:space="preserve"> </w:t>
            </w:r>
            <w:r w:rsidR="589ADF87" w:rsidRPr="63DC4A77">
              <w:rPr>
                <w:rFonts w:ascii="Arial" w:hAnsi="Arial" w:cs="Arial"/>
                <w:sz w:val="22"/>
                <w:szCs w:val="22"/>
                <w:lang w:val="nb-NO"/>
              </w:rPr>
              <w:t>som har</w:t>
            </w:r>
            <w:r w:rsidRPr="63DC4A77">
              <w:rPr>
                <w:rFonts w:ascii="Arial" w:hAnsi="Arial" w:cs="Arial"/>
                <w:sz w:val="22"/>
                <w:szCs w:val="22"/>
                <w:lang w:val="nb-NO"/>
              </w:rPr>
              <w:t xml:space="preserve"> psykiske lidelser</w:t>
            </w:r>
            <w:r w:rsidR="1F8D0D8C" w:rsidRPr="63DC4A77">
              <w:rPr>
                <w:rFonts w:ascii="Arial" w:hAnsi="Arial" w:cs="Arial"/>
                <w:sz w:val="22"/>
                <w:szCs w:val="22"/>
                <w:lang w:val="nb-NO"/>
              </w:rPr>
              <w:t>,</w:t>
            </w:r>
            <w:r w:rsidRPr="63DC4A77">
              <w:rPr>
                <w:rFonts w:ascii="Arial" w:hAnsi="Arial" w:cs="Arial"/>
                <w:sz w:val="22"/>
                <w:szCs w:val="22"/>
                <w:lang w:val="nb-NO"/>
              </w:rPr>
              <w:t xml:space="preserve"> de</w:t>
            </w:r>
            <w:r w:rsidR="5C369610" w:rsidRPr="63DC4A77">
              <w:rPr>
                <w:rFonts w:ascii="Arial" w:hAnsi="Arial" w:cs="Arial"/>
                <w:sz w:val="22"/>
                <w:szCs w:val="22"/>
                <w:lang w:val="nb-NO"/>
              </w:rPr>
              <w:t>r</w:t>
            </w:r>
            <w:r w:rsidRPr="63DC4A77">
              <w:rPr>
                <w:rFonts w:ascii="Arial" w:hAnsi="Arial" w:cs="Arial"/>
                <w:sz w:val="22"/>
                <w:szCs w:val="22"/>
                <w:lang w:val="nb-NO"/>
              </w:rPr>
              <w:t>es pårørende og nettverk</w:t>
            </w:r>
          </w:p>
          <w:p w14:paraId="6A26A82C" w14:textId="77777777" w:rsidR="00DC7BFA" w:rsidRPr="00DC7BFA" w:rsidRDefault="00AC2808" w:rsidP="00DC7BFA">
            <w:pPr>
              <w:pStyle w:val="Listeavsnitt"/>
              <w:numPr>
                <w:ilvl w:val="0"/>
                <w:numId w:val="7"/>
              </w:numPr>
              <w:rPr>
                <w:rFonts w:ascii="Arial" w:hAnsi="Arial" w:cs="Arial"/>
                <w:iCs/>
                <w:sz w:val="22"/>
                <w:szCs w:val="22"/>
                <w:lang w:val="nb-NO"/>
              </w:rPr>
            </w:pPr>
            <w:r w:rsidRPr="00DC7BFA">
              <w:rPr>
                <w:rFonts w:ascii="Arial" w:hAnsi="Arial" w:cs="Arial"/>
                <w:iCs/>
                <w:sz w:val="22"/>
                <w:szCs w:val="22"/>
                <w:lang w:val="nb-NO"/>
              </w:rPr>
              <w:t>kan inngående analysere relevante faglige og etiske problemstillinger, samt kommunisere disse til fagområdet og allmenheten</w:t>
            </w:r>
          </w:p>
          <w:p w14:paraId="680E855D" w14:textId="77777777" w:rsidR="00DC7BFA" w:rsidRPr="00DC7BFA" w:rsidRDefault="00AC2808" w:rsidP="64DAE285">
            <w:pPr>
              <w:pStyle w:val="Listeavsnit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63DC4A77">
              <w:rPr>
                <w:rFonts w:ascii="Arial" w:hAnsi="Arial" w:cs="Arial"/>
                <w:sz w:val="22"/>
                <w:szCs w:val="22"/>
                <w:lang w:val="nb-NO"/>
              </w:rPr>
              <w:t>kan formidle</w:t>
            </w:r>
            <w:r w:rsidR="075A0F9A" w:rsidRPr="63DC4A77">
              <w:rPr>
                <w:rFonts w:ascii="Arial" w:hAnsi="Arial" w:cs="Arial"/>
                <w:sz w:val="22"/>
                <w:szCs w:val="22"/>
                <w:lang w:val="nb-NO"/>
              </w:rPr>
              <w:t xml:space="preserve"> omfattende</w:t>
            </w:r>
            <w:r w:rsidRPr="63DC4A77">
              <w:rPr>
                <w:rFonts w:ascii="Arial" w:hAnsi="Arial" w:cs="Arial"/>
                <w:sz w:val="22"/>
                <w:szCs w:val="22"/>
                <w:lang w:val="nb-NO"/>
              </w:rPr>
              <w:t xml:space="preserve"> selvstendig arbeid, som viser spesialisert innsikt i et avgrenset område i psykisk helsearbeid, samt beherske fagområdets uttrykksformer</w:t>
            </w:r>
          </w:p>
          <w:p w14:paraId="101F286A" w14:textId="77777777" w:rsidR="00443A8F" w:rsidRPr="00443A8F" w:rsidRDefault="00AC2808" w:rsidP="6F586462">
            <w:pPr>
              <w:pStyle w:val="Listeavsnit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63DC4A77">
              <w:rPr>
                <w:rFonts w:ascii="Arial" w:hAnsi="Arial" w:cs="Arial"/>
                <w:sz w:val="22"/>
                <w:szCs w:val="22"/>
                <w:lang w:val="nb-NO"/>
              </w:rPr>
              <w:lastRenderedPageBreak/>
              <w:t>kan anvende kunnskaper og ferdigheter og bidra til nytenkning og forbedringsarbeid i utøvelse og utvikling av psykisk helsearbeid.</w:t>
            </w:r>
          </w:p>
          <w:p w14:paraId="165E2601" w14:textId="77777777" w:rsidR="00443A8F" w:rsidRPr="00443A8F" w:rsidRDefault="00AC2808" w:rsidP="6F586462">
            <w:pPr>
              <w:pStyle w:val="Listeavsnit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63DC4A77">
              <w:rPr>
                <w:rFonts w:ascii="Arial" w:hAnsi="Arial" w:cs="Arial"/>
                <w:sz w:val="22"/>
                <w:szCs w:val="22"/>
                <w:lang w:val="nb-NO"/>
              </w:rPr>
              <w:t>h</w:t>
            </w:r>
            <w:r w:rsidR="1C849600" w:rsidRPr="00E00061">
              <w:rPr>
                <w:rFonts w:ascii="Arial" w:hAnsi="Arial" w:cs="Arial"/>
                <w:sz w:val="22"/>
                <w:szCs w:val="22"/>
                <w:lang w:val="nb-NO"/>
              </w:rPr>
              <w:t>ar avansert kunnskap og forståelse for å fremme integrering av psykisk helse som en likeverdig del av folkehelsearbeidet</w:t>
            </w:r>
          </w:p>
          <w:p w14:paraId="34E4B062" w14:textId="77777777" w:rsidR="00443A8F" w:rsidRPr="00443A8F" w:rsidRDefault="00443A8F" w:rsidP="6F586462">
            <w:pPr>
              <w:pStyle w:val="Listeavsnitt"/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</w:tr>
      <w:tr w:rsidR="00CE2294" w14:paraId="5B930FBD" w14:textId="77777777" w:rsidTr="0195A1E4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0A3738" w14:textId="77777777" w:rsidR="00443A8F" w:rsidRPr="00443A8F" w:rsidRDefault="00AC2808" w:rsidP="0195A1E4">
            <w:pPr>
              <w:rPr>
                <w:rFonts w:cs="Arial"/>
              </w:rPr>
            </w:pPr>
            <w:r w:rsidRPr="0195A1E4">
              <w:rPr>
                <w:rFonts w:eastAsia="Times New Roman" w:cs="Arial"/>
              </w:rPr>
              <w:lastRenderedPageBreak/>
              <w:t>Faglig innhold og beskrivelse av studiet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F531EA" w14:textId="77777777" w:rsidR="00377617" w:rsidRPr="00377617" w:rsidRDefault="00AC2808" w:rsidP="00377617">
            <w:pPr>
              <w:rPr>
                <w:rFonts w:cs="Arial"/>
              </w:rPr>
            </w:pPr>
            <w:r w:rsidRPr="00377617">
              <w:rPr>
                <w:rFonts w:cs="Arial"/>
              </w:rPr>
              <w:t>Psykisk helsearbeid er et fag- og praksisområde som skal fremme god psykisk helse og livskvalitet gjennom forebygging, behandling og rehabilitering. Dette er aktuelt for mennesker i alle aldersgrupper med psykiske problemer og lidelser, sammensatte og somatiske lidelser, følgetilstander, samt rus- og avhengighetslidelser.</w:t>
            </w:r>
          </w:p>
          <w:p w14:paraId="5088BE4A" w14:textId="77777777" w:rsidR="00377617" w:rsidRPr="00377617" w:rsidRDefault="00AC2808" w:rsidP="00377617">
            <w:pPr>
              <w:rPr>
                <w:rFonts w:cs="Arial"/>
              </w:rPr>
            </w:pPr>
            <w:r w:rsidRPr="00377617">
              <w:rPr>
                <w:rFonts w:cs="Arial"/>
              </w:rPr>
              <w:t>Målet med masterstudiet er å utdanne reflekterte og omsorgsfulle helsearbeidere, med forskningsbasert avansert klinisk og akademisk kompetanse, samt en høy yrkesetisk standard. Kandidatene vil være i stand til å bidra i utviklingen av innovative helsetjenester med god kvalitet, i tråd med helsepolitiske føringer og nasjonale og globale standarder.</w:t>
            </w:r>
          </w:p>
          <w:p w14:paraId="28F90662" w14:textId="77777777" w:rsidR="00377617" w:rsidRPr="00377617" w:rsidRDefault="00AC2808" w:rsidP="00377617">
            <w:pPr>
              <w:rPr>
                <w:rFonts w:cs="Arial"/>
              </w:rPr>
            </w:pPr>
            <w:r w:rsidRPr="00377617">
              <w:rPr>
                <w:rFonts w:cs="Arial"/>
              </w:rPr>
              <w:t>Psykisk helsearbeid blir stadig mer komplekst, med nye oppgaver og ansvarsområder som krever faglig ansvarlighet, nytenkning og kompetanse. Dette innebærer tverrfaglig samhandling og koordinering på tvers av fag- og tjenestenivåer for å sikre sammenhengende og koordinerte tjenestetilbud både innad i og mellom ulike nivåer i helsetjenesten. Videre er relasjonskompetanse og forståelse for nettverkets betydning i psykisk helsearbeid essensielt.</w:t>
            </w:r>
          </w:p>
          <w:p w14:paraId="7476ADD9" w14:textId="77777777" w:rsidR="00377617" w:rsidRPr="00377617" w:rsidRDefault="00AC2808" w:rsidP="00377617">
            <w:pPr>
              <w:rPr>
                <w:rFonts w:cs="Arial"/>
              </w:rPr>
            </w:pPr>
            <w:r w:rsidRPr="00377617">
              <w:rPr>
                <w:rFonts w:cs="Arial"/>
              </w:rPr>
              <w:t>Studiet legger vekt på kunnskap om hvordan psykisk helse og lidelser kan forstås ut fra forskning, teorier og ulike erfaringsperspektiver, og hvordan dette kommer til uttrykk hos den enkelte og i flerkulturelle kontekster. Det legges vekt på kompetanse innen brukermedvirkning, samvalg og tilrettelegging for samarbeid mellom pasient, pårørende og helsepersonell. I tillegg tematiseres bruk av helseteknologi for å optimalisere tjenestene.</w:t>
            </w:r>
          </w:p>
          <w:p w14:paraId="07F84C48" w14:textId="77777777" w:rsidR="00443A8F" w:rsidRPr="008836FD" w:rsidRDefault="00AC2808" w:rsidP="00377617">
            <w:pPr>
              <w:rPr>
                <w:rFonts w:cs="Arial"/>
              </w:rPr>
            </w:pPr>
            <w:r w:rsidRPr="00377617">
              <w:rPr>
                <w:rFonts w:cs="Arial"/>
              </w:rPr>
              <w:t>Studiet er organisert som et samlingsbasert deltidsstudium over tre år (seks semestre). Fellesemnene gjennomføres med andre masterprogram ved Institutt for Helse- og omsorgsfag (IHO).</w:t>
            </w:r>
          </w:p>
        </w:tc>
      </w:tr>
      <w:tr w:rsidR="00CE2294" w14:paraId="147B14AE" w14:textId="77777777">
        <w:trPr>
          <w:trHeight w:val="6495"/>
        </w:trPr>
        <w:tc>
          <w:tcPr>
            <w:tcW w:w="954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CFBE98" w14:textId="77777777" w:rsidR="00930E66" w:rsidRDefault="00AC2808" w:rsidP="006C63C9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lastRenderedPageBreak/>
              <w:t>Tabell: oppbygging av studieprogram</w:t>
            </w:r>
          </w:p>
          <w:p w14:paraId="43CFAD80" w14:textId="20546E47" w:rsidR="00930E66" w:rsidRPr="00443A8F" w:rsidRDefault="00FA3D71" w:rsidP="006C63C9">
            <w:pPr>
              <w:rPr>
                <w:rFonts w:cs="Arial"/>
                <w:szCs w:val="22"/>
              </w:rPr>
            </w:pPr>
            <w:r w:rsidRPr="00FA3D71">
              <w:rPr>
                <w:rFonts w:cs="Arial"/>
                <w:szCs w:val="22"/>
              </w:rPr>
              <w:drawing>
                <wp:inline distT="0" distB="0" distL="0" distR="0" wp14:anchorId="62175429" wp14:editId="340495D7">
                  <wp:extent cx="5755640" cy="1720215"/>
                  <wp:effectExtent l="0" t="0" r="0" b="0"/>
                  <wp:docPr id="300094214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094214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5640" cy="1720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3FF101" w14:textId="77777777" w:rsidR="00930E66" w:rsidRDefault="00AC2808" w:rsidP="0093159D">
            <w:pPr>
              <w:spacing w:before="240" w:after="0"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Tabell: Forkunnskapskrav</w:t>
            </w:r>
          </w:p>
          <w:p w14:paraId="5D0D5D3F" w14:textId="00F677B5" w:rsidR="00F63253" w:rsidRDefault="00FA3D71" w:rsidP="0093159D">
            <w:pPr>
              <w:spacing w:before="240" w:after="0" w:line="276" w:lineRule="auto"/>
              <w:rPr>
                <w:rFonts w:cs="Arial"/>
                <w:szCs w:val="22"/>
              </w:rPr>
            </w:pPr>
            <w:r w:rsidRPr="00FA3D71">
              <w:rPr>
                <w:rFonts w:cs="Arial"/>
                <w:szCs w:val="22"/>
              </w:rPr>
              <w:drawing>
                <wp:inline distT="0" distB="0" distL="0" distR="0" wp14:anchorId="0A5B0697" wp14:editId="61188C4C">
                  <wp:extent cx="5755640" cy="1248410"/>
                  <wp:effectExtent l="0" t="0" r="0" b="8890"/>
                  <wp:docPr id="1822835418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2835418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5640" cy="1248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BF2854" w14:textId="77777777" w:rsidR="00930E66" w:rsidRPr="00980B6A" w:rsidRDefault="00930E66" w:rsidP="00BD4230">
            <w:pPr>
              <w:spacing w:after="0" w:line="276" w:lineRule="auto"/>
              <w:rPr>
                <w:rFonts w:cs="Arial"/>
                <w:szCs w:val="22"/>
              </w:rPr>
            </w:pPr>
          </w:p>
        </w:tc>
      </w:tr>
      <w:tr w:rsidR="00CE2294" w14:paraId="104FF6E2" w14:textId="77777777" w:rsidTr="0195A1E4">
        <w:tc>
          <w:tcPr>
            <w:tcW w:w="23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D51BD8" w14:textId="77777777" w:rsidR="00443A8F" w:rsidRPr="00443A8F" w:rsidRDefault="00AC2808" w:rsidP="63DC4A77">
            <w:pPr>
              <w:rPr>
                <w:rFonts w:cs="Arial"/>
              </w:rPr>
            </w:pPr>
            <w:r w:rsidRPr="0195A1E4">
              <w:rPr>
                <w:rFonts w:cs="Arial"/>
              </w:rPr>
              <w:t>Undervisnings-, lærings- og vurderingsformer</w:t>
            </w:r>
          </w:p>
        </w:tc>
        <w:tc>
          <w:tcPr>
            <w:tcW w:w="719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9A15FF" w14:textId="77777777" w:rsidR="007C35DB" w:rsidRPr="005B33E8" w:rsidRDefault="00AC2808" w:rsidP="007C35DB">
            <w:pPr>
              <w:rPr>
                <w:rFonts w:cs="Arial"/>
              </w:rPr>
            </w:pPr>
            <w:r w:rsidRPr="60156D86">
              <w:rPr>
                <w:rFonts w:cs="Arial"/>
              </w:rPr>
              <w:t xml:space="preserve">Arbeidsformene i studiet er </w:t>
            </w:r>
            <w:r w:rsidRPr="63DC4A77">
              <w:rPr>
                <w:rFonts w:cs="Arial"/>
              </w:rPr>
              <w:t>varierte</w:t>
            </w:r>
            <w:r>
              <w:rPr>
                <w:rFonts w:cs="Arial"/>
              </w:rPr>
              <w:t xml:space="preserve"> og </w:t>
            </w:r>
            <w:r w:rsidRPr="63DC4A77">
              <w:rPr>
                <w:rFonts w:cs="Arial"/>
              </w:rPr>
              <w:t xml:space="preserve">består av forelesninger, gruppearbeid, seminarer, </w:t>
            </w:r>
            <w:r w:rsidR="00EC0D2B">
              <w:rPr>
                <w:rFonts w:cs="Arial"/>
              </w:rPr>
              <w:t xml:space="preserve">veiledning individuelt og i gruppe, </w:t>
            </w:r>
            <w:r w:rsidRPr="63DC4A77">
              <w:rPr>
                <w:rFonts w:cs="Arial"/>
              </w:rPr>
              <w:t>prosjekt</w:t>
            </w:r>
            <w:r>
              <w:rPr>
                <w:rFonts w:cs="Arial"/>
              </w:rPr>
              <w:t>arbeid</w:t>
            </w:r>
            <w:r w:rsidRPr="63DC4A77">
              <w:rPr>
                <w:rFonts w:cs="Arial"/>
              </w:rPr>
              <w:t xml:space="preserve">, </w:t>
            </w:r>
            <w:r>
              <w:rPr>
                <w:rFonts w:cs="Arial"/>
              </w:rPr>
              <w:t xml:space="preserve">litteraturstudier, </w:t>
            </w:r>
            <w:r w:rsidRPr="63DC4A77">
              <w:rPr>
                <w:rFonts w:cs="Arial"/>
              </w:rPr>
              <w:t>ferdighetstrening og praksisstudier. Det legges særlig vekt på studentaktive læringsformer</w:t>
            </w:r>
            <w:r>
              <w:rPr>
                <w:rFonts w:cs="Arial"/>
              </w:rPr>
              <w:t xml:space="preserve"> og sammenhengen mellom praktisk utøvelse og teoretiske perspektiver. Studiet kombinerer nettbaserte og fysiske undervisningsformer.</w:t>
            </w:r>
          </w:p>
          <w:p w14:paraId="244A9A06" w14:textId="77777777" w:rsidR="007C35DB" w:rsidRPr="005B33E8" w:rsidRDefault="00AC2808" w:rsidP="007C35DB">
            <w:pPr>
              <w:rPr>
                <w:rFonts w:cs="Arial"/>
                <w:iCs/>
                <w:szCs w:val="22"/>
              </w:rPr>
            </w:pPr>
            <w:r w:rsidRPr="005B33E8">
              <w:rPr>
                <w:rFonts w:cs="Arial"/>
                <w:iCs/>
                <w:szCs w:val="22"/>
              </w:rPr>
              <w:t>Undervisningen bygger på relevant teori, forskning og erfaringskunnskap innen fagområdet</w:t>
            </w:r>
            <w:r>
              <w:rPr>
                <w:rFonts w:cs="Arial"/>
                <w:iCs/>
                <w:szCs w:val="22"/>
              </w:rPr>
              <w:t xml:space="preserve">, tilpasset nivå, omfang og egenart for studieprogrammet. </w:t>
            </w:r>
            <w:r w:rsidRPr="003E3E56">
              <w:rPr>
                <w:rFonts w:eastAsia="Times New Roman" w:cs="Arial"/>
                <w:szCs w:val="22"/>
              </w:rPr>
              <w:t>Studiet skal gi kunnskap om vitenskapelig teori og erfaring med bruk av vitenskapelig metode, og være egnet til å</w:t>
            </w:r>
            <w:r w:rsidRPr="005B33E8">
              <w:rPr>
                <w:rFonts w:cs="Arial"/>
                <w:szCs w:val="22"/>
              </w:rPr>
              <w:t xml:space="preserve"> utvikle forståelse, refleksjon og modning</w:t>
            </w:r>
            <w:r>
              <w:rPr>
                <w:rStyle w:val="normaltextrun"/>
                <w:rFonts w:cs="Arial"/>
                <w:iCs/>
                <w:szCs w:val="22"/>
              </w:rPr>
              <w:t xml:space="preserve">. </w:t>
            </w:r>
            <w:r w:rsidRPr="005B33E8">
              <w:rPr>
                <w:rFonts w:cs="Arial"/>
                <w:iCs/>
                <w:szCs w:val="22"/>
              </w:rPr>
              <w:t>Undervisning om akademisk skriving blir vektlagt som en viktig inngang til å forstå sammenhenger mellom teori og praksis, i utvikling av kritisk tenkning og til å øke studentens kompetanse i både allmennrettet og vitenskapelig formidling.</w:t>
            </w:r>
          </w:p>
          <w:p w14:paraId="5D03AF78" w14:textId="77777777" w:rsidR="007C35DB" w:rsidRPr="005B33E8" w:rsidRDefault="00AC2808" w:rsidP="007C35DB">
            <w:pPr>
              <w:rPr>
                <w:rFonts w:cs="Arial"/>
                <w:iCs/>
                <w:szCs w:val="22"/>
              </w:rPr>
            </w:pPr>
            <w:r w:rsidRPr="005B33E8">
              <w:rPr>
                <w:rFonts w:cs="Arial"/>
                <w:iCs/>
                <w:szCs w:val="22"/>
              </w:rPr>
              <w:t>For å nå læringsmålene stiller det store krav til at studentene er aktive og tar medansvar for egen og medstudenters faglige utvikling. Det forventes at studentene forbereder seg til samlingene</w:t>
            </w:r>
            <w:r w:rsidR="00F52B28">
              <w:rPr>
                <w:rFonts w:cs="Arial"/>
                <w:iCs/>
                <w:szCs w:val="22"/>
              </w:rPr>
              <w:t>, blant annet</w:t>
            </w:r>
            <w:r w:rsidRPr="005B33E8">
              <w:rPr>
                <w:rFonts w:cs="Arial"/>
                <w:iCs/>
                <w:szCs w:val="22"/>
              </w:rPr>
              <w:t xml:space="preserve"> gjennom innhenting av aktuelt kunnskapsstoff fra teori og praksis. Det forventes også at studentene bidrar aktivt til et godt læringsmiljø</w:t>
            </w:r>
            <w:r>
              <w:rPr>
                <w:rFonts w:cs="Arial"/>
                <w:iCs/>
                <w:szCs w:val="22"/>
              </w:rPr>
              <w:t>.</w:t>
            </w:r>
            <w:r w:rsidR="008C1BFA">
              <w:rPr>
                <w:rFonts w:cs="Arial"/>
                <w:iCs/>
                <w:szCs w:val="22"/>
              </w:rPr>
              <w:t xml:space="preserve"> </w:t>
            </w:r>
            <w:r w:rsidRPr="005B33E8">
              <w:rPr>
                <w:rFonts w:cs="Arial"/>
                <w:iCs/>
                <w:szCs w:val="22"/>
              </w:rPr>
              <w:t xml:space="preserve">Se hvilke krav som gjelder i emnebeskrivelser i emnekatalogen på </w:t>
            </w:r>
            <w:hyperlink r:id="rId20" w:history="1">
              <w:r w:rsidR="00545FA4" w:rsidRPr="00304D07">
                <w:rPr>
                  <w:rStyle w:val="Hyperkobling"/>
                  <w:rFonts w:cs="Arial"/>
                  <w:iCs/>
                  <w:szCs w:val="22"/>
                </w:rPr>
                <w:t>https://uit.no/utdanning/emner</w:t>
              </w:r>
            </w:hyperlink>
            <w:r w:rsidR="00545FA4">
              <w:rPr>
                <w:rFonts w:cs="Arial"/>
                <w:iCs/>
                <w:szCs w:val="22"/>
              </w:rPr>
              <w:t xml:space="preserve"> </w:t>
            </w:r>
          </w:p>
          <w:p w14:paraId="716F7FE2" w14:textId="77777777" w:rsidR="007C35DB" w:rsidRPr="006F7072" w:rsidRDefault="00AC2808" w:rsidP="007C35DB">
            <w:pPr>
              <w:rPr>
                <w:rFonts w:eastAsia="Times New Roman"/>
                <w:bdr w:val="none" w:sz="0" w:space="0" w:color="auto" w:frame="1"/>
              </w:rPr>
            </w:pPr>
            <w:r>
              <w:rPr>
                <w:rFonts w:eastAsia="Times New Roman"/>
                <w:bdr w:val="none" w:sz="0" w:space="0" w:color="auto" w:frame="1"/>
              </w:rPr>
              <w:t xml:space="preserve">Emner kan inneholde arbeidskrav som studentene må bestå før de kan gå opp til eksamen. Arbeidskravene sikrer en formativ underveisvurdering av studentene og arbeidskravenes form veksler </w:t>
            </w:r>
            <w:r>
              <w:rPr>
                <w:rFonts w:eastAsia="Times New Roman"/>
                <w:bdr w:val="none" w:sz="0" w:space="0" w:color="auto" w:frame="1"/>
              </w:rPr>
              <w:lastRenderedPageBreak/>
              <w:t>mellom tilstedeværelseskrav, skriftlige hjemmeoppgaver, seminarpresentasjoner og digitale oppgaver.</w:t>
            </w:r>
          </w:p>
          <w:p w14:paraId="5D89F384" w14:textId="77777777" w:rsidR="00443A8F" w:rsidRPr="00443A8F" w:rsidRDefault="00AC2808" w:rsidP="007C35DB">
            <w:pPr>
              <w:autoSpaceDE w:val="0"/>
              <w:autoSpaceDN w:val="0"/>
              <w:adjustRightInd w:val="0"/>
              <w:rPr>
                <w:rFonts w:cs="Arial"/>
                <w:b/>
                <w:iCs/>
                <w:color w:val="000000"/>
                <w:szCs w:val="22"/>
              </w:rPr>
            </w:pPr>
            <w:r w:rsidRPr="00576E20">
              <w:rPr>
                <w:rFonts w:cs="Arial"/>
                <w:bCs/>
                <w:szCs w:val="22"/>
              </w:rPr>
              <w:t>De ulike eksamensformene som kan benyttes er skriftlig hjemmeeksamen,</w:t>
            </w:r>
            <w:r>
              <w:rPr>
                <w:rFonts w:cs="Arial"/>
                <w:bCs/>
                <w:szCs w:val="22"/>
              </w:rPr>
              <w:t xml:space="preserve"> mappeeksamen,</w:t>
            </w:r>
            <w:r w:rsidRPr="00576E20">
              <w:rPr>
                <w:rFonts w:cs="Arial"/>
                <w:bCs/>
                <w:szCs w:val="22"/>
              </w:rPr>
              <w:t xml:space="preserve"> skoleeksamen,</w:t>
            </w:r>
            <w:r>
              <w:rPr>
                <w:rFonts w:cs="Arial"/>
                <w:bCs/>
                <w:szCs w:val="22"/>
              </w:rPr>
              <w:t xml:space="preserve"> praksisvurdering,</w:t>
            </w:r>
            <w:r w:rsidRPr="00576E20">
              <w:rPr>
                <w:rFonts w:cs="Arial"/>
                <w:bCs/>
                <w:szCs w:val="22"/>
              </w:rPr>
              <w:t xml:space="preserve"> muntlig gruppeeksamen</w:t>
            </w:r>
            <w:r>
              <w:rPr>
                <w:rFonts w:cs="Arial"/>
                <w:bCs/>
                <w:szCs w:val="22"/>
              </w:rPr>
              <w:t xml:space="preserve"> og</w:t>
            </w:r>
            <w:r w:rsidRPr="00576E20">
              <w:rPr>
                <w:rFonts w:cs="Arial"/>
                <w:bCs/>
                <w:szCs w:val="22"/>
              </w:rPr>
              <w:t xml:space="preserve"> individuell muntlig eksamen. </w:t>
            </w:r>
            <w:r w:rsidRPr="00737DBF">
              <w:rPr>
                <w:rFonts w:cs="Arial"/>
                <w:iCs/>
                <w:szCs w:val="22"/>
              </w:rPr>
              <w:t xml:space="preserve">Eksamen og vurdering er regulert i henhold til </w:t>
            </w:r>
            <w:hyperlink r:id="rId21" w:history="1">
              <w:r w:rsidR="008C1BFA">
                <w:rPr>
                  <w:rStyle w:val="Hyperkobling"/>
                  <w:rFonts w:cs="Arial"/>
                  <w:iCs/>
                  <w:szCs w:val="22"/>
                </w:rPr>
                <w:t>forskrift om studier og eksamener ved Universitetet i Tromsø – Norges arktiske universitet.</w:t>
              </w:r>
            </w:hyperlink>
          </w:p>
        </w:tc>
      </w:tr>
      <w:tr w:rsidR="00CE2294" w14:paraId="64F745AF" w14:textId="77777777" w:rsidTr="0195A1E4">
        <w:tc>
          <w:tcPr>
            <w:tcW w:w="23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BEED1A" w14:textId="77777777" w:rsidR="00443A8F" w:rsidRPr="00F52B28" w:rsidRDefault="00AC2808" w:rsidP="006C63C9">
            <w:pPr>
              <w:rPr>
                <w:rFonts w:cs="Arial"/>
                <w:szCs w:val="22"/>
              </w:rPr>
            </w:pPr>
            <w:r w:rsidRPr="00F52B28">
              <w:rPr>
                <w:rFonts w:cs="Arial"/>
                <w:szCs w:val="22"/>
              </w:rPr>
              <w:lastRenderedPageBreak/>
              <w:t>Relevans</w:t>
            </w:r>
          </w:p>
        </w:tc>
        <w:tc>
          <w:tcPr>
            <w:tcW w:w="719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9AF6B5" w14:textId="77777777" w:rsidR="00443A8F" w:rsidRPr="00F52B28" w:rsidRDefault="00AC2808" w:rsidP="006C63C9">
            <w:pPr>
              <w:rPr>
                <w:rFonts w:eastAsia="Times New Roman" w:cs="Arial"/>
                <w:szCs w:val="22"/>
              </w:rPr>
            </w:pPr>
            <w:r w:rsidRPr="00F52B28">
              <w:rPr>
                <w:rFonts w:eastAsia="Times New Roman" w:cs="Arial"/>
                <w:szCs w:val="22"/>
              </w:rPr>
              <w:t>Fullført masterutdanning kvalifiserer for og gir spesialisert kompetanse innen forebygging, behandling og rehabilitering i psykisk helsearbeid. Studiet gir kompetanse og kvalifiserer til å initiere, gjennomføre og evaluere faglige utviklingsprosjekter og for deltakelse i forskningsprosjekter. Studiet kvalifiserer for avansert klinisk yrkesutøvelse, faglig ledelse og fagutviklingsstillinger i helsevesenet, undervisningsstillinger ved høgskoler og universitet og for opptak til ph.d.-studier.</w:t>
            </w:r>
          </w:p>
        </w:tc>
      </w:tr>
      <w:tr w:rsidR="00CE2294" w14:paraId="4979D142" w14:textId="77777777" w:rsidTr="0195A1E4">
        <w:tc>
          <w:tcPr>
            <w:tcW w:w="23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3932CC" w14:textId="77777777" w:rsidR="00443A8F" w:rsidRPr="00443A8F" w:rsidRDefault="00AC2808" w:rsidP="006C63C9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Arbeidsomfang</w:t>
            </w:r>
          </w:p>
        </w:tc>
        <w:tc>
          <w:tcPr>
            <w:tcW w:w="719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5EAF5A" w14:textId="77777777" w:rsidR="00443A8F" w:rsidRPr="00531982" w:rsidRDefault="00AC2808" w:rsidP="006C63C9">
            <w:pPr>
              <w:rPr>
                <w:rFonts w:cs="Arial"/>
                <w:iCs/>
                <w:szCs w:val="22"/>
              </w:rPr>
            </w:pPr>
            <w:r w:rsidRPr="00531982">
              <w:rPr>
                <w:rFonts w:cs="Arial"/>
                <w:iCs/>
                <w:szCs w:val="22"/>
              </w:rPr>
              <w:t>Studiet er et samlingsbasert deltidsstudium som strekker seg over tre år. Arbeidsomfanget som må legges til grunn for å nå læringsmålene for ett studieår er 1000 – 1200 timer. For å nå læringsutbyttebeskrivelsene må studentene forvente å arbeide cirka 25 timer i uken med studiene, inkl. forelesninger, seminarer, selvstudium og praksisstudier.</w:t>
            </w:r>
          </w:p>
        </w:tc>
      </w:tr>
      <w:tr w:rsidR="00CE2294" w14:paraId="13E182FE" w14:textId="77777777" w:rsidTr="0195A1E4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5DA857" w14:textId="77777777" w:rsidR="00443A8F" w:rsidRPr="00443A8F" w:rsidRDefault="00AC2808" w:rsidP="006C63C9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For masteroppgaver/ selvstendig arbeid i mastergradsprogram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1009DD" w14:textId="77777777" w:rsidR="00F113B0" w:rsidRPr="00721F56" w:rsidRDefault="00AC2808" w:rsidP="63DC4A77">
            <w:pPr>
              <w:autoSpaceDE w:val="0"/>
              <w:autoSpaceDN w:val="0"/>
              <w:adjustRightInd w:val="0"/>
              <w:rPr>
                <w:rFonts w:eastAsia="Times New Roman" w:cs="Arial"/>
                <w:strike/>
              </w:rPr>
            </w:pPr>
            <w:r w:rsidRPr="63DC4A77">
              <w:rPr>
                <w:rFonts w:eastAsia="Times New Roman" w:cs="Arial"/>
              </w:rPr>
              <w:t>Masteroppgaven kan gjennomføres som et teoretisk eller empirisk arbeid. Omfanget er 40 studiepoeng, og oppgaven kan skrives som monografi eller i artikkelform.</w:t>
            </w:r>
          </w:p>
          <w:p w14:paraId="3F575194" w14:textId="77777777" w:rsidR="00443A8F" w:rsidRPr="00443A8F" w:rsidRDefault="00AC2808" w:rsidP="001513D7">
            <w:pPr>
              <w:rPr>
                <w:rFonts w:eastAsia="Times New Roman" w:cs="Arial"/>
                <w:i/>
                <w:iCs/>
                <w:szCs w:val="22"/>
              </w:rPr>
            </w:pPr>
            <w:r w:rsidRPr="63DC4A77">
              <w:rPr>
                <w:rFonts w:eastAsia="Times New Roman" w:cs="Arial"/>
              </w:rPr>
              <w:t xml:space="preserve">Studentene får veiledning </w:t>
            </w:r>
            <w:r w:rsidRPr="009A4798">
              <w:rPr>
                <w:rFonts w:eastAsia="Times New Roman" w:cs="Arial"/>
              </w:rPr>
              <w:t>individuelt og i gruppe.</w:t>
            </w:r>
            <w:r w:rsidRPr="63DC4A77">
              <w:rPr>
                <w:rFonts w:eastAsia="Times New Roman" w:cs="Arial"/>
              </w:rPr>
              <w:t xml:space="preserve"> Oppgaven bedømmes av en intern og en ekstern sensor. Det er utarbeidet utfyllende retningslinjer for eksamen </w:t>
            </w:r>
            <w:r w:rsidR="001513D7">
              <w:rPr>
                <w:rFonts w:eastAsia="Times New Roman" w:cs="Arial"/>
              </w:rPr>
              <w:t>i masteroppgaveemnet</w:t>
            </w:r>
            <w:r w:rsidRPr="63DC4A77">
              <w:rPr>
                <w:rFonts w:eastAsia="Times New Roman" w:cs="Arial"/>
              </w:rPr>
              <w:t>.</w:t>
            </w:r>
            <w:r w:rsidR="62785A82" w:rsidRPr="63DC4A77">
              <w:rPr>
                <w:rFonts w:eastAsia="Times New Roman" w:cs="Arial"/>
              </w:rPr>
              <w:t xml:space="preserve"> </w:t>
            </w:r>
          </w:p>
        </w:tc>
      </w:tr>
      <w:tr w:rsidR="00CE2294" w14:paraId="72D06516" w14:textId="77777777" w:rsidTr="0195A1E4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6B1726" w14:textId="77777777" w:rsidR="00443A8F" w:rsidRPr="001513D7" w:rsidRDefault="00AC2808" w:rsidP="006C63C9">
            <w:pPr>
              <w:rPr>
                <w:rFonts w:cs="Arial"/>
                <w:szCs w:val="22"/>
              </w:rPr>
            </w:pPr>
            <w:r w:rsidRPr="001513D7">
              <w:rPr>
                <w:rFonts w:cs="Arial"/>
                <w:szCs w:val="22"/>
              </w:rPr>
              <w:t>Undervisnings- og eksamensspråk</w:t>
            </w:r>
          </w:p>
          <w:p w14:paraId="2063F495" w14:textId="77777777" w:rsidR="00443A8F" w:rsidRPr="001513D7" w:rsidRDefault="00443A8F" w:rsidP="006C63C9">
            <w:pPr>
              <w:rPr>
                <w:rFonts w:cs="Arial"/>
                <w:szCs w:val="22"/>
              </w:rPr>
            </w:pP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AAC18F" w14:textId="77777777" w:rsidR="00443A8F" w:rsidRPr="001513D7" w:rsidRDefault="00AC2808" w:rsidP="00A522E5">
            <w:pPr>
              <w:rPr>
                <w:rFonts w:eastAsia="Times New Roman" w:cs="Arial"/>
                <w:i/>
                <w:iCs/>
                <w:szCs w:val="22"/>
              </w:rPr>
            </w:pPr>
            <w:r w:rsidRPr="001513D7">
              <w:rPr>
                <w:rFonts w:eastAsia="Times New Roman" w:cs="Arial"/>
                <w:szCs w:val="22"/>
              </w:rPr>
              <w:t xml:space="preserve">Det blir i hovedsak undervist på norsk. Samisk språk kan benyttes der alle forstår samisk. Andre skandinaviske språk og engelsk kan benyttes som undervisningsspråk. </w:t>
            </w:r>
            <w:r w:rsidRPr="00246418">
              <w:rPr>
                <w:rFonts w:eastAsia="Times New Roman" w:cs="Arial"/>
                <w:szCs w:val="22"/>
                <w:lang w:val="nn-NO"/>
              </w:rPr>
              <w:t xml:space="preserve">Språket i undervisningsmateriell og aktuell faglitteratur er på norsk, andre skandinaviske språk eller engelsk. </w:t>
            </w:r>
            <w:r w:rsidRPr="001513D7">
              <w:rPr>
                <w:rFonts w:eastAsia="Times New Roman" w:cs="Arial"/>
                <w:szCs w:val="22"/>
              </w:rPr>
              <w:t xml:space="preserve">Eksamensspråket er norsk. Se for øvrig </w:t>
            </w:r>
            <w:hyperlink r:id="rId22" w:history="1">
              <w:r w:rsidR="007E6296">
                <w:rPr>
                  <w:rStyle w:val="Hyperkobling"/>
                  <w:rFonts w:cs="Arial"/>
                  <w:iCs/>
                  <w:szCs w:val="22"/>
                </w:rPr>
                <w:t>forskrift om studier og eksamener ved Universitetet i Tromsø – Norges arktiske universitet</w:t>
              </w:r>
            </w:hyperlink>
            <w:r w:rsidRPr="001513D7">
              <w:rPr>
                <w:rFonts w:cs="Arial"/>
                <w:iCs/>
                <w:szCs w:val="22"/>
              </w:rPr>
              <w:t xml:space="preserve"> </w:t>
            </w:r>
            <w:r w:rsidRPr="001513D7">
              <w:rPr>
                <w:rFonts w:eastAsia="Times New Roman" w:cs="Arial"/>
                <w:szCs w:val="22"/>
              </w:rPr>
              <w:t>§20.</w:t>
            </w:r>
          </w:p>
        </w:tc>
      </w:tr>
      <w:tr w:rsidR="00CE2294" w14:paraId="7AB20418" w14:textId="77777777" w:rsidTr="0195A1E4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C2EA8A" w14:textId="77777777" w:rsidR="00443A8F" w:rsidRPr="00443A8F" w:rsidRDefault="00AC2808" w:rsidP="006C63C9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Internasjonalisering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AC7930" w14:textId="77777777" w:rsidR="00443A8F" w:rsidRPr="00C7463D" w:rsidRDefault="00AC2808" w:rsidP="00C7463D">
            <w:pPr>
              <w:autoSpaceDE w:val="0"/>
              <w:autoSpaceDN w:val="0"/>
              <w:adjustRightInd w:val="0"/>
              <w:rPr>
                <w:rFonts w:eastAsia="Times New Roman" w:cs="Arial"/>
                <w:szCs w:val="22"/>
              </w:rPr>
            </w:pPr>
            <w:r w:rsidRPr="00EA787E">
              <w:rPr>
                <w:rFonts w:eastAsia="Times New Roman" w:cs="Arial"/>
                <w:szCs w:val="22"/>
              </w:rPr>
              <w:t>Studentene vil få kjennskap til pågående internasjonale forskningsprosjekt som foregår ved instituttets forskningsgrupper gjennom undervisning og studieoppgaver, inkludert masteroppgaven. Enkelte tema</w:t>
            </w:r>
            <w:r w:rsidR="00AC099F">
              <w:rPr>
                <w:rFonts w:eastAsia="Times New Roman" w:cs="Arial"/>
                <w:szCs w:val="22"/>
              </w:rPr>
              <w:t>er</w:t>
            </w:r>
            <w:r w:rsidRPr="00EA787E">
              <w:rPr>
                <w:rFonts w:eastAsia="Times New Roman" w:cs="Arial"/>
                <w:szCs w:val="22"/>
              </w:rPr>
              <w:t xml:space="preserve"> eller emner undervises på engelsk. Pensum reflekterer internasjonal forskningsfront og undervisning kan gis av internasjonale forskere. Avtaler om internasjonalisering vil også kunne omhandle lærerutveksling, forskningssamarbeid og gjesteforelesninger.</w:t>
            </w:r>
          </w:p>
        </w:tc>
      </w:tr>
      <w:tr w:rsidR="00CE2294" w14:paraId="029A8F34" w14:textId="77777777" w:rsidTr="0195A1E4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540EDF" w14:textId="77777777" w:rsidR="00443A8F" w:rsidRPr="00443A8F" w:rsidRDefault="00AC2808" w:rsidP="006C63C9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Studentutveksling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CB481F" w14:textId="77777777" w:rsidR="00443A8F" w:rsidRPr="001142A6" w:rsidRDefault="00AC2808" w:rsidP="001142A6">
            <w:pPr>
              <w:autoSpaceDE w:val="0"/>
              <w:autoSpaceDN w:val="0"/>
              <w:adjustRightInd w:val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szCs w:val="22"/>
              </w:rPr>
              <w:t>O</w:t>
            </w:r>
            <w:r w:rsidRPr="00CF66FF">
              <w:rPr>
                <w:rFonts w:eastAsia="Times New Roman" w:cs="Arial"/>
                <w:szCs w:val="22"/>
              </w:rPr>
              <w:t xml:space="preserve">ppdatert oversikt over avtaler om studentutveksling knyttet til masterprogrammet finnes på nettsiden </w:t>
            </w:r>
            <w:hyperlink r:id="rId23" w:history="1">
              <w:r w:rsidR="00353F35" w:rsidRPr="00AB165F">
                <w:rPr>
                  <w:rStyle w:val="Hyperkobling"/>
                  <w:rFonts w:eastAsia="Times New Roman" w:cs="Arial"/>
                  <w:szCs w:val="22"/>
                </w:rPr>
                <w:t>https://uit.no/utdanning/studentutveksling</w:t>
              </w:r>
            </w:hyperlink>
            <w:r w:rsidR="00353F35">
              <w:rPr>
                <w:rFonts w:eastAsia="Times New Roman" w:cs="Arial"/>
                <w:szCs w:val="22"/>
              </w:rPr>
              <w:t xml:space="preserve"> </w:t>
            </w:r>
          </w:p>
        </w:tc>
      </w:tr>
      <w:tr w:rsidR="00CE2294" w14:paraId="362986F7" w14:textId="77777777" w:rsidTr="0195A1E4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746B5E" w14:textId="77777777" w:rsidR="00443A8F" w:rsidRPr="00443A8F" w:rsidRDefault="00AC2808" w:rsidP="0195A1E4">
            <w:pPr>
              <w:rPr>
                <w:rFonts w:cs="Arial"/>
              </w:rPr>
            </w:pPr>
            <w:r w:rsidRPr="0195A1E4">
              <w:rPr>
                <w:rFonts w:cs="Arial"/>
              </w:rPr>
              <w:t>Praksis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47FF2B" w14:textId="77777777" w:rsidR="002F024A" w:rsidRDefault="00AC2808" w:rsidP="64DAE285">
            <w:pPr>
              <w:autoSpaceDE w:val="0"/>
              <w:autoSpaceDN w:val="0"/>
              <w:adjustRightInd w:val="0"/>
              <w:rPr>
                <w:rFonts w:eastAsia="Times New Roman" w:cs="Arial"/>
              </w:rPr>
            </w:pPr>
            <w:r w:rsidRPr="0195A1E4">
              <w:rPr>
                <w:rFonts w:eastAsia="Times New Roman" w:cs="Arial"/>
              </w:rPr>
              <w:t xml:space="preserve">Praksis </w:t>
            </w:r>
            <w:r w:rsidRPr="7134E4F5">
              <w:rPr>
                <w:rFonts w:eastAsia="Times New Roman" w:cs="Arial"/>
              </w:rPr>
              <w:t>gjennomføres</w:t>
            </w:r>
            <w:r w:rsidRPr="0195A1E4">
              <w:rPr>
                <w:rFonts w:eastAsia="Times New Roman" w:cs="Arial"/>
              </w:rPr>
              <w:t xml:space="preserve"> </w:t>
            </w:r>
            <w:r w:rsidR="2268950B" w:rsidRPr="0195A1E4">
              <w:rPr>
                <w:rFonts w:eastAsia="Times New Roman" w:cs="Arial"/>
              </w:rPr>
              <w:t>i kommunal helse- og omsorgstjeneste</w:t>
            </w:r>
            <w:r w:rsidR="005D4562">
              <w:rPr>
                <w:rFonts w:eastAsia="Times New Roman" w:cs="Arial"/>
              </w:rPr>
              <w:t xml:space="preserve">, </w:t>
            </w:r>
            <w:r w:rsidR="2268950B" w:rsidRPr="0195A1E4">
              <w:rPr>
                <w:rFonts w:eastAsia="Times New Roman" w:cs="Arial"/>
              </w:rPr>
              <w:t>i spesialisthelsetjenesten</w:t>
            </w:r>
            <w:r w:rsidRPr="0195A1E4">
              <w:rPr>
                <w:rFonts w:eastAsia="Times New Roman" w:cs="Arial"/>
              </w:rPr>
              <w:t>, eller</w:t>
            </w:r>
            <w:r w:rsidR="2268950B" w:rsidRPr="0195A1E4">
              <w:rPr>
                <w:rFonts w:eastAsia="Times New Roman" w:cs="Arial"/>
              </w:rPr>
              <w:t xml:space="preserve"> andre steder etter gjeldende avtaler </w:t>
            </w:r>
            <w:r w:rsidR="139E4F92" w:rsidRPr="0195A1E4">
              <w:rPr>
                <w:rFonts w:eastAsia="Times New Roman" w:cs="Arial"/>
              </w:rPr>
              <w:t>v</w:t>
            </w:r>
            <w:r w:rsidR="2268950B" w:rsidRPr="0195A1E4">
              <w:rPr>
                <w:rFonts w:eastAsia="Times New Roman" w:cs="Arial"/>
              </w:rPr>
              <w:t>ed IHO/UiT. Praksis</w:t>
            </w:r>
            <w:r w:rsidR="005F323C">
              <w:rPr>
                <w:rFonts w:eastAsia="Times New Roman" w:cs="Arial"/>
              </w:rPr>
              <w:t>studiene</w:t>
            </w:r>
            <w:r w:rsidR="2268950B" w:rsidRPr="0195A1E4">
              <w:rPr>
                <w:rFonts w:eastAsia="Times New Roman" w:cs="Arial"/>
              </w:rPr>
              <w:t xml:space="preserve"> har </w:t>
            </w:r>
            <w:r w:rsidR="71161673" w:rsidRPr="0195A1E4">
              <w:rPr>
                <w:rFonts w:eastAsia="Times New Roman" w:cs="Arial"/>
              </w:rPr>
              <w:t xml:space="preserve">en </w:t>
            </w:r>
            <w:r w:rsidR="2268950B" w:rsidRPr="0195A1E4">
              <w:rPr>
                <w:rFonts w:eastAsia="Times New Roman" w:cs="Arial"/>
              </w:rPr>
              <w:t xml:space="preserve">varighet på </w:t>
            </w:r>
            <w:r w:rsidR="04F11211" w:rsidRPr="0195A1E4">
              <w:rPr>
                <w:rFonts w:eastAsia="Times New Roman" w:cs="Arial"/>
              </w:rPr>
              <w:t>6</w:t>
            </w:r>
            <w:r w:rsidR="2268950B" w:rsidRPr="0195A1E4">
              <w:rPr>
                <w:rFonts w:eastAsia="Times New Roman" w:cs="Arial"/>
              </w:rPr>
              <w:t xml:space="preserve"> uker.</w:t>
            </w:r>
          </w:p>
          <w:p w14:paraId="0C14F582" w14:textId="77777777" w:rsidR="005F323C" w:rsidRDefault="00AC2808" w:rsidP="003D0506">
            <w:pPr>
              <w:autoSpaceDE w:val="0"/>
              <w:autoSpaceDN w:val="0"/>
              <w:adjustRightInd w:val="0"/>
              <w:rPr>
                <w:rFonts w:eastAsia="Times New Roman" w:cs="Arial"/>
              </w:rPr>
            </w:pPr>
            <w:r w:rsidRPr="64DAE285">
              <w:rPr>
                <w:rFonts w:eastAsia="Times New Roman" w:cs="Arial"/>
              </w:rPr>
              <w:lastRenderedPageBreak/>
              <w:t>Målet med praksis</w:t>
            </w:r>
            <w:r w:rsidR="00FD1457">
              <w:rPr>
                <w:rFonts w:eastAsia="Times New Roman" w:cs="Arial"/>
              </w:rPr>
              <w:t xml:space="preserve">studiene </w:t>
            </w:r>
            <w:r w:rsidR="00F52EDB">
              <w:rPr>
                <w:rFonts w:eastAsia="Times New Roman" w:cs="Arial"/>
              </w:rPr>
              <w:t xml:space="preserve">er </w:t>
            </w:r>
            <w:r w:rsidR="00FD1457">
              <w:rPr>
                <w:rFonts w:eastAsia="Times New Roman" w:cs="Arial"/>
              </w:rPr>
              <w:t>at</w:t>
            </w:r>
            <w:r w:rsidRPr="64DAE285">
              <w:rPr>
                <w:rFonts w:eastAsia="Times New Roman" w:cs="Arial"/>
              </w:rPr>
              <w:t xml:space="preserve"> </w:t>
            </w:r>
            <w:r w:rsidR="00F52EDB">
              <w:rPr>
                <w:rFonts w:eastAsia="Times New Roman" w:cs="Arial"/>
              </w:rPr>
              <w:t xml:space="preserve">kandidatene skal få </w:t>
            </w:r>
            <w:r w:rsidR="00F52EDB" w:rsidRPr="005F323C">
              <w:rPr>
                <w:rFonts w:eastAsia="Times New Roman" w:cs="Arial"/>
              </w:rPr>
              <w:t xml:space="preserve">relevant erfaring med praksisnært arbeid med aktuelle målgrupper og problemstillinger innen psykisk helse-, rus- og avhengighetsarbeid. Praksis skal bidra til å utvikle </w:t>
            </w:r>
            <w:r w:rsidR="00F26F0C">
              <w:rPr>
                <w:rFonts w:eastAsia="Times New Roman" w:cs="Arial"/>
              </w:rPr>
              <w:t>studentenes</w:t>
            </w:r>
            <w:r w:rsidR="00F52EDB" w:rsidRPr="005F323C">
              <w:rPr>
                <w:rFonts w:eastAsia="Times New Roman" w:cs="Arial"/>
              </w:rPr>
              <w:t xml:space="preserve"> praktiske, analytiske og kritiske kompetanse</w:t>
            </w:r>
            <w:r w:rsidR="00F26F0C">
              <w:rPr>
                <w:rFonts w:eastAsia="Times New Roman" w:cs="Arial"/>
              </w:rPr>
              <w:t>, samt</w:t>
            </w:r>
            <w:r w:rsidR="00D667D8">
              <w:rPr>
                <w:rFonts w:eastAsia="Times New Roman" w:cs="Arial"/>
              </w:rPr>
              <w:t xml:space="preserve"> gi</w:t>
            </w:r>
            <w:r w:rsidRPr="64DAE285">
              <w:rPr>
                <w:rFonts w:eastAsia="Times New Roman" w:cs="Arial"/>
              </w:rPr>
              <w:t xml:space="preserve"> fordypning i kunnskap og forståelse av fagutøvelsen knyttet til psykisk helsearbeid.</w:t>
            </w:r>
            <w:r w:rsidR="006D7932">
              <w:rPr>
                <w:rFonts w:eastAsia="Times New Roman" w:cs="Arial"/>
              </w:rPr>
              <w:t xml:space="preserve"> Videreutvikling av f</w:t>
            </w:r>
            <w:r w:rsidR="005B2938" w:rsidRPr="0007BB03">
              <w:rPr>
                <w:rFonts w:eastAsia="Times New Roman" w:cs="Arial"/>
              </w:rPr>
              <w:t>aglig skjønn er et sentralt element i studentenes observasjon, forståelse og tilnærming i yrkesutøvelsen.</w:t>
            </w:r>
          </w:p>
          <w:p w14:paraId="1B1B2A63" w14:textId="77777777" w:rsidR="000A0B53" w:rsidRDefault="00AC2808" w:rsidP="003D0506">
            <w:pPr>
              <w:autoSpaceDE w:val="0"/>
              <w:autoSpaceDN w:val="0"/>
              <w:adjustRightInd w:val="0"/>
              <w:rPr>
                <w:rFonts w:eastAsia="Times New Roman" w:cs="Arial"/>
              </w:rPr>
            </w:pPr>
            <w:r w:rsidRPr="64DAE285">
              <w:rPr>
                <w:rFonts w:eastAsia="Times New Roman" w:cs="Arial"/>
              </w:rPr>
              <w:t>Praksis</w:t>
            </w:r>
            <w:r>
              <w:rPr>
                <w:rFonts w:eastAsia="Times New Roman" w:cs="Arial"/>
              </w:rPr>
              <w:t>emnet</w:t>
            </w:r>
            <w:r w:rsidR="000C16F0">
              <w:rPr>
                <w:rFonts w:eastAsia="Times New Roman" w:cs="Arial"/>
              </w:rPr>
              <w:t xml:space="preserve"> har </w:t>
            </w:r>
            <w:r w:rsidR="007A620B" w:rsidRPr="64DAE285">
              <w:rPr>
                <w:rFonts w:eastAsia="Times New Roman" w:cs="Arial"/>
              </w:rPr>
              <w:t xml:space="preserve">arbeidskrav knyttet til </w:t>
            </w:r>
            <w:r w:rsidR="00742B34">
              <w:rPr>
                <w:rFonts w:eastAsia="Times New Roman" w:cs="Arial"/>
              </w:rPr>
              <w:t>læringsutbyttebeskrivelsene</w:t>
            </w:r>
            <w:r w:rsidR="003A502D">
              <w:rPr>
                <w:rFonts w:eastAsia="Times New Roman" w:cs="Arial"/>
              </w:rPr>
              <w:t xml:space="preserve"> </w:t>
            </w:r>
            <w:r w:rsidR="00B24DE4">
              <w:rPr>
                <w:rFonts w:eastAsia="Times New Roman" w:cs="Arial"/>
              </w:rPr>
              <w:t>i emnet</w:t>
            </w:r>
            <w:r w:rsidR="007A620B" w:rsidRPr="64DAE285">
              <w:rPr>
                <w:rFonts w:eastAsia="Times New Roman" w:cs="Arial"/>
              </w:rPr>
              <w:t xml:space="preserve">. </w:t>
            </w:r>
            <w:r w:rsidR="00212263">
              <w:rPr>
                <w:rFonts w:eastAsia="Times New Roman" w:cs="Arial"/>
              </w:rPr>
              <w:t>Studentene</w:t>
            </w:r>
            <w:r w:rsidR="003D0506">
              <w:rPr>
                <w:rFonts w:eastAsia="Times New Roman" w:cs="Arial"/>
              </w:rPr>
              <w:t xml:space="preserve"> </w:t>
            </w:r>
            <w:r w:rsidR="007A620B" w:rsidRPr="64DAE285">
              <w:rPr>
                <w:rFonts w:eastAsia="Times New Roman" w:cs="Arial"/>
              </w:rPr>
              <w:t xml:space="preserve">veiledes av praksisveiledere </w:t>
            </w:r>
            <w:r w:rsidR="00212263">
              <w:rPr>
                <w:rFonts w:eastAsia="Times New Roman" w:cs="Arial"/>
              </w:rPr>
              <w:t>ved</w:t>
            </w:r>
            <w:r w:rsidR="007A620B" w:rsidRPr="64DAE285">
              <w:rPr>
                <w:rFonts w:eastAsia="Times New Roman" w:cs="Arial"/>
              </w:rPr>
              <w:t xml:space="preserve"> praksisstedet</w:t>
            </w:r>
            <w:r w:rsidR="00212263">
              <w:rPr>
                <w:rFonts w:eastAsia="Times New Roman" w:cs="Arial"/>
              </w:rPr>
              <w:t>,</w:t>
            </w:r>
            <w:r w:rsidR="007A620B" w:rsidRPr="64DAE285">
              <w:rPr>
                <w:rFonts w:eastAsia="Times New Roman" w:cs="Arial"/>
              </w:rPr>
              <w:t xml:space="preserve"> i samarbeid med faglærere fra UiT. </w:t>
            </w:r>
          </w:p>
          <w:p w14:paraId="7C35C73E" w14:textId="77777777" w:rsidR="00443A8F" w:rsidRPr="003D0506" w:rsidRDefault="00AC2808" w:rsidP="003D0506">
            <w:pPr>
              <w:autoSpaceDE w:val="0"/>
              <w:autoSpaceDN w:val="0"/>
              <w:adjustRightInd w:val="0"/>
              <w:rPr>
                <w:rFonts w:eastAsia="Times New Roman" w:cs="Arial"/>
              </w:rPr>
            </w:pPr>
            <w:r w:rsidRPr="64DAE285">
              <w:rPr>
                <w:rFonts w:eastAsia="Times New Roman" w:cs="Arial"/>
              </w:rPr>
              <w:t>Avtaler om praksis er regulert i Det helsevitenskapelige fakultets overordnede avtaler med spesialist- og kommunehelsetjenester</w:t>
            </w:r>
            <w:r w:rsidR="003D0506">
              <w:rPr>
                <w:rFonts w:eastAsia="Times New Roman" w:cs="Arial"/>
              </w:rPr>
              <w:t xml:space="preserve"> og eventuelle andre praksissteder.</w:t>
            </w:r>
          </w:p>
        </w:tc>
      </w:tr>
      <w:tr w:rsidR="00CE2294" w14:paraId="55179438" w14:textId="77777777" w:rsidTr="0195A1E4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2B8BDE" w14:textId="77777777" w:rsidR="00443A8F" w:rsidRPr="00443A8F" w:rsidRDefault="00AC2808" w:rsidP="006C63C9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lastRenderedPageBreak/>
              <w:t>Administrativt ansvarlig og faglig ansvarlig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A1B132" w14:textId="77777777" w:rsidR="00443A8F" w:rsidRPr="00443A8F" w:rsidRDefault="00AC2808" w:rsidP="006C63C9">
            <w:pPr>
              <w:rPr>
                <w:rFonts w:eastAsia="Times New Roman" w:cs="Arial"/>
                <w:i/>
                <w:iCs/>
                <w:color w:val="000000"/>
                <w:szCs w:val="22"/>
              </w:rPr>
            </w:pPr>
            <w:r w:rsidRPr="00D00909">
              <w:rPr>
                <w:rFonts w:eastAsia="Times New Roman" w:cs="Arial"/>
                <w:color w:val="000000"/>
                <w:szCs w:val="22"/>
              </w:rPr>
              <w:t>Institutt for helse- og omsorgsfag ved Det helsevitenskapelige fakultet er administrativt ansvarlig for studieprogrammet. Det faglige ansvaret er lagt til instituttleder, som har delegert ansvaret til studie</w:t>
            </w:r>
            <w:r w:rsidR="00E77FA5">
              <w:rPr>
                <w:rFonts w:eastAsia="Times New Roman" w:cs="Arial"/>
                <w:color w:val="000000"/>
                <w:szCs w:val="22"/>
              </w:rPr>
              <w:t>program</w:t>
            </w:r>
            <w:r w:rsidRPr="00D00909">
              <w:rPr>
                <w:rFonts w:eastAsia="Times New Roman" w:cs="Arial"/>
                <w:color w:val="000000"/>
                <w:szCs w:val="22"/>
              </w:rPr>
              <w:t>leder og fagansvarlig.</w:t>
            </w:r>
          </w:p>
        </w:tc>
      </w:tr>
      <w:tr w:rsidR="00CE2294" w14:paraId="07E8F8DD" w14:textId="77777777" w:rsidTr="0195A1E4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9E0602" w14:textId="77777777" w:rsidR="00443A8F" w:rsidRPr="00443A8F" w:rsidRDefault="00AC2808" w:rsidP="006C63C9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Kvalitetssikring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593027" w14:textId="77777777" w:rsidR="009F35D7" w:rsidRPr="009F35D7" w:rsidRDefault="00AC2808" w:rsidP="009F35D7">
            <w:pPr>
              <w:rPr>
                <w:rFonts w:eastAsia="Times New Roman" w:cs="Arial"/>
                <w:color w:val="000000"/>
                <w:szCs w:val="22"/>
              </w:rPr>
            </w:pPr>
            <w:r w:rsidRPr="009F35D7">
              <w:rPr>
                <w:rFonts w:eastAsia="Times New Roman" w:cs="Arial"/>
                <w:color w:val="000000"/>
                <w:szCs w:val="22"/>
              </w:rPr>
              <w:t>Institutt for helse- og omsorgsfag gjennomfører jevnlig evalueringer av studietilbud og emner.</w:t>
            </w:r>
          </w:p>
          <w:p w14:paraId="21990F34" w14:textId="77777777" w:rsidR="00443A8F" w:rsidRPr="00E5628A" w:rsidRDefault="00AC2808" w:rsidP="006C63C9">
            <w:pPr>
              <w:rPr>
                <w:rFonts w:eastAsia="Times New Roman" w:cs="Arial"/>
                <w:color w:val="000000"/>
                <w:szCs w:val="22"/>
              </w:rPr>
            </w:pPr>
            <w:r w:rsidRPr="009F35D7">
              <w:rPr>
                <w:rFonts w:eastAsia="Times New Roman" w:cs="Arial"/>
                <w:color w:val="000000"/>
                <w:szCs w:val="22"/>
              </w:rPr>
              <w:t xml:space="preserve">Utdanningen kvalitetssikres kontinuerlig i henhold til enhver tids gjeldende </w:t>
            </w:r>
            <w:hyperlink r:id="rId24" w:history="1">
              <w:r w:rsidR="00443A8F" w:rsidRPr="004D7DA6">
                <w:rPr>
                  <w:rStyle w:val="Hyperkobling"/>
                  <w:rFonts w:eastAsia="Times New Roman" w:cs="Arial"/>
                  <w:szCs w:val="22"/>
                </w:rPr>
                <w:t>kvalitetssystem for utdanningsvirksomhet</w:t>
              </w:r>
            </w:hyperlink>
            <w:r w:rsidRPr="009F35D7">
              <w:rPr>
                <w:rFonts w:eastAsia="Times New Roman" w:cs="Arial"/>
                <w:color w:val="000000"/>
                <w:szCs w:val="22"/>
              </w:rPr>
              <w:t xml:space="preserve"> ved UiT</w:t>
            </w:r>
            <w:r w:rsidR="00545FA4">
              <w:rPr>
                <w:rFonts w:eastAsia="Times New Roman" w:cs="Arial"/>
                <w:color w:val="000000"/>
                <w:szCs w:val="22"/>
              </w:rPr>
              <w:t>.</w:t>
            </w:r>
            <w:r w:rsidRPr="004D7DA6">
              <w:rPr>
                <w:rFonts w:eastAsia="Times New Roman" w:cs="Arial"/>
                <w:i/>
                <w:iCs/>
                <w:color w:val="C00000"/>
                <w:szCs w:val="22"/>
              </w:rPr>
              <w:t xml:space="preserve"> </w:t>
            </w:r>
          </w:p>
        </w:tc>
      </w:tr>
      <w:tr w:rsidR="00CE2294" w14:paraId="1C94B6B7" w14:textId="77777777" w:rsidTr="0195A1E4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9FE7E4" w14:textId="77777777" w:rsidR="00443A8F" w:rsidRPr="00443A8F" w:rsidRDefault="00AC2808" w:rsidP="006C63C9">
            <w:pPr>
              <w:rPr>
                <w:rFonts w:cs="Arial"/>
                <w:szCs w:val="22"/>
              </w:rPr>
            </w:pPr>
            <w:r w:rsidRPr="00443A8F">
              <w:rPr>
                <w:rFonts w:cs="Arial"/>
                <w:szCs w:val="22"/>
              </w:rPr>
              <w:t>Andre bestemmelser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8FD2C0" w14:textId="77777777" w:rsidR="00443A8F" w:rsidRPr="0095024E" w:rsidRDefault="00443A8F" w:rsidP="006C63C9">
            <w:pPr>
              <w:rPr>
                <w:rFonts w:eastAsia="Times New Roman" w:cs="Arial"/>
                <w:color w:val="000000"/>
                <w:szCs w:val="22"/>
              </w:rPr>
            </w:pPr>
          </w:p>
        </w:tc>
      </w:tr>
    </w:tbl>
    <w:p w14:paraId="10324F58" w14:textId="77777777" w:rsidR="00443A8F" w:rsidRPr="00443A8F" w:rsidRDefault="00443A8F" w:rsidP="00443A8F">
      <w:pPr>
        <w:rPr>
          <w:rFonts w:cs="Arial"/>
          <w:szCs w:val="22"/>
        </w:rPr>
      </w:pPr>
    </w:p>
    <w:p w14:paraId="751A93AB" w14:textId="77777777" w:rsidR="0012305E" w:rsidRPr="00443A8F" w:rsidRDefault="0012305E" w:rsidP="009961FB">
      <w:pPr>
        <w:rPr>
          <w:rFonts w:cs="Arial"/>
        </w:rPr>
      </w:pPr>
    </w:p>
    <w:p w14:paraId="17A009E0" w14:textId="77777777" w:rsidR="00E7673E" w:rsidRPr="00443A8F" w:rsidRDefault="00E7673E" w:rsidP="007F3BF0">
      <w:pPr>
        <w:pStyle w:val="Brdtekst"/>
        <w:sectPr w:rsidR="00E7673E" w:rsidRPr="00443A8F" w:rsidSect="00F31166">
          <w:headerReference w:type="even" r:id="rId25"/>
          <w:headerReference w:type="default" r:id="rId26"/>
          <w:footerReference w:type="default" r:id="rId27"/>
          <w:headerReference w:type="first" r:id="rId28"/>
          <w:pgSz w:w="11900" w:h="16840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1A78880" w14:textId="77777777" w:rsidR="0012305E" w:rsidRPr="00443A8F" w:rsidRDefault="0012305E" w:rsidP="009961FB">
      <w:pPr>
        <w:rPr>
          <w:rFonts w:cs="Arial"/>
        </w:rPr>
      </w:pPr>
    </w:p>
    <w:sectPr w:rsidR="0012305E" w:rsidRPr="00443A8F" w:rsidSect="00F31166">
      <w:headerReference w:type="default" r:id="rId29"/>
      <w:footerReference w:type="default" r:id="rId30"/>
      <w:pgSz w:w="11900" w:h="16840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158F9" w14:textId="77777777" w:rsidR="00DC1BF5" w:rsidRDefault="00DC1BF5">
      <w:pPr>
        <w:spacing w:after="0"/>
      </w:pPr>
      <w:r>
        <w:separator/>
      </w:r>
    </w:p>
  </w:endnote>
  <w:endnote w:type="continuationSeparator" w:id="0">
    <w:p w14:paraId="261E7148" w14:textId="77777777" w:rsidR="00DC1BF5" w:rsidRDefault="00DC1B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39091426"/>
      <w:docPartObj>
        <w:docPartGallery w:val="Page Numbers (Bottom of Page)"/>
        <w:docPartUnique/>
      </w:docPartObj>
    </w:sdtPr>
    <w:sdtContent>
      <w:p w14:paraId="5501C45A" w14:textId="77777777" w:rsidR="007673B9" w:rsidRDefault="00AC2808" w:rsidP="00D00EE3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A8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DD7C5" w14:textId="77777777" w:rsidR="0012305E" w:rsidRPr="0012305E" w:rsidRDefault="0012305E" w:rsidP="0012305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45107" w14:textId="77777777" w:rsidR="00DC1BF5" w:rsidRDefault="00DC1BF5">
      <w:pPr>
        <w:spacing w:after="0"/>
      </w:pPr>
      <w:r>
        <w:separator/>
      </w:r>
    </w:p>
  </w:footnote>
  <w:footnote w:type="continuationSeparator" w:id="0">
    <w:p w14:paraId="5E4C5D8E" w14:textId="77777777" w:rsidR="00DC1BF5" w:rsidRDefault="00DC1BF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4CC3F" w14:textId="77777777" w:rsidR="007673B9" w:rsidRDefault="00AC2808">
    <w:pPr>
      <w:pStyle w:val="Topptekst"/>
    </w:pPr>
    <w:r>
      <w:rPr>
        <w:noProof/>
      </w:rPr>
      <w:drawing>
        <wp:anchor distT="0" distB="0" distL="114300" distR="114300" simplePos="0" relativeHeight="251660288" behindDoc="1" locked="0" layoutInCell="0" allowOverlap="1" wp14:anchorId="5A3EC913" wp14:editId="35B4C59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0694035"/>
          <wp:effectExtent l="0" t="0" r="0" b="0"/>
          <wp:wrapNone/>
          <wp:docPr id="28" name="WordPictureWatermark780870945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WordPictureWatermark780870945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069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E1643" w14:textId="77777777" w:rsidR="007673B9" w:rsidRDefault="00AC2808">
    <w:pPr>
      <w:pStyle w:val="Top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30D8DC4" wp14:editId="6A049CD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80000"/>
          <wp:effectExtent l="0" t="0" r="3175" b="6350"/>
          <wp:wrapNone/>
          <wp:docPr id="21" name="Picture 21" descr="UiT Norges arktiske universit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Brevark_topp_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3F26">
      <w:rPr>
        <w:noProof/>
      </w:rPr>
      <w:drawing>
        <wp:anchor distT="0" distB="0" distL="114300" distR="114300" simplePos="0" relativeHeight="251658240" behindDoc="1" locked="0" layoutInCell="1" allowOverlap="1" wp14:anchorId="4E0137F9" wp14:editId="1FCD25D3">
          <wp:simplePos x="0" y="0"/>
          <wp:positionH relativeFrom="page">
            <wp:posOffset>0</wp:posOffset>
          </wp:positionH>
          <wp:positionV relativeFrom="page">
            <wp:posOffset>3140017</wp:posOffset>
          </wp:positionV>
          <wp:extent cx="7560000" cy="7560000"/>
          <wp:effectExtent l="0" t="0" r="3175" b="0"/>
          <wp:wrapNone/>
          <wp:docPr id="14" name="Picture 14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f0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0000" cy="75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AC925" w14:textId="77777777" w:rsidR="007673B9" w:rsidRDefault="00AC2808">
    <w:pPr>
      <w:pStyle w:val="Topptekst"/>
    </w:pPr>
    <w:r>
      <w:rPr>
        <w:noProof/>
      </w:rPr>
      <w:drawing>
        <wp:anchor distT="0" distB="0" distL="114300" distR="114300" simplePos="0" relativeHeight="251662336" behindDoc="1" locked="0" layoutInCell="0" allowOverlap="1" wp14:anchorId="1C30C561" wp14:editId="1610D6C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0694035"/>
          <wp:effectExtent l="0" t="0" r="0" b="0"/>
          <wp:wrapNone/>
          <wp:docPr id="34" name="WordPictureWatermark780870951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WordPictureWatermark780870951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069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D921DB" w14:textId="77777777" w:rsidR="007673B9" w:rsidRDefault="007673B9">
    <w:pPr>
      <w:pStyle w:val="Top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4C0E0" w14:textId="77777777" w:rsidR="007673B9" w:rsidRDefault="00AC2808">
    <w:pPr>
      <w:pStyle w:val="Topptekst"/>
    </w:pPr>
    <w:r>
      <w:rPr>
        <w:noProof/>
      </w:rPr>
      <w:drawing>
        <wp:anchor distT="0" distB="0" distL="114300" distR="114300" simplePos="0" relativeHeight="251661312" behindDoc="1" locked="0" layoutInCell="0" allowOverlap="1" wp14:anchorId="1F0C8782" wp14:editId="3EB7395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0694035"/>
          <wp:effectExtent l="0" t="0" r="0" b="0"/>
          <wp:wrapNone/>
          <wp:docPr id="33" name="WordPictureWatermark780870950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WordPictureWatermark780870950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069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ECFC3" w14:textId="77777777" w:rsidR="0012305E" w:rsidRDefault="00AC2808">
    <w:pPr>
      <w:pStyle w:val="Top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61F20B6" wp14:editId="4336ADC0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7560000"/>
          <wp:effectExtent l="0" t="0" r="3175" b="0"/>
          <wp:wrapNone/>
          <wp:docPr id="7" name="Picture 7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0000" cy="75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937F51"/>
    <w:multiLevelType w:val="hybridMultilevel"/>
    <w:tmpl w:val="4E0A3926"/>
    <w:lvl w:ilvl="0" w:tplc="53567E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006A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BEF3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E2D3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86C8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82F6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4C65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D43E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E8C3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B1240"/>
    <w:multiLevelType w:val="hybridMultilevel"/>
    <w:tmpl w:val="8840766E"/>
    <w:lvl w:ilvl="0" w:tplc="B016C7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0E96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3650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341F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B273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9E89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4699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24D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500A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01619"/>
    <w:multiLevelType w:val="hybridMultilevel"/>
    <w:tmpl w:val="D5AEF7BE"/>
    <w:lvl w:ilvl="0" w:tplc="84FA1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F0E3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98A1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B2B3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D24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6C91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B485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B01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6E8E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21D79"/>
    <w:multiLevelType w:val="hybridMultilevel"/>
    <w:tmpl w:val="C83C352A"/>
    <w:lvl w:ilvl="0" w:tplc="6B6C7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B424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5CDB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7487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D67E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5E4E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7861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C0D2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E4B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C493C"/>
    <w:multiLevelType w:val="hybridMultilevel"/>
    <w:tmpl w:val="7A56AAD8"/>
    <w:lvl w:ilvl="0" w:tplc="253E45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6C03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C698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627A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80A8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20A4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DC82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080F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5E67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04A83"/>
    <w:multiLevelType w:val="multilevel"/>
    <w:tmpl w:val="A858EAA8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DC02C1E"/>
    <w:multiLevelType w:val="hybridMultilevel"/>
    <w:tmpl w:val="68D41EEE"/>
    <w:lvl w:ilvl="0" w:tplc="30BCE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E2AE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3A08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960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A4A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FEF7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F460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E93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7615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495F59"/>
    <w:multiLevelType w:val="hybridMultilevel"/>
    <w:tmpl w:val="3F04F4D0"/>
    <w:lvl w:ilvl="0" w:tplc="CFCC5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BEDD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3A7D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5402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CAD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4034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F636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9608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66CF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84144"/>
    <w:multiLevelType w:val="hybridMultilevel"/>
    <w:tmpl w:val="09EC0134"/>
    <w:lvl w:ilvl="0" w:tplc="486EF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EAF9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1638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E67D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7222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B48D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72F6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4013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2618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423400">
    <w:abstractNumId w:val="5"/>
  </w:num>
  <w:num w:numId="2" w16cid:durableId="522788653">
    <w:abstractNumId w:val="8"/>
  </w:num>
  <w:num w:numId="3" w16cid:durableId="452024081">
    <w:abstractNumId w:val="4"/>
  </w:num>
  <w:num w:numId="4" w16cid:durableId="1175264769">
    <w:abstractNumId w:val="1"/>
  </w:num>
  <w:num w:numId="5" w16cid:durableId="995497802">
    <w:abstractNumId w:val="0"/>
  </w:num>
  <w:num w:numId="6" w16cid:durableId="1702319134">
    <w:abstractNumId w:val="3"/>
  </w:num>
  <w:num w:numId="7" w16cid:durableId="1654918105">
    <w:abstractNumId w:val="2"/>
  </w:num>
  <w:num w:numId="8" w16cid:durableId="575364858">
    <w:abstractNumId w:val="7"/>
  </w:num>
  <w:num w:numId="9" w16cid:durableId="97934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130"/>
    <w:rsid w:val="00004339"/>
    <w:rsid w:val="00031FC3"/>
    <w:rsid w:val="0003626E"/>
    <w:rsid w:val="000378F2"/>
    <w:rsid w:val="00054927"/>
    <w:rsid w:val="00054F12"/>
    <w:rsid w:val="00057B24"/>
    <w:rsid w:val="00057F9B"/>
    <w:rsid w:val="0006107C"/>
    <w:rsid w:val="0007562A"/>
    <w:rsid w:val="0007BB03"/>
    <w:rsid w:val="00082F1F"/>
    <w:rsid w:val="000841A8"/>
    <w:rsid w:val="000871A5"/>
    <w:rsid w:val="00090D93"/>
    <w:rsid w:val="00094CC4"/>
    <w:rsid w:val="00095EC8"/>
    <w:rsid w:val="000A0B53"/>
    <w:rsid w:val="000A1CCF"/>
    <w:rsid w:val="000A63C7"/>
    <w:rsid w:val="000B3B25"/>
    <w:rsid w:val="000C1580"/>
    <w:rsid w:val="000C16F0"/>
    <w:rsid w:val="000C213F"/>
    <w:rsid w:val="000D3A97"/>
    <w:rsid w:val="000D4890"/>
    <w:rsid w:val="000F3D1A"/>
    <w:rsid w:val="000F636D"/>
    <w:rsid w:val="000F67DD"/>
    <w:rsid w:val="00100A7A"/>
    <w:rsid w:val="001073EA"/>
    <w:rsid w:val="001142A6"/>
    <w:rsid w:val="001146D3"/>
    <w:rsid w:val="00116914"/>
    <w:rsid w:val="0011745F"/>
    <w:rsid w:val="0012305E"/>
    <w:rsid w:val="0012424B"/>
    <w:rsid w:val="0013793E"/>
    <w:rsid w:val="001379FD"/>
    <w:rsid w:val="00143409"/>
    <w:rsid w:val="0014623E"/>
    <w:rsid w:val="00146759"/>
    <w:rsid w:val="00146F56"/>
    <w:rsid w:val="0015095C"/>
    <w:rsid w:val="001513D7"/>
    <w:rsid w:val="00152A52"/>
    <w:rsid w:val="00157052"/>
    <w:rsid w:val="00157056"/>
    <w:rsid w:val="00160ABF"/>
    <w:rsid w:val="00163BCA"/>
    <w:rsid w:val="0017076F"/>
    <w:rsid w:val="0017188A"/>
    <w:rsid w:val="00174047"/>
    <w:rsid w:val="00176A04"/>
    <w:rsid w:val="00176F49"/>
    <w:rsid w:val="00190AB0"/>
    <w:rsid w:val="001929E5"/>
    <w:rsid w:val="001A1581"/>
    <w:rsid w:val="001B3F1A"/>
    <w:rsid w:val="001C1EFF"/>
    <w:rsid w:val="001D2FD7"/>
    <w:rsid w:val="001D53FF"/>
    <w:rsid w:val="001D5AF1"/>
    <w:rsid w:val="001E367D"/>
    <w:rsid w:val="001E425B"/>
    <w:rsid w:val="001E4679"/>
    <w:rsid w:val="001F2344"/>
    <w:rsid w:val="001F76C6"/>
    <w:rsid w:val="00212263"/>
    <w:rsid w:val="002145F7"/>
    <w:rsid w:val="00216E00"/>
    <w:rsid w:val="002258CF"/>
    <w:rsid w:val="0023270D"/>
    <w:rsid w:val="00233A64"/>
    <w:rsid w:val="00242C46"/>
    <w:rsid w:val="00243C59"/>
    <w:rsid w:val="00245DD2"/>
    <w:rsid w:val="00246418"/>
    <w:rsid w:val="00250A0F"/>
    <w:rsid w:val="00253AC4"/>
    <w:rsid w:val="00260039"/>
    <w:rsid w:val="00260478"/>
    <w:rsid w:val="002624B6"/>
    <w:rsid w:val="00270934"/>
    <w:rsid w:val="00272EAD"/>
    <w:rsid w:val="00273493"/>
    <w:rsid w:val="00285A0D"/>
    <w:rsid w:val="002924E3"/>
    <w:rsid w:val="002A4EF1"/>
    <w:rsid w:val="002B3369"/>
    <w:rsid w:val="002B5FF0"/>
    <w:rsid w:val="002D0B52"/>
    <w:rsid w:val="002E1DC4"/>
    <w:rsid w:val="002E4570"/>
    <w:rsid w:val="002F024A"/>
    <w:rsid w:val="002F43F0"/>
    <w:rsid w:val="00300302"/>
    <w:rsid w:val="00302CA0"/>
    <w:rsid w:val="00304D07"/>
    <w:rsid w:val="0031452A"/>
    <w:rsid w:val="00320F28"/>
    <w:rsid w:val="00325090"/>
    <w:rsid w:val="00331CF7"/>
    <w:rsid w:val="00332743"/>
    <w:rsid w:val="00342181"/>
    <w:rsid w:val="00351244"/>
    <w:rsid w:val="00351491"/>
    <w:rsid w:val="00352765"/>
    <w:rsid w:val="00353114"/>
    <w:rsid w:val="00353F35"/>
    <w:rsid w:val="00355C28"/>
    <w:rsid w:val="00361131"/>
    <w:rsid w:val="00361A32"/>
    <w:rsid w:val="00362B40"/>
    <w:rsid w:val="00370CA1"/>
    <w:rsid w:val="00371123"/>
    <w:rsid w:val="00377617"/>
    <w:rsid w:val="003827E6"/>
    <w:rsid w:val="00392291"/>
    <w:rsid w:val="00393851"/>
    <w:rsid w:val="00394795"/>
    <w:rsid w:val="003974A4"/>
    <w:rsid w:val="003A09DC"/>
    <w:rsid w:val="003A502D"/>
    <w:rsid w:val="003A6727"/>
    <w:rsid w:val="003A77C0"/>
    <w:rsid w:val="003C7381"/>
    <w:rsid w:val="003D0506"/>
    <w:rsid w:val="003D68C6"/>
    <w:rsid w:val="003E3A81"/>
    <w:rsid w:val="003E3E56"/>
    <w:rsid w:val="003E3FB3"/>
    <w:rsid w:val="003E4C0B"/>
    <w:rsid w:val="003E5059"/>
    <w:rsid w:val="003F272D"/>
    <w:rsid w:val="003F57F2"/>
    <w:rsid w:val="003F7835"/>
    <w:rsid w:val="004067D1"/>
    <w:rsid w:val="00407B70"/>
    <w:rsid w:val="0041159F"/>
    <w:rsid w:val="00413FFB"/>
    <w:rsid w:val="00416A53"/>
    <w:rsid w:val="00420368"/>
    <w:rsid w:val="00423F26"/>
    <w:rsid w:val="004270B1"/>
    <w:rsid w:val="00430170"/>
    <w:rsid w:val="00443A8F"/>
    <w:rsid w:val="004441CB"/>
    <w:rsid w:val="00446DE0"/>
    <w:rsid w:val="00450037"/>
    <w:rsid w:val="0045514C"/>
    <w:rsid w:val="00461A08"/>
    <w:rsid w:val="00464738"/>
    <w:rsid w:val="00480E1F"/>
    <w:rsid w:val="00480E60"/>
    <w:rsid w:val="0048418C"/>
    <w:rsid w:val="00484458"/>
    <w:rsid w:val="004869B4"/>
    <w:rsid w:val="00493BDA"/>
    <w:rsid w:val="00495BD9"/>
    <w:rsid w:val="004A1F6D"/>
    <w:rsid w:val="004A508A"/>
    <w:rsid w:val="004A6F07"/>
    <w:rsid w:val="004B3CF0"/>
    <w:rsid w:val="004B5015"/>
    <w:rsid w:val="004B71ED"/>
    <w:rsid w:val="004B7867"/>
    <w:rsid w:val="004C0DDD"/>
    <w:rsid w:val="004D5FED"/>
    <w:rsid w:val="004D7DA6"/>
    <w:rsid w:val="004F1C9F"/>
    <w:rsid w:val="005147E7"/>
    <w:rsid w:val="00516E98"/>
    <w:rsid w:val="00517960"/>
    <w:rsid w:val="00521124"/>
    <w:rsid w:val="00524BFE"/>
    <w:rsid w:val="005269EA"/>
    <w:rsid w:val="0052717D"/>
    <w:rsid w:val="00531982"/>
    <w:rsid w:val="00532348"/>
    <w:rsid w:val="00545FA4"/>
    <w:rsid w:val="0055100C"/>
    <w:rsid w:val="00552920"/>
    <w:rsid w:val="005630BA"/>
    <w:rsid w:val="005655B2"/>
    <w:rsid w:val="00566850"/>
    <w:rsid w:val="00576E20"/>
    <w:rsid w:val="0058300E"/>
    <w:rsid w:val="00584432"/>
    <w:rsid w:val="005853CF"/>
    <w:rsid w:val="005866FB"/>
    <w:rsid w:val="0058779B"/>
    <w:rsid w:val="0059034B"/>
    <w:rsid w:val="00590358"/>
    <w:rsid w:val="005969CA"/>
    <w:rsid w:val="005A0766"/>
    <w:rsid w:val="005A07AC"/>
    <w:rsid w:val="005A4215"/>
    <w:rsid w:val="005A678A"/>
    <w:rsid w:val="005A7292"/>
    <w:rsid w:val="005B017F"/>
    <w:rsid w:val="005B0F98"/>
    <w:rsid w:val="005B1ED8"/>
    <w:rsid w:val="005B2938"/>
    <w:rsid w:val="005B3258"/>
    <w:rsid w:val="005B33E8"/>
    <w:rsid w:val="005B48A2"/>
    <w:rsid w:val="005B72C1"/>
    <w:rsid w:val="005C0C91"/>
    <w:rsid w:val="005C180F"/>
    <w:rsid w:val="005C327C"/>
    <w:rsid w:val="005C4BA1"/>
    <w:rsid w:val="005C7313"/>
    <w:rsid w:val="005D4562"/>
    <w:rsid w:val="005D5AD2"/>
    <w:rsid w:val="005D5D44"/>
    <w:rsid w:val="005E05D7"/>
    <w:rsid w:val="005E192F"/>
    <w:rsid w:val="005E1B8D"/>
    <w:rsid w:val="005E4CA2"/>
    <w:rsid w:val="005F323C"/>
    <w:rsid w:val="005F5866"/>
    <w:rsid w:val="005F6B87"/>
    <w:rsid w:val="0060101F"/>
    <w:rsid w:val="006057DC"/>
    <w:rsid w:val="00606973"/>
    <w:rsid w:val="00613C25"/>
    <w:rsid w:val="006148A3"/>
    <w:rsid w:val="00617F66"/>
    <w:rsid w:val="0062048D"/>
    <w:rsid w:val="0062515C"/>
    <w:rsid w:val="00631285"/>
    <w:rsid w:val="006451BF"/>
    <w:rsid w:val="0064677F"/>
    <w:rsid w:val="0065211D"/>
    <w:rsid w:val="006560F3"/>
    <w:rsid w:val="00656309"/>
    <w:rsid w:val="00665D12"/>
    <w:rsid w:val="00671EAB"/>
    <w:rsid w:val="00682960"/>
    <w:rsid w:val="00685ABC"/>
    <w:rsid w:val="006863A7"/>
    <w:rsid w:val="00686EE9"/>
    <w:rsid w:val="00691062"/>
    <w:rsid w:val="00695621"/>
    <w:rsid w:val="00695E7F"/>
    <w:rsid w:val="00697017"/>
    <w:rsid w:val="00697C4E"/>
    <w:rsid w:val="006A0CB2"/>
    <w:rsid w:val="006B01D4"/>
    <w:rsid w:val="006C246E"/>
    <w:rsid w:val="006C3A85"/>
    <w:rsid w:val="006C63C9"/>
    <w:rsid w:val="006D7932"/>
    <w:rsid w:val="006E0130"/>
    <w:rsid w:val="006E0318"/>
    <w:rsid w:val="006E0D36"/>
    <w:rsid w:val="006E793F"/>
    <w:rsid w:val="006F0DC0"/>
    <w:rsid w:val="006F1266"/>
    <w:rsid w:val="006F7072"/>
    <w:rsid w:val="007054A5"/>
    <w:rsid w:val="00710C6C"/>
    <w:rsid w:val="00713E2C"/>
    <w:rsid w:val="0071679A"/>
    <w:rsid w:val="00720287"/>
    <w:rsid w:val="00721F56"/>
    <w:rsid w:val="007340AC"/>
    <w:rsid w:val="00735A71"/>
    <w:rsid w:val="00737DBF"/>
    <w:rsid w:val="00741392"/>
    <w:rsid w:val="00742B34"/>
    <w:rsid w:val="00747662"/>
    <w:rsid w:val="0075196E"/>
    <w:rsid w:val="00753A50"/>
    <w:rsid w:val="00753BD9"/>
    <w:rsid w:val="007548F3"/>
    <w:rsid w:val="00756828"/>
    <w:rsid w:val="00756A7C"/>
    <w:rsid w:val="00761F4C"/>
    <w:rsid w:val="0076592B"/>
    <w:rsid w:val="007673B9"/>
    <w:rsid w:val="00770429"/>
    <w:rsid w:val="007767CC"/>
    <w:rsid w:val="00781CE3"/>
    <w:rsid w:val="00782984"/>
    <w:rsid w:val="007838DA"/>
    <w:rsid w:val="007854EE"/>
    <w:rsid w:val="00787135"/>
    <w:rsid w:val="0079221B"/>
    <w:rsid w:val="0079661F"/>
    <w:rsid w:val="007969B3"/>
    <w:rsid w:val="007A04A5"/>
    <w:rsid w:val="007A2B22"/>
    <w:rsid w:val="007A620B"/>
    <w:rsid w:val="007B2B56"/>
    <w:rsid w:val="007B5774"/>
    <w:rsid w:val="007B5FEA"/>
    <w:rsid w:val="007B70B3"/>
    <w:rsid w:val="007B729A"/>
    <w:rsid w:val="007C0201"/>
    <w:rsid w:val="007C289A"/>
    <w:rsid w:val="007C35DB"/>
    <w:rsid w:val="007D180E"/>
    <w:rsid w:val="007D326E"/>
    <w:rsid w:val="007E6296"/>
    <w:rsid w:val="007F1090"/>
    <w:rsid w:val="007F2399"/>
    <w:rsid w:val="007F2DD0"/>
    <w:rsid w:val="007F3BF0"/>
    <w:rsid w:val="008066BA"/>
    <w:rsid w:val="0082077A"/>
    <w:rsid w:val="0082355A"/>
    <w:rsid w:val="0083340F"/>
    <w:rsid w:val="00834115"/>
    <w:rsid w:val="008343EA"/>
    <w:rsid w:val="0083578F"/>
    <w:rsid w:val="00845589"/>
    <w:rsid w:val="008533B6"/>
    <w:rsid w:val="00863193"/>
    <w:rsid w:val="00864DA8"/>
    <w:rsid w:val="0086574E"/>
    <w:rsid w:val="00867626"/>
    <w:rsid w:val="00870AC8"/>
    <w:rsid w:val="00874A70"/>
    <w:rsid w:val="00875908"/>
    <w:rsid w:val="008774E7"/>
    <w:rsid w:val="00880460"/>
    <w:rsid w:val="008836FD"/>
    <w:rsid w:val="0088560F"/>
    <w:rsid w:val="008951CF"/>
    <w:rsid w:val="00896F4F"/>
    <w:rsid w:val="008972E8"/>
    <w:rsid w:val="008979F3"/>
    <w:rsid w:val="008A15CD"/>
    <w:rsid w:val="008A3E6B"/>
    <w:rsid w:val="008B21BE"/>
    <w:rsid w:val="008B38FA"/>
    <w:rsid w:val="008C1BFA"/>
    <w:rsid w:val="008D26E6"/>
    <w:rsid w:val="008D4C07"/>
    <w:rsid w:val="008E26EF"/>
    <w:rsid w:val="008E5122"/>
    <w:rsid w:val="008F1B64"/>
    <w:rsid w:val="008F5773"/>
    <w:rsid w:val="008F6039"/>
    <w:rsid w:val="008F774B"/>
    <w:rsid w:val="00901F71"/>
    <w:rsid w:val="0090486F"/>
    <w:rsid w:val="0090536A"/>
    <w:rsid w:val="00911428"/>
    <w:rsid w:val="00911D46"/>
    <w:rsid w:val="00912C60"/>
    <w:rsid w:val="00915D89"/>
    <w:rsid w:val="00923FFB"/>
    <w:rsid w:val="00924F7C"/>
    <w:rsid w:val="009300EE"/>
    <w:rsid w:val="00930E66"/>
    <w:rsid w:val="0093159D"/>
    <w:rsid w:val="009344F7"/>
    <w:rsid w:val="00937279"/>
    <w:rsid w:val="00941243"/>
    <w:rsid w:val="00942E03"/>
    <w:rsid w:val="00943CED"/>
    <w:rsid w:val="00944E6D"/>
    <w:rsid w:val="0095024E"/>
    <w:rsid w:val="00950779"/>
    <w:rsid w:val="00975086"/>
    <w:rsid w:val="00980B6A"/>
    <w:rsid w:val="00992BCF"/>
    <w:rsid w:val="00993667"/>
    <w:rsid w:val="009959AB"/>
    <w:rsid w:val="009961FB"/>
    <w:rsid w:val="00997E71"/>
    <w:rsid w:val="009A209B"/>
    <w:rsid w:val="009A4798"/>
    <w:rsid w:val="009A77F5"/>
    <w:rsid w:val="009B0B92"/>
    <w:rsid w:val="009B5909"/>
    <w:rsid w:val="009B60ED"/>
    <w:rsid w:val="009C0409"/>
    <w:rsid w:val="009C49DE"/>
    <w:rsid w:val="009C623E"/>
    <w:rsid w:val="009C7648"/>
    <w:rsid w:val="009C7E8F"/>
    <w:rsid w:val="009D0E56"/>
    <w:rsid w:val="009D28AB"/>
    <w:rsid w:val="009D5C1E"/>
    <w:rsid w:val="009D6F2A"/>
    <w:rsid w:val="009E1667"/>
    <w:rsid w:val="009E25E9"/>
    <w:rsid w:val="009E4FB1"/>
    <w:rsid w:val="009F2698"/>
    <w:rsid w:val="009F35D7"/>
    <w:rsid w:val="00A02B36"/>
    <w:rsid w:val="00A137AB"/>
    <w:rsid w:val="00A14F4A"/>
    <w:rsid w:val="00A26911"/>
    <w:rsid w:val="00A4364D"/>
    <w:rsid w:val="00A522E5"/>
    <w:rsid w:val="00A53972"/>
    <w:rsid w:val="00A808EC"/>
    <w:rsid w:val="00A87418"/>
    <w:rsid w:val="00A901B0"/>
    <w:rsid w:val="00A92E1D"/>
    <w:rsid w:val="00A97BE7"/>
    <w:rsid w:val="00AA0950"/>
    <w:rsid w:val="00AA5EA0"/>
    <w:rsid w:val="00AB0D56"/>
    <w:rsid w:val="00AB165F"/>
    <w:rsid w:val="00AB1CD1"/>
    <w:rsid w:val="00AB7BDF"/>
    <w:rsid w:val="00AC099F"/>
    <w:rsid w:val="00AC2808"/>
    <w:rsid w:val="00AD0507"/>
    <w:rsid w:val="00AD171A"/>
    <w:rsid w:val="00AE0A99"/>
    <w:rsid w:val="00AF0833"/>
    <w:rsid w:val="00AF43DA"/>
    <w:rsid w:val="00AF50F6"/>
    <w:rsid w:val="00B033C3"/>
    <w:rsid w:val="00B070EF"/>
    <w:rsid w:val="00B10B43"/>
    <w:rsid w:val="00B11310"/>
    <w:rsid w:val="00B11CE7"/>
    <w:rsid w:val="00B15FAD"/>
    <w:rsid w:val="00B22F30"/>
    <w:rsid w:val="00B24DE4"/>
    <w:rsid w:val="00B25019"/>
    <w:rsid w:val="00B2738C"/>
    <w:rsid w:val="00B42060"/>
    <w:rsid w:val="00B482B1"/>
    <w:rsid w:val="00B653DA"/>
    <w:rsid w:val="00B77269"/>
    <w:rsid w:val="00B82AEC"/>
    <w:rsid w:val="00B90D72"/>
    <w:rsid w:val="00B923D4"/>
    <w:rsid w:val="00BA0722"/>
    <w:rsid w:val="00BA21B1"/>
    <w:rsid w:val="00BD4230"/>
    <w:rsid w:val="00BD4244"/>
    <w:rsid w:val="00BD666B"/>
    <w:rsid w:val="00BE0BEF"/>
    <w:rsid w:val="00BE2C3C"/>
    <w:rsid w:val="00BF1168"/>
    <w:rsid w:val="00BF7796"/>
    <w:rsid w:val="00C05434"/>
    <w:rsid w:val="00C10995"/>
    <w:rsid w:val="00C1255C"/>
    <w:rsid w:val="00C17C1E"/>
    <w:rsid w:val="00C17DD1"/>
    <w:rsid w:val="00C22887"/>
    <w:rsid w:val="00C239D8"/>
    <w:rsid w:val="00C24D88"/>
    <w:rsid w:val="00C34D1A"/>
    <w:rsid w:val="00C44000"/>
    <w:rsid w:val="00C515FF"/>
    <w:rsid w:val="00C5689D"/>
    <w:rsid w:val="00C66807"/>
    <w:rsid w:val="00C710F0"/>
    <w:rsid w:val="00C729AD"/>
    <w:rsid w:val="00C74226"/>
    <w:rsid w:val="00C7463D"/>
    <w:rsid w:val="00C77FB6"/>
    <w:rsid w:val="00C90D81"/>
    <w:rsid w:val="00C93D87"/>
    <w:rsid w:val="00C96A4E"/>
    <w:rsid w:val="00CA549E"/>
    <w:rsid w:val="00CA57B5"/>
    <w:rsid w:val="00CB6F4D"/>
    <w:rsid w:val="00CC1B74"/>
    <w:rsid w:val="00CC35D6"/>
    <w:rsid w:val="00CC4B74"/>
    <w:rsid w:val="00CD30F9"/>
    <w:rsid w:val="00CE2294"/>
    <w:rsid w:val="00CE2A95"/>
    <w:rsid w:val="00CE3533"/>
    <w:rsid w:val="00CF19D1"/>
    <w:rsid w:val="00CF66FF"/>
    <w:rsid w:val="00CF7A0D"/>
    <w:rsid w:val="00CF7ED9"/>
    <w:rsid w:val="00D00909"/>
    <w:rsid w:val="00D00EE3"/>
    <w:rsid w:val="00D01A45"/>
    <w:rsid w:val="00D02ECF"/>
    <w:rsid w:val="00D03179"/>
    <w:rsid w:val="00D0458C"/>
    <w:rsid w:val="00D245A4"/>
    <w:rsid w:val="00D24B6A"/>
    <w:rsid w:val="00D26AAD"/>
    <w:rsid w:val="00D35C59"/>
    <w:rsid w:val="00D37181"/>
    <w:rsid w:val="00D40CE4"/>
    <w:rsid w:val="00D42E4F"/>
    <w:rsid w:val="00D531A3"/>
    <w:rsid w:val="00D55BA3"/>
    <w:rsid w:val="00D646F3"/>
    <w:rsid w:val="00D667D8"/>
    <w:rsid w:val="00D7305C"/>
    <w:rsid w:val="00D741F5"/>
    <w:rsid w:val="00D76894"/>
    <w:rsid w:val="00D77185"/>
    <w:rsid w:val="00D854BA"/>
    <w:rsid w:val="00D85DFC"/>
    <w:rsid w:val="00D867D4"/>
    <w:rsid w:val="00D87741"/>
    <w:rsid w:val="00DA68D7"/>
    <w:rsid w:val="00DC1BF5"/>
    <w:rsid w:val="00DC5F0C"/>
    <w:rsid w:val="00DC7BFA"/>
    <w:rsid w:val="00DD0CD5"/>
    <w:rsid w:val="00DD5CA3"/>
    <w:rsid w:val="00DD673F"/>
    <w:rsid w:val="00DD7488"/>
    <w:rsid w:val="00DE069F"/>
    <w:rsid w:val="00DE0776"/>
    <w:rsid w:val="00DE8ED1"/>
    <w:rsid w:val="00DF204F"/>
    <w:rsid w:val="00DF436C"/>
    <w:rsid w:val="00DF4B97"/>
    <w:rsid w:val="00E00061"/>
    <w:rsid w:val="00E0196D"/>
    <w:rsid w:val="00E02F6B"/>
    <w:rsid w:val="00E10B61"/>
    <w:rsid w:val="00E12AF1"/>
    <w:rsid w:val="00E1372B"/>
    <w:rsid w:val="00E24EA9"/>
    <w:rsid w:val="00E33F2B"/>
    <w:rsid w:val="00E34660"/>
    <w:rsid w:val="00E36F7C"/>
    <w:rsid w:val="00E4365A"/>
    <w:rsid w:val="00E44C31"/>
    <w:rsid w:val="00E55EF1"/>
    <w:rsid w:val="00E56188"/>
    <w:rsid w:val="00E5628A"/>
    <w:rsid w:val="00E7673E"/>
    <w:rsid w:val="00E77657"/>
    <w:rsid w:val="00E77EC7"/>
    <w:rsid w:val="00E77FA5"/>
    <w:rsid w:val="00E86FC8"/>
    <w:rsid w:val="00E900E2"/>
    <w:rsid w:val="00E9520E"/>
    <w:rsid w:val="00E96CB2"/>
    <w:rsid w:val="00EA787E"/>
    <w:rsid w:val="00EB753A"/>
    <w:rsid w:val="00EC099E"/>
    <w:rsid w:val="00EC0D2B"/>
    <w:rsid w:val="00EC6F36"/>
    <w:rsid w:val="00ED081F"/>
    <w:rsid w:val="00ED1A35"/>
    <w:rsid w:val="00ED4291"/>
    <w:rsid w:val="00ED4830"/>
    <w:rsid w:val="00EE566D"/>
    <w:rsid w:val="00EE63CD"/>
    <w:rsid w:val="00EF2920"/>
    <w:rsid w:val="00EF661F"/>
    <w:rsid w:val="00F03D0E"/>
    <w:rsid w:val="00F03E74"/>
    <w:rsid w:val="00F04EC1"/>
    <w:rsid w:val="00F06204"/>
    <w:rsid w:val="00F113B0"/>
    <w:rsid w:val="00F16D94"/>
    <w:rsid w:val="00F26F0C"/>
    <w:rsid w:val="00F31166"/>
    <w:rsid w:val="00F326EE"/>
    <w:rsid w:val="00F32BA1"/>
    <w:rsid w:val="00F3306D"/>
    <w:rsid w:val="00F33112"/>
    <w:rsid w:val="00F33257"/>
    <w:rsid w:val="00F34F40"/>
    <w:rsid w:val="00F352A0"/>
    <w:rsid w:val="00F40132"/>
    <w:rsid w:val="00F440D6"/>
    <w:rsid w:val="00F528C3"/>
    <w:rsid w:val="00F52B28"/>
    <w:rsid w:val="00F52EDB"/>
    <w:rsid w:val="00F53550"/>
    <w:rsid w:val="00F5476A"/>
    <w:rsid w:val="00F56640"/>
    <w:rsid w:val="00F5786A"/>
    <w:rsid w:val="00F63253"/>
    <w:rsid w:val="00F657DE"/>
    <w:rsid w:val="00F70566"/>
    <w:rsid w:val="00F74809"/>
    <w:rsid w:val="00F77ABA"/>
    <w:rsid w:val="00F864C1"/>
    <w:rsid w:val="00F90CF5"/>
    <w:rsid w:val="00F92D8A"/>
    <w:rsid w:val="00F9759F"/>
    <w:rsid w:val="00FA0E52"/>
    <w:rsid w:val="00FA3D71"/>
    <w:rsid w:val="00FA4547"/>
    <w:rsid w:val="00FB5838"/>
    <w:rsid w:val="00FB6D3C"/>
    <w:rsid w:val="00FC23FF"/>
    <w:rsid w:val="00FC43AF"/>
    <w:rsid w:val="00FD114E"/>
    <w:rsid w:val="00FD1457"/>
    <w:rsid w:val="00FD20FC"/>
    <w:rsid w:val="00FD37BC"/>
    <w:rsid w:val="00FD5607"/>
    <w:rsid w:val="00FE1019"/>
    <w:rsid w:val="00FE673A"/>
    <w:rsid w:val="00FF0DEB"/>
    <w:rsid w:val="00FF2268"/>
    <w:rsid w:val="0195A1E4"/>
    <w:rsid w:val="01B97F24"/>
    <w:rsid w:val="01C265AA"/>
    <w:rsid w:val="01D2BA7A"/>
    <w:rsid w:val="03868A89"/>
    <w:rsid w:val="03D8D36B"/>
    <w:rsid w:val="04F11211"/>
    <w:rsid w:val="04F8683D"/>
    <w:rsid w:val="05612211"/>
    <w:rsid w:val="05D700B5"/>
    <w:rsid w:val="05FF48DE"/>
    <w:rsid w:val="062CF7AE"/>
    <w:rsid w:val="06F19316"/>
    <w:rsid w:val="071709BA"/>
    <w:rsid w:val="075A0F9A"/>
    <w:rsid w:val="07C8D428"/>
    <w:rsid w:val="07E5DB0B"/>
    <w:rsid w:val="07F31005"/>
    <w:rsid w:val="08783FAA"/>
    <w:rsid w:val="09075A2F"/>
    <w:rsid w:val="09B5AEBE"/>
    <w:rsid w:val="0A5D4A75"/>
    <w:rsid w:val="0A6C4D2B"/>
    <w:rsid w:val="0A6D6D87"/>
    <w:rsid w:val="0B1B4953"/>
    <w:rsid w:val="0C10704D"/>
    <w:rsid w:val="0D1C7E13"/>
    <w:rsid w:val="0D77D42F"/>
    <w:rsid w:val="0E06C414"/>
    <w:rsid w:val="0EB723AE"/>
    <w:rsid w:val="0FB04314"/>
    <w:rsid w:val="1185EE5B"/>
    <w:rsid w:val="11DA2BF1"/>
    <w:rsid w:val="12DA73C0"/>
    <w:rsid w:val="139E4F92"/>
    <w:rsid w:val="1517390E"/>
    <w:rsid w:val="152C5CB4"/>
    <w:rsid w:val="155EF8B3"/>
    <w:rsid w:val="15B66F35"/>
    <w:rsid w:val="16E204CD"/>
    <w:rsid w:val="1706CC0F"/>
    <w:rsid w:val="170E6E60"/>
    <w:rsid w:val="1893807D"/>
    <w:rsid w:val="1949AC9F"/>
    <w:rsid w:val="19C244B1"/>
    <w:rsid w:val="1A6B5346"/>
    <w:rsid w:val="1B3C19EE"/>
    <w:rsid w:val="1B41E13C"/>
    <w:rsid w:val="1BAF9749"/>
    <w:rsid w:val="1C849600"/>
    <w:rsid w:val="1D921BED"/>
    <w:rsid w:val="1E181F5F"/>
    <w:rsid w:val="1ED2FDCB"/>
    <w:rsid w:val="1F8D0D8C"/>
    <w:rsid w:val="201119B5"/>
    <w:rsid w:val="20642795"/>
    <w:rsid w:val="215F4C81"/>
    <w:rsid w:val="21949629"/>
    <w:rsid w:val="2268950B"/>
    <w:rsid w:val="232AC312"/>
    <w:rsid w:val="244EC233"/>
    <w:rsid w:val="252E77CD"/>
    <w:rsid w:val="2605ADBB"/>
    <w:rsid w:val="262423D3"/>
    <w:rsid w:val="262583E0"/>
    <w:rsid w:val="2626E770"/>
    <w:rsid w:val="26A23618"/>
    <w:rsid w:val="26AC51A4"/>
    <w:rsid w:val="26D22B43"/>
    <w:rsid w:val="2815C912"/>
    <w:rsid w:val="285C6ED1"/>
    <w:rsid w:val="2903C920"/>
    <w:rsid w:val="295E50A9"/>
    <w:rsid w:val="2975EC6C"/>
    <w:rsid w:val="2A0480B3"/>
    <w:rsid w:val="2AB3BC26"/>
    <w:rsid w:val="2C145F25"/>
    <w:rsid w:val="2CDD10DC"/>
    <w:rsid w:val="2D1CB684"/>
    <w:rsid w:val="2DF76581"/>
    <w:rsid w:val="2EEB407B"/>
    <w:rsid w:val="2FD3BAA4"/>
    <w:rsid w:val="300CE95A"/>
    <w:rsid w:val="30DD8B6B"/>
    <w:rsid w:val="31C507D0"/>
    <w:rsid w:val="31E3208C"/>
    <w:rsid w:val="32168304"/>
    <w:rsid w:val="3378A03E"/>
    <w:rsid w:val="33A15221"/>
    <w:rsid w:val="33DFB788"/>
    <w:rsid w:val="347922E0"/>
    <w:rsid w:val="3479CCC5"/>
    <w:rsid w:val="34A9535C"/>
    <w:rsid w:val="35811BA0"/>
    <w:rsid w:val="35F868B4"/>
    <w:rsid w:val="36C1019F"/>
    <w:rsid w:val="36CEFD49"/>
    <w:rsid w:val="36D4DF9E"/>
    <w:rsid w:val="371A8917"/>
    <w:rsid w:val="38B93241"/>
    <w:rsid w:val="38EDA1DE"/>
    <w:rsid w:val="39AC3A89"/>
    <w:rsid w:val="3A509319"/>
    <w:rsid w:val="3BF2C51C"/>
    <w:rsid w:val="3C8C65B2"/>
    <w:rsid w:val="3CF10D0E"/>
    <w:rsid w:val="3D04C372"/>
    <w:rsid w:val="3D2304ED"/>
    <w:rsid w:val="3D71F3AF"/>
    <w:rsid w:val="3DC1075B"/>
    <w:rsid w:val="3F03DA0D"/>
    <w:rsid w:val="3FAA56E2"/>
    <w:rsid w:val="3FC1BC90"/>
    <w:rsid w:val="41478FF7"/>
    <w:rsid w:val="425FD568"/>
    <w:rsid w:val="428DF1CF"/>
    <w:rsid w:val="42BD1976"/>
    <w:rsid w:val="42DD8524"/>
    <w:rsid w:val="43A2AD4D"/>
    <w:rsid w:val="43A4C081"/>
    <w:rsid w:val="44AC2655"/>
    <w:rsid w:val="455498E0"/>
    <w:rsid w:val="4647F3C9"/>
    <w:rsid w:val="46B77E92"/>
    <w:rsid w:val="46B9C03C"/>
    <w:rsid w:val="46D3A010"/>
    <w:rsid w:val="47EE3AA8"/>
    <w:rsid w:val="488E03E3"/>
    <w:rsid w:val="48AD690A"/>
    <w:rsid w:val="496A668F"/>
    <w:rsid w:val="4A7F7790"/>
    <w:rsid w:val="4ACE3ECB"/>
    <w:rsid w:val="4C7BEE3D"/>
    <w:rsid w:val="4C98E19B"/>
    <w:rsid w:val="4CDBDE0D"/>
    <w:rsid w:val="4E6FE40B"/>
    <w:rsid w:val="4F303ACD"/>
    <w:rsid w:val="4F6F55B6"/>
    <w:rsid w:val="5009C8A7"/>
    <w:rsid w:val="5070DFD7"/>
    <w:rsid w:val="50F917D7"/>
    <w:rsid w:val="529D2358"/>
    <w:rsid w:val="52D10F3E"/>
    <w:rsid w:val="53137E0D"/>
    <w:rsid w:val="53222CE4"/>
    <w:rsid w:val="5376E20A"/>
    <w:rsid w:val="549D0DEF"/>
    <w:rsid w:val="5540E2AC"/>
    <w:rsid w:val="55B2C64A"/>
    <w:rsid w:val="55E0C631"/>
    <w:rsid w:val="56220141"/>
    <w:rsid w:val="57F3E294"/>
    <w:rsid w:val="58264711"/>
    <w:rsid w:val="589ADF87"/>
    <w:rsid w:val="589F957F"/>
    <w:rsid w:val="59122E8D"/>
    <w:rsid w:val="59946924"/>
    <w:rsid w:val="5AEAE5AA"/>
    <w:rsid w:val="5B44B9E4"/>
    <w:rsid w:val="5BE96F6A"/>
    <w:rsid w:val="5C220D4A"/>
    <w:rsid w:val="5C369610"/>
    <w:rsid w:val="5D09BF21"/>
    <w:rsid w:val="5DF3ECA4"/>
    <w:rsid w:val="5DF7E632"/>
    <w:rsid w:val="5E46CD95"/>
    <w:rsid w:val="5EB71DEE"/>
    <w:rsid w:val="5F26CF3F"/>
    <w:rsid w:val="5F85590E"/>
    <w:rsid w:val="5FCA7D60"/>
    <w:rsid w:val="5FD332C8"/>
    <w:rsid w:val="5FF5E8E1"/>
    <w:rsid w:val="60156D86"/>
    <w:rsid w:val="60479C6B"/>
    <w:rsid w:val="6096D312"/>
    <w:rsid w:val="6100B875"/>
    <w:rsid w:val="61321F13"/>
    <w:rsid w:val="6149C568"/>
    <w:rsid w:val="618AA4CD"/>
    <w:rsid w:val="62785A82"/>
    <w:rsid w:val="62912874"/>
    <w:rsid w:val="63DC4A77"/>
    <w:rsid w:val="647F896F"/>
    <w:rsid w:val="64C5F5B8"/>
    <w:rsid w:val="64DAE285"/>
    <w:rsid w:val="667C4B87"/>
    <w:rsid w:val="66D8E1CC"/>
    <w:rsid w:val="67920493"/>
    <w:rsid w:val="67CC60A6"/>
    <w:rsid w:val="6806189D"/>
    <w:rsid w:val="68142EC0"/>
    <w:rsid w:val="6871C078"/>
    <w:rsid w:val="68BF2184"/>
    <w:rsid w:val="691B76C6"/>
    <w:rsid w:val="69825A2C"/>
    <w:rsid w:val="69C905D6"/>
    <w:rsid w:val="6A0110A1"/>
    <w:rsid w:val="6A033645"/>
    <w:rsid w:val="6AABC455"/>
    <w:rsid w:val="6B5451CA"/>
    <w:rsid w:val="6C29E732"/>
    <w:rsid w:val="6C4AB233"/>
    <w:rsid w:val="6D943FF3"/>
    <w:rsid w:val="6E164E4D"/>
    <w:rsid w:val="6F586462"/>
    <w:rsid w:val="6F69BCDD"/>
    <w:rsid w:val="6FE4D227"/>
    <w:rsid w:val="6FF92DF4"/>
    <w:rsid w:val="70E654FB"/>
    <w:rsid w:val="71161673"/>
    <w:rsid w:val="7134E4F5"/>
    <w:rsid w:val="714ECD44"/>
    <w:rsid w:val="7165EC88"/>
    <w:rsid w:val="7361BDE6"/>
    <w:rsid w:val="7398BEAC"/>
    <w:rsid w:val="744B6C98"/>
    <w:rsid w:val="766AFEF1"/>
    <w:rsid w:val="76AC6B94"/>
    <w:rsid w:val="76B59375"/>
    <w:rsid w:val="78A8A5EE"/>
    <w:rsid w:val="78C29C98"/>
    <w:rsid w:val="7A78A0E6"/>
    <w:rsid w:val="7A81FA65"/>
    <w:rsid w:val="7AE0941F"/>
    <w:rsid w:val="7AF8C9CF"/>
    <w:rsid w:val="7B25C0F3"/>
    <w:rsid w:val="7C606F36"/>
    <w:rsid w:val="7D857263"/>
    <w:rsid w:val="7DCCB8B2"/>
    <w:rsid w:val="7E658F10"/>
    <w:rsid w:val="7E89DD43"/>
    <w:rsid w:val="7F2848D9"/>
    <w:rsid w:val="7F342894"/>
    <w:rsid w:val="7F3FC173"/>
    <w:rsid w:val="7FB42503"/>
    <w:rsid w:val="7FDDC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7DA1CE"/>
  <w14:defaultImageDpi w14:val="330"/>
  <w15:docId w15:val="{28A6B98C-7D15-4745-AEC9-BD8F17D38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ABF"/>
    <w:pPr>
      <w:spacing w:after="240"/>
    </w:pPr>
    <w:rPr>
      <w:rFonts w:ascii="Arial" w:hAnsi="Arial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2305E"/>
    <w:pPr>
      <w:keepNext/>
      <w:keepLines/>
      <w:numPr>
        <w:numId w:val="1"/>
      </w:numPr>
      <w:spacing w:before="240"/>
      <w:ind w:left="431" w:hanging="431"/>
      <w:outlineLvl w:val="0"/>
    </w:pPr>
    <w:rPr>
      <w:rFonts w:eastAsiaTheme="majorEastAsia" w:cstheme="majorBidi"/>
      <w:b/>
      <w:sz w:val="3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2305E"/>
    <w:pPr>
      <w:keepNext/>
      <w:keepLines/>
      <w:numPr>
        <w:ilvl w:val="1"/>
        <w:numId w:val="1"/>
      </w:numPr>
      <w:spacing w:before="240" w:after="120"/>
      <w:ind w:left="578" w:hanging="578"/>
      <w:outlineLvl w:val="1"/>
    </w:pPr>
    <w:rPr>
      <w:rFonts w:eastAsiaTheme="majorEastAsia" w:cstheme="majorBidi"/>
      <w:b/>
      <w:sz w:val="30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2305E"/>
    <w:pPr>
      <w:keepNext/>
      <w:keepLines/>
      <w:numPr>
        <w:ilvl w:val="2"/>
        <w:numId w:val="1"/>
      </w:numPr>
      <w:spacing w:before="240" w:after="120"/>
      <w:outlineLvl w:val="2"/>
    </w:pPr>
    <w:rPr>
      <w:rFonts w:eastAsiaTheme="majorEastAsia" w:cstheme="majorBidi"/>
      <w:b/>
      <w:sz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2305E"/>
    <w:pPr>
      <w:keepNext/>
      <w:keepLines/>
      <w:numPr>
        <w:ilvl w:val="3"/>
        <w:numId w:val="1"/>
      </w:numPr>
      <w:spacing w:before="240" w:after="120"/>
      <w:ind w:left="862" w:hanging="862"/>
      <w:outlineLvl w:val="3"/>
    </w:pPr>
    <w:rPr>
      <w:rFonts w:eastAsiaTheme="majorEastAsia" w:cstheme="majorBidi"/>
      <w:b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AA5EA0"/>
    <w:pPr>
      <w:keepNext/>
      <w:keepLines/>
      <w:numPr>
        <w:ilvl w:val="4"/>
        <w:numId w:val="1"/>
      </w:numPr>
      <w:spacing w:before="240" w:after="0"/>
      <w:ind w:left="1009" w:hanging="1009"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911428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1142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1142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1142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4364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4364D"/>
  </w:style>
  <w:style w:type="paragraph" w:styleId="Bunntekst">
    <w:name w:val="footer"/>
    <w:basedOn w:val="Normal"/>
    <w:link w:val="BunntekstTegn"/>
    <w:uiPriority w:val="99"/>
    <w:unhideWhenUsed/>
    <w:rsid w:val="00A4364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4364D"/>
  </w:style>
  <w:style w:type="paragraph" w:customStyle="1" w:styleId="Overskrift1unr">
    <w:name w:val="Overskrift 1 u nr"/>
    <w:basedOn w:val="Overskrift1"/>
    <w:next w:val="Normal"/>
    <w:link w:val="Overskrift1unrTegn"/>
    <w:uiPriority w:val="10"/>
    <w:qFormat/>
    <w:rsid w:val="007673B9"/>
    <w:pPr>
      <w:numPr>
        <w:numId w:val="0"/>
      </w:numPr>
    </w:pPr>
    <w:rPr>
      <w:rFonts w:cs="Arial"/>
      <w:szCs w:val="34"/>
    </w:rPr>
  </w:style>
  <w:style w:type="paragraph" w:customStyle="1" w:styleId="Overskrift2unr">
    <w:name w:val="Overskrift 2 u nr"/>
    <w:basedOn w:val="Overskrift2"/>
    <w:next w:val="Normal"/>
    <w:uiPriority w:val="10"/>
    <w:qFormat/>
    <w:rsid w:val="007673B9"/>
    <w:pPr>
      <w:numPr>
        <w:ilvl w:val="0"/>
        <w:numId w:val="0"/>
      </w:numPr>
    </w:pPr>
  </w:style>
  <w:style w:type="character" w:customStyle="1" w:styleId="Overskrift1unrTegn">
    <w:name w:val="Overskrift 1 u nr Tegn"/>
    <w:basedOn w:val="Standardskriftforavsnitt"/>
    <w:link w:val="Overskrift1unr"/>
    <w:uiPriority w:val="10"/>
    <w:rsid w:val="007673B9"/>
    <w:rPr>
      <w:rFonts w:ascii="Arial" w:eastAsiaTheme="majorEastAsia" w:hAnsi="Arial" w:cs="Arial"/>
      <w:b/>
      <w:sz w:val="34"/>
      <w:szCs w:val="34"/>
    </w:rPr>
  </w:style>
  <w:style w:type="paragraph" w:customStyle="1" w:styleId="Overskrift3unr">
    <w:name w:val="Overskrift 3 u nr"/>
    <w:basedOn w:val="Overskrift3"/>
    <w:next w:val="Normal"/>
    <w:uiPriority w:val="10"/>
    <w:qFormat/>
    <w:rsid w:val="007673B9"/>
    <w:pPr>
      <w:numPr>
        <w:ilvl w:val="0"/>
        <w:numId w:val="0"/>
      </w:numPr>
    </w:pPr>
  </w:style>
  <w:style w:type="paragraph" w:customStyle="1" w:styleId="Overskrift4unr">
    <w:name w:val="Overskrift 4 u nr"/>
    <w:basedOn w:val="Overskrift4"/>
    <w:next w:val="Normal"/>
    <w:uiPriority w:val="10"/>
    <w:qFormat/>
    <w:rsid w:val="00DE0776"/>
    <w:pPr>
      <w:numPr>
        <w:ilvl w:val="0"/>
        <w:numId w:val="0"/>
      </w:numPr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12305E"/>
    <w:rPr>
      <w:rFonts w:ascii="Arial" w:eastAsiaTheme="majorEastAsia" w:hAnsi="Arial" w:cstheme="majorBidi"/>
      <w:b/>
      <w:sz w:val="34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2305E"/>
    <w:rPr>
      <w:rFonts w:ascii="Arial" w:eastAsiaTheme="majorEastAsia" w:hAnsi="Arial" w:cstheme="majorBidi"/>
      <w:b/>
      <w:sz w:val="30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2305E"/>
    <w:rPr>
      <w:rFonts w:ascii="Arial" w:eastAsiaTheme="majorEastAsia" w:hAnsi="Arial" w:cstheme="majorBidi"/>
      <w:b/>
      <w:sz w:val="26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12305E"/>
    <w:rPr>
      <w:rFonts w:ascii="Arial" w:eastAsiaTheme="majorEastAsia" w:hAnsi="Arial" w:cstheme="majorBidi"/>
      <w:b/>
      <w:iCs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AA5EA0"/>
    <w:rPr>
      <w:rFonts w:ascii="Arial" w:eastAsiaTheme="majorEastAsia" w:hAnsi="Arial" w:cstheme="majorBidi"/>
      <w:b/>
      <w:sz w:val="22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11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11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1142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114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12305E"/>
    <w:pPr>
      <w:numPr>
        <w:numId w:val="0"/>
      </w:numPr>
      <w:outlineLvl w:val="9"/>
    </w:pPr>
    <w:rPr>
      <w:b w:val="0"/>
    </w:rPr>
  </w:style>
  <w:style w:type="paragraph" w:styleId="INNH1">
    <w:name w:val="toc 1"/>
    <w:basedOn w:val="Normal"/>
    <w:next w:val="Normal"/>
    <w:autoRedefine/>
    <w:uiPriority w:val="39"/>
    <w:unhideWhenUsed/>
    <w:rsid w:val="0012305E"/>
    <w:pPr>
      <w:tabs>
        <w:tab w:val="left" w:pos="480"/>
        <w:tab w:val="right" w:leader="dot" w:pos="9054"/>
      </w:tabs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911428"/>
    <w:pPr>
      <w:spacing w:after="100"/>
      <w:ind w:left="240"/>
    </w:pPr>
  </w:style>
  <w:style w:type="paragraph" w:styleId="INNH3">
    <w:name w:val="toc 3"/>
    <w:basedOn w:val="Normal"/>
    <w:next w:val="Normal"/>
    <w:autoRedefine/>
    <w:uiPriority w:val="39"/>
    <w:unhideWhenUsed/>
    <w:rsid w:val="00911428"/>
    <w:pPr>
      <w:spacing w:after="100"/>
      <w:ind w:left="480"/>
    </w:pPr>
  </w:style>
  <w:style w:type="character" w:styleId="Hyperkobling">
    <w:name w:val="Hyperlink"/>
    <w:basedOn w:val="Standardskriftforavsnitt"/>
    <w:uiPriority w:val="99"/>
    <w:unhideWhenUsed/>
    <w:rsid w:val="00911428"/>
    <w:rPr>
      <w:color w:val="0000FF" w:themeColor="hyperlink"/>
      <w:u w:val="single"/>
    </w:rPr>
  </w:style>
  <w:style w:type="paragraph" w:styleId="Sitat">
    <w:name w:val="Quote"/>
    <w:basedOn w:val="Normal"/>
    <w:next w:val="Normal"/>
    <w:link w:val="SitatTegn"/>
    <w:uiPriority w:val="29"/>
    <w:qFormat/>
    <w:rsid w:val="00480E60"/>
    <w:pPr>
      <w:ind w:left="567" w:right="567"/>
    </w:pPr>
    <w:rPr>
      <w:i/>
      <w:iCs/>
    </w:rPr>
  </w:style>
  <w:style w:type="character" w:customStyle="1" w:styleId="SitatTegn">
    <w:name w:val="Sitat Tegn"/>
    <w:basedOn w:val="Standardskriftforavsnitt"/>
    <w:link w:val="Sitat"/>
    <w:uiPriority w:val="29"/>
    <w:rsid w:val="00480E60"/>
    <w:rPr>
      <w:rFonts w:ascii="Times New Roman" w:hAnsi="Times New Roman"/>
      <w:i/>
      <w:iCs/>
      <w:sz w:val="22"/>
    </w:rPr>
  </w:style>
  <w:style w:type="paragraph" w:customStyle="1" w:styleId="Forordsoverskrift">
    <w:name w:val="Forordsoverskrift"/>
    <w:basedOn w:val="Overskriftforinnholdsfortegnelse"/>
    <w:next w:val="Normal"/>
    <w:uiPriority w:val="39"/>
    <w:semiHidden/>
    <w:qFormat/>
    <w:rsid w:val="005866FB"/>
  </w:style>
  <w:style w:type="paragraph" w:styleId="Bildetekst">
    <w:name w:val="caption"/>
    <w:basedOn w:val="Normal"/>
    <w:next w:val="Normal"/>
    <w:uiPriority w:val="35"/>
    <w:unhideWhenUsed/>
    <w:qFormat/>
    <w:rsid w:val="00DE0776"/>
    <w:pPr>
      <w:spacing w:after="200"/>
    </w:pPr>
    <w:rPr>
      <w:i/>
      <w:iCs/>
      <w:sz w:val="18"/>
      <w:szCs w:val="18"/>
    </w:rPr>
  </w:style>
  <w:style w:type="table" w:styleId="Tabellrutenett">
    <w:name w:val="Table Grid"/>
    <w:basedOn w:val="Vanligtabell"/>
    <w:uiPriority w:val="39"/>
    <w:rsid w:val="00DE07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etekst">
    <w:name w:val="footnote text"/>
    <w:basedOn w:val="Normal"/>
    <w:link w:val="FotnotetekstTegn"/>
    <w:uiPriority w:val="99"/>
    <w:semiHidden/>
    <w:unhideWhenUsed/>
    <w:rsid w:val="00DE0776"/>
    <w:pPr>
      <w:spacing w:after="0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E0776"/>
    <w:rPr>
      <w:rFonts w:ascii="Arial" w:hAnsi="Arial"/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DE0776"/>
    <w:rPr>
      <w:vertAlign w:val="superscript"/>
    </w:rPr>
  </w:style>
  <w:style w:type="paragraph" w:customStyle="1" w:styleId="Forordoverskrift">
    <w:name w:val="Forordoverskrift"/>
    <w:basedOn w:val="Normal"/>
    <w:uiPriority w:val="11"/>
    <w:qFormat/>
    <w:rsid w:val="0012305E"/>
    <w:pPr>
      <w:spacing w:before="240"/>
    </w:pPr>
    <w:rPr>
      <w:b/>
      <w:sz w:val="34"/>
    </w:rPr>
  </w:style>
  <w:style w:type="paragraph" w:styleId="Tittel">
    <w:name w:val="Title"/>
    <w:basedOn w:val="Normal"/>
    <w:next w:val="Normal"/>
    <w:link w:val="TittelTegn"/>
    <w:uiPriority w:val="10"/>
    <w:qFormat/>
    <w:rsid w:val="005F6B87"/>
    <w:pPr>
      <w:spacing w:after="0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F6B87"/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character" w:styleId="Fulgthyperkobling">
    <w:name w:val="FollowedHyperlink"/>
    <w:basedOn w:val="Standardskriftforavsnitt"/>
    <w:uiPriority w:val="99"/>
    <w:semiHidden/>
    <w:unhideWhenUsed/>
    <w:rsid w:val="00DC5F0C"/>
    <w:rPr>
      <w:color w:val="800080" w:themeColor="followedHyperlink"/>
      <w:u w:val="single"/>
    </w:rPr>
  </w:style>
  <w:style w:type="table" w:styleId="Vanligtabell5">
    <w:name w:val="Plain Table 5"/>
    <w:basedOn w:val="Vanligtabell"/>
    <w:uiPriority w:val="45"/>
    <w:rsid w:val="007054A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anligtabell3">
    <w:name w:val="Plain Table 3"/>
    <w:basedOn w:val="Vanligtabell"/>
    <w:uiPriority w:val="43"/>
    <w:rsid w:val="007054A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Figurliste">
    <w:name w:val="table of figures"/>
    <w:basedOn w:val="Normal"/>
    <w:next w:val="Normal"/>
    <w:uiPriority w:val="99"/>
    <w:unhideWhenUsed/>
    <w:rsid w:val="009961FB"/>
    <w:pPr>
      <w:spacing w:after="0"/>
    </w:pPr>
  </w:style>
  <w:style w:type="paragraph" w:styleId="NormalWeb">
    <w:name w:val="Normal (Web)"/>
    <w:basedOn w:val="Normal"/>
    <w:uiPriority w:val="99"/>
    <w:unhideWhenUsed/>
    <w:rsid w:val="009961FB"/>
    <w:pPr>
      <w:spacing w:before="100" w:beforeAutospacing="1" w:after="100" w:afterAutospacing="1"/>
    </w:pPr>
    <w:rPr>
      <w:rFonts w:eastAsia="Times New Roman" w:cs="Times New Roman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23F26"/>
    <w:pPr>
      <w:numPr>
        <w:ilvl w:val="1"/>
      </w:numPr>
      <w:spacing w:after="160" w:line="259" w:lineRule="auto"/>
    </w:pPr>
    <w:rPr>
      <w:rFonts w:asciiTheme="majorHAnsi" w:hAnsiTheme="majorHAnsi"/>
      <w:szCs w:val="22"/>
      <w:lang w:eastAsia="en-US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23F26"/>
    <w:rPr>
      <w:rFonts w:asciiTheme="majorHAnsi" w:hAnsiTheme="majorHAnsi"/>
      <w:szCs w:val="22"/>
      <w:lang w:eastAsia="en-US"/>
    </w:rPr>
  </w:style>
  <w:style w:type="character" w:customStyle="1" w:styleId="Normal1">
    <w:name w:val="Normal1"/>
    <w:rsid w:val="00D00EE3"/>
    <w:rPr>
      <w:rFonts w:ascii="Verdana" w:hAnsi="Verdana" w:hint="default"/>
      <w:b w:val="0"/>
      <w:bCs w:val="0"/>
      <w:color w:val="000000"/>
      <w:sz w:val="20"/>
      <w:szCs w:val="20"/>
    </w:rPr>
  </w:style>
  <w:style w:type="paragraph" w:styleId="Listeavsnitt">
    <w:name w:val="List Paragraph"/>
    <w:basedOn w:val="Normal"/>
    <w:uiPriority w:val="34"/>
    <w:rsid w:val="00D00EE3"/>
    <w:pPr>
      <w:spacing w:after="0" w:line="300" w:lineRule="atLeast"/>
      <w:ind w:left="720"/>
      <w:contextualSpacing/>
    </w:pPr>
    <w:rPr>
      <w:rFonts w:ascii="Minion Pro" w:hAnsi="Minion Pro"/>
      <w:sz w:val="23"/>
      <w:lang w:val="en-US"/>
    </w:rPr>
  </w:style>
  <w:style w:type="paragraph" w:customStyle="1" w:styleId="Default">
    <w:name w:val="Default"/>
    <w:rsid w:val="00D00EE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Ulstomtale">
    <w:name w:val="Unresolved Mention"/>
    <w:basedOn w:val="Standardskriftforavsnitt"/>
    <w:uiPriority w:val="99"/>
    <w:semiHidden/>
    <w:unhideWhenUsed/>
    <w:rsid w:val="001379FD"/>
    <w:rPr>
      <w:color w:val="605E5C"/>
      <w:shd w:val="clear" w:color="auto" w:fill="E1DFDD"/>
    </w:rPr>
  </w:style>
  <w:style w:type="paragraph" w:styleId="Brdtekst">
    <w:name w:val="Body Text"/>
    <w:basedOn w:val="Normal"/>
    <w:link w:val="BrdtekstTegn"/>
    <w:uiPriority w:val="99"/>
    <w:unhideWhenUsed/>
    <w:rsid w:val="007F3BF0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7F3BF0"/>
    <w:rPr>
      <w:rFonts w:ascii="Arial" w:hAnsi="Arial"/>
      <w:sz w:val="22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07B7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407B70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407B70"/>
    <w:rPr>
      <w:rFonts w:ascii="Arial" w:hAnsi="Arial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07B7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07B70"/>
    <w:rPr>
      <w:rFonts w:ascii="Arial" w:hAnsi="Arial"/>
      <w:b/>
      <w:bCs/>
      <w:sz w:val="20"/>
      <w:szCs w:val="20"/>
    </w:rPr>
  </w:style>
  <w:style w:type="paragraph" w:styleId="Revisjon">
    <w:name w:val="Revision"/>
    <w:hidden/>
    <w:uiPriority w:val="99"/>
    <w:semiHidden/>
    <w:rsid w:val="002624B6"/>
    <w:rPr>
      <w:rFonts w:ascii="Arial" w:hAnsi="Arial"/>
      <w:sz w:val="22"/>
    </w:rPr>
  </w:style>
  <w:style w:type="character" w:customStyle="1" w:styleId="normaltextrun">
    <w:name w:val="normaltextrun"/>
    <w:basedOn w:val="Standardskriftforavsnitt"/>
    <w:rsid w:val="007C35DB"/>
  </w:style>
  <w:style w:type="character" w:styleId="Omtale">
    <w:name w:val="Mention"/>
    <w:basedOn w:val="Standardskriftforavsnitt"/>
    <w:uiPriority w:val="99"/>
    <w:unhideWhenUsed/>
    <w:rsid w:val="00057F9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4.png"/><Relationship Id="rId26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yperlink" Target="https://lovdata.no/dokument/SF/forskrift/2020-06-26-1617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lovdata.no/dokument/SF/forskrift/2006-06-30-859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lovdata.no/dokument/NL/lov/2005-04-01-15" TargetMode="External"/><Relationship Id="rId20" Type="http://schemas.openxmlformats.org/officeDocument/2006/relationships/hyperlink" Target="https://uit.no/utdanning/emner" TargetMode="External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ovdata.no/dokument/SF/forskrift/2022-03-14-387" TargetMode="External"/><Relationship Id="rId24" Type="http://schemas.openxmlformats.org/officeDocument/2006/relationships/hyperlink" Target="https://uit.no/utdanning/kvalitetssystem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lovdata.no/dokument/SF/forskrift/2017-01-06-13" TargetMode="External"/><Relationship Id="rId23" Type="http://schemas.openxmlformats.org/officeDocument/2006/relationships/hyperlink" Target="https://uit.no/utdanning/studentutveksling" TargetMode="External"/><Relationship Id="rId28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20-09-15-1794" TargetMode="External"/><Relationship Id="rId22" Type="http://schemas.openxmlformats.org/officeDocument/2006/relationships/hyperlink" Target="https://lovdata.no/dokument/SF/forskrift/2020-06-26-1617" TargetMode="External"/><Relationship Id="rId27" Type="http://schemas.openxmlformats.org/officeDocument/2006/relationships/footer" Target="footer1.xml"/><Relationship Id="rId3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wo000\Downloads\Studieplan_bokm&#229;l_rev2020%20(3)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DC2EEA50BCA942BDA3B0FD9E4C576D" ma:contentTypeVersion="6" ma:contentTypeDescription="Create a new document." ma:contentTypeScope="" ma:versionID="a9043695c38cba57a821ed00dea1fc82">
  <xsd:schema xmlns:xsd="http://www.w3.org/2001/XMLSchema" xmlns:xs="http://www.w3.org/2001/XMLSchema" xmlns:p="http://schemas.microsoft.com/office/2006/metadata/properties" xmlns:ns2="c446a0bf-a7cc-48ec-98a0-260232fb53da" xmlns:ns3="c3eb479f-a9d7-47be-89df-d7e9a0709a9f" targetNamespace="http://schemas.microsoft.com/office/2006/metadata/properties" ma:root="true" ma:fieldsID="0d0a5f4eacad46362c0145f5bfb95260" ns2:_="" ns3:_="">
    <xsd:import namespace="c446a0bf-a7cc-48ec-98a0-260232fb53da"/>
    <xsd:import namespace="c3eb479f-a9d7-47be-89df-d7e9a0709a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6a0bf-a7cc-48ec-98a0-260232fb5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eb479f-a9d7-47be-89df-d7e9a0709a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AF177-9A5B-442C-9F1A-C37605B8B6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46a0bf-a7cc-48ec-98a0-260232fb53da"/>
    <ds:schemaRef ds:uri="c3eb479f-a9d7-47be-89df-d7e9a0709a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A88B09-497A-4206-828C-5CC1213307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DB290E-56C8-48D8-8CD2-A038EFB4B9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61E986-8278-4B9D-B9D6-678C5F772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Studieplan_bokmål_rev2020 (3)</Template>
  <TotalTime>2</TotalTime>
  <Pages>8</Pages>
  <Words>2031</Words>
  <Characters>10769</Characters>
  <Application>Microsoft Office Word</Application>
  <DocSecurity>0</DocSecurity>
  <Lines>89</Lines>
  <Paragraphs>25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Agnes Steinholt Simonsen</dc:creator>
  <cp:lastModifiedBy>Bjørn Torsteinsen</cp:lastModifiedBy>
  <cp:revision>3</cp:revision>
  <cp:lastPrinted>2015-11-27T20:37:00Z</cp:lastPrinted>
  <dcterms:created xsi:type="dcterms:W3CDTF">2025-01-09T10:45:00Z</dcterms:created>
  <dcterms:modified xsi:type="dcterms:W3CDTF">2025-01-09T12:42:00Z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DocForm">
    <vt:lpwstr>https://ephorte.uit.no/ephorteweb/shared/aspx/Default/CheckInDocForm.aspx</vt:lpwstr>
  </property>
  <property fmtid="{D5CDD505-2E9C-101B-9397-08002B2CF9AE}" pid="3" name="CheckInType">
    <vt:lpwstr>FromApplication</vt:lpwstr>
  </property>
  <property fmtid="{D5CDD505-2E9C-101B-9397-08002B2CF9AE}" pid="4" name="ContentTypeId">
    <vt:lpwstr>0x0101004CDC2EEA50BCA942BDA3B0FD9E4C576D</vt:lpwstr>
  </property>
  <property fmtid="{D5CDD505-2E9C-101B-9397-08002B2CF9AE}" pid="5" name="CurrentUrl">
    <vt:lpwstr/>
  </property>
  <property fmtid="{D5CDD505-2E9C-101B-9397-08002B2CF9AE}" pid="6" name="DokID">
    <vt:i4>765715</vt:i4>
  </property>
  <property fmtid="{D5CDD505-2E9C-101B-9397-08002B2CF9AE}" pid="7" name="DokType">
    <vt:lpwstr/>
  </property>
  <property fmtid="{D5CDD505-2E9C-101B-9397-08002B2CF9AE}" pid="8" name="FileName">
    <vt:lpwstr>C%3a%5cUsers%5cvwo000%5cAppData%5cLocal%5cTemp%5c1374890.DOCX</vt:lpwstr>
  </property>
  <property fmtid="{D5CDD505-2E9C-101B-9397-08002B2CF9AE}" pid="9" name="IsMyDocuments">
    <vt:bool>true</vt:bool>
  </property>
  <property fmtid="{D5CDD505-2E9C-101B-9397-08002B2CF9AE}" pid="10" name="LinkId">
    <vt:i4>439085</vt:i4>
  </property>
  <property fmtid="{D5CDD505-2E9C-101B-9397-08002B2CF9AE}" pid="11" name="OpenMode">
    <vt:lpwstr>EditDoc</vt:lpwstr>
  </property>
  <property fmtid="{D5CDD505-2E9C-101B-9397-08002B2CF9AE}" pid="12" name="Variant">
    <vt:lpwstr>P</vt:lpwstr>
  </property>
  <property fmtid="{D5CDD505-2E9C-101B-9397-08002B2CF9AE}" pid="13" name="Versjon">
    <vt:i4>1</vt:i4>
  </property>
  <property fmtid="{D5CDD505-2E9C-101B-9397-08002B2CF9AE}" pid="14" name="WindowName">
    <vt:lpwstr/>
  </property>
</Properties>
</file>