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XSpec="center" w:tblpY="15"/>
        <w:tblW w:w="11906" w:type="dxa"/>
        <w:tblCellMar>
          <w:top w:w="1418" w:type="dxa"/>
          <w:left w:w="1531" w:type="dxa"/>
          <w:bottom w:w="680" w:type="dxa"/>
          <w:right w:w="680" w:type="dxa"/>
        </w:tblCellMar>
        <w:tblLook w:val="0600" w:firstRow="0" w:lastRow="0" w:firstColumn="0" w:lastColumn="0" w:noHBand="1" w:noVBand="1"/>
      </w:tblPr>
      <w:tblGrid>
        <w:gridCol w:w="11906"/>
      </w:tblGrid>
      <w:tr w:rsidR="00E0196D" w:rsidRPr="00443A8F" w14:paraId="11589C47" w14:textId="77777777" w:rsidTr="00E0196D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B54D4" w14:textId="77777777" w:rsidR="00E0196D" w:rsidRPr="00443A8F" w:rsidRDefault="00E0196D" w:rsidP="00E0196D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 w:rsidRPr="00443A8F">
              <w:rPr>
                <w:rFonts w:cs="Arial"/>
                <w:sz w:val="40"/>
                <w:szCs w:val="40"/>
              </w:rPr>
              <w:t>Studieplan</w:t>
            </w:r>
          </w:p>
          <w:p w14:paraId="6531FD8A" w14:textId="492838E1" w:rsidR="00E0196D" w:rsidRPr="00443A8F" w:rsidRDefault="0021613E" w:rsidP="00E0196D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>Bedriftsøkonomi</w:t>
            </w:r>
            <w:r w:rsidR="00B875C2">
              <w:rPr>
                <w:rFonts w:cs="Arial"/>
                <w:sz w:val="40"/>
                <w:szCs w:val="40"/>
              </w:rPr>
              <w:t xml:space="preserve"> (nettbasert)</w:t>
            </w:r>
            <w:r w:rsidR="002D4185">
              <w:rPr>
                <w:rFonts w:cs="Arial"/>
                <w:sz w:val="40"/>
                <w:szCs w:val="40"/>
              </w:rPr>
              <w:t xml:space="preserve"> - årsstudium</w:t>
            </w:r>
          </w:p>
          <w:p w14:paraId="49D87DA2" w14:textId="1EB22B7A" w:rsidR="00E0196D" w:rsidRPr="00443A8F" w:rsidRDefault="002D4185" w:rsidP="00E0196D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60</w:t>
            </w:r>
            <w:r w:rsidR="00F0374F">
              <w:rPr>
                <w:rFonts w:cs="Arial"/>
                <w:sz w:val="23"/>
                <w:szCs w:val="23"/>
              </w:rPr>
              <w:t xml:space="preserve"> Studiepoeng</w:t>
            </w:r>
            <w:r w:rsidR="00E0196D" w:rsidRPr="00443A8F">
              <w:rPr>
                <w:rFonts w:cs="Arial"/>
                <w:sz w:val="23"/>
                <w:szCs w:val="23"/>
              </w:rPr>
              <w:t>/</w:t>
            </w:r>
            <w:r w:rsidR="00EC217E">
              <w:rPr>
                <w:rFonts w:cs="Arial"/>
                <w:sz w:val="23"/>
                <w:szCs w:val="23"/>
              </w:rPr>
              <w:t>Nettbasert</w:t>
            </w:r>
            <w:r w:rsidR="00E0196D" w:rsidRPr="00443A8F">
              <w:rPr>
                <w:rFonts w:cs="Arial"/>
                <w:sz w:val="23"/>
                <w:szCs w:val="23"/>
              </w:rPr>
              <w:br/>
            </w:r>
            <w:r w:rsidR="00E0196D" w:rsidRPr="00443A8F">
              <w:rPr>
                <w:rFonts w:cs="Arial"/>
                <w:sz w:val="23"/>
                <w:szCs w:val="23"/>
              </w:rPr>
              <w:br/>
              <w:t xml:space="preserve">Studieplanen er godkjent av styret ved </w:t>
            </w:r>
            <w:r w:rsidR="00CF5766">
              <w:rPr>
                <w:rFonts w:cs="Arial"/>
                <w:sz w:val="23"/>
                <w:szCs w:val="23"/>
              </w:rPr>
              <w:t>F</w:t>
            </w:r>
            <w:r w:rsidR="009902F8" w:rsidRPr="009902F8">
              <w:rPr>
                <w:rFonts w:cs="Arial"/>
                <w:sz w:val="23"/>
                <w:szCs w:val="23"/>
              </w:rPr>
              <w:t>akultet for biovitenskap, fiskeri og økonomi</w:t>
            </w:r>
            <w:r w:rsidR="00CF5766">
              <w:rPr>
                <w:rFonts w:cs="Arial"/>
                <w:sz w:val="23"/>
                <w:szCs w:val="23"/>
              </w:rPr>
              <w:t xml:space="preserve"> </w:t>
            </w:r>
            <w:r w:rsidR="00E0196D" w:rsidRPr="00443A8F">
              <w:rPr>
                <w:rFonts w:cs="Arial"/>
                <w:sz w:val="23"/>
                <w:szCs w:val="23"/>
              </w:rPr>
              <w:t>den [dd.mm.åååå]</w:t>
            </w:r>
          </w:p>
        </w:tc>
      </w:tr>
    </w:tbl>
    <w:p w14:paraId="0F6FFCE7" w14:textId="77777777" w:rsidR="00911428" w:rsidRPr="00443A8F" w:rsidRDefault="00911428">
      <w:pPr>
        <w:rPr>
          <w:rFonts w:cs="Arial"/>
        </w:rPr>
        <w:sectPr w:rsidR="00911428" w:rsidRPr="00443A8F" w:rsidSect="00CA57B5">
          <w:headerReference w:type="even" r:id="rId11"/>
          <w:headerReference w:type="first" r:id="rId12"/>
          <w:pgSz w:w="11900" w:h="16840"/>
          <w:pgMar w:top="1418" w:right="1418" w:bottom="1418" w:left="1418" w:header="850" w:footer="709" w:gutter="0"/>
          <w:cols w:space="708"/>
          <w:titlePg/>
          <w:docGrid w:linePitch="360"/>
        </w:sectPr>
      </w:pP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7913"/>
      </w:tblGrid>
      <w:tr w:rsidR="00443A8F" w:rsidRPr="0077051C" w14:paraId="3463B0CB" w14:textId="77777777" w:rsidTr="2CB99D71">
        <w:trPr>
          <w:jc w:val="center"/>
        </w:trPr>
        <w:tc>
          <w:tcPr>
            <w:tcW w:w="2182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7E229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lastRenderedPageBreak/>
              <w:t>Navn på studieprogram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BEEED" w14:textId="47351DAC" w:rsidR="00443A8F" w:rsidRPr="00443A8F" w:rsidRDefault="00443A8F" w:rsidP="00470890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Bokmål:</w:t>
            </w:r>
            <w:r w:rsidR="00E76A87">
              <w:rPr>
                <w:rFonts w:cs="Arial"/>
                <w:color w:val="000000"/>
                <w:szCs w:val="22"/>
              </w:rPr>
              <w:t xml:space="preserve"> </w:t>
            </w:r>
            <w:r w:rsidR="0021613E">
              <w:rPr>
                <w:rFonts w:cs="Arial"/>
                <w:szCs w:val="22"/>
                <w:lang w:val="nn-NO"/>
              </w:rPr>
              <w:t>Bedriftsøkonomi</w:t>
            </w:r>
            <w:r w:rsidR="002D4185" w:rsidRPr="00E91A14">
              <w:rPr>
                <w:rFonts w:cs="Arial"/>
                <w:szCs w:val="22"/>
                <w:lang w:val="nn-NO"/>
              </w:rPr>
              <w:t xml:space="preserve"> </w:t>
            </w:r>
            <w:r w:rsidR="002D4185">
              <w:rPr>
                <w:rFonts w:cs="Arial"/>
                <w:szCs w:val="22"/>
                <w:lang w:val="nn-NO"/>
              </w:rPr>
              <w:t>(</w:t>
            </w:r>
            <w:r w:rsidR="002D4185" w:rsidRPr="00E91A14">
              <w:rPr>
                <w:rFonts w:cs="Arial"/>
                <w:szCs w:val="22"/>
                <w:lang w:val="nn-NO"/>
              </w:rPr>
              <w:t>nettbasert</w:t>
            </w:r>
            <w:r w:rsidR="002D4185">
              <w:rPr>
                <w:rFonts w:cs="Arial"/>
                <w:szCs w:val="22"/>
                <w:lang w:val="nn-NO"/>
              </w:rPr>
              <w:t>)</w:t>
            </w:r>
            <w:r w:rsidR="002D4185" w:rsidRPr="00E91A14">
              <w:rPr>
                <w:rFonts w:cs="Arial"/>
                <w:szCs w:val="22"/>
                <w:lang w:val="nn-NO"/>
              </w:rPr>
              <w:t xml:space="preserve"> – årsstudium</w:t>
            </w:r>
          </w:p>
          <w:p w14:paraId="34B6DE4C" w14:textId="3F41C9FA" w:rsidR="002D4185" w:rsidRPr="002D4185" w:rsidRDefault="00443A8F" w:rsidP="00470890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Nynorsk:</w:t>
            </w:r>
            <w:r w:rsidR="00E76A87">
              <w:rPr>
                <w:rFonts w:cs="Arial"/>
                <w:color w:val="000000"/>
                <w:szCs w:val="22"/>
              </w:rPr>
              <w:t xml:space="preserve"> </w:t>
            </w:r>
            <w:r w:rsidR="0021613E">
              <w:rPr>
                <w:rFonts w:cs="Arial"/>
                <w:szCs w:val="22"/>
                <w:lang w:val="nn-NO"/>
              </w:rPr>
              <w:t>Bedriftsøkonomi</w:t>
            </w:r>
            <w:r w:rsidR="0021613E" w:rsidRPr="00E91A14">
              <w:rPr>
                <w:rFonts w:cs="Arial"/>
                <w:szCs w:val="22"/>
                <w:lang w:val="nn-NO"/>
              </w:rPr>
              <w:t xml:space="preserve"> </w:t>
            </w:r>
            <w:r w:rsidR="002D4185">
              <w:rPr>
                <w:rFonts w:cs="Arial"/>
                <w:szCs w:val="22"/>
                <w:lang w:val="nn-NO"/>
              </w:rPr>
              <w:t>(</w:t>
            </w:r>
            <w:r w:rsidR="002D4185" w:rsidRPr="00E91A14">
              <w:rPr>
                <w:rFonts w:cs="Arial"/>
                <w:szCs w:val="22"/>
                <w:lang w:val="nn-NO"/>
              </w:rPr>
              <w:t>nettbasert</w:t>
            </w:r>
            <w:r w:rsidR="002D4185">
              <w:rPr>
                <w:rFonts w:cs="Arial"/>
                <w:szCs w:val="22"/>
                <w:lang w:val="nn-NO"/>
              </w:rPr>
              <w:t>)</w:t>
            </w:r>
            <w:r w:rsidR="002D4185" w:rsidRPr="00E91A14">
              <w:rPr>
                <w:rFonts w:cs="Arial"/>
                <w:szCs w:val="22"/>
                <w:lang w:val="nn-NO"/>
              </w:rPr>
              <w:t xml:space="preserve"> – årsstudium</w:t>
            </w:r>
            <w:r w:rsidR="002D4185" w:rsidRPr="002D4185">
              <w:rPr>
                <w:rFonts w:cs="Arial"/>
                <w:color w:val="000000"/>
                <w:szCs w:val="22"/>
              </w:rPr>
              <w:t xml:space="preserve"> </w:t>
            </w:r>
          </w:p>
          <w:p w14:paraId="74400C7E" w14:textId="60AB7D52" w:rsidR="00443A8F" w:rsidRPr="002D4185" w:rsidRDefault="00443A8F" w:rsidP="00470890">
            <w:pPr>
              <w:rPr>
                <w:rFonts w:cs="Arial"/>
                <w:color w:val="000000"/>
                <w:szCs w:val="22"/>
                <w:lang w:val="en-GB"/>
              </w:rPr>
            </w:pPr>
            <w:r w:rsidRPr="002D4185">
              <w:rPr>
                <w:rFonts w:cs="Arial"/>
                <w:color w:val="000000"/>
                <w:szCs w:val="22"/>
                <w:lang w:val="en-GB"/>
              </w:rPr>
              <w:t xml:space="preserve">Engelsk: </w:t>
            </w:r>
            <w:r w:rsidR="004F72DD">
              <w:rPr>
                <w:rFonts w:cs="Arial"/>
                <w:szCs w:val="22"/>
                <w:lang w:val="nn-NO"/>
              </w:rPr>
              <w:t>Business</w:t>
            </w:r>
            <w:r w:rsidR="002D4185">
              <w:rPr>
                <w:rFonts w:cs="Arial"/>
                <w:szCs w:val="22"/>
                <w:lang w:val="nn-NO"/>
              </w:rPr>
              <w:t xml:space="preserve"> </w:t>
            </w:r>
            <w:r w:rsidR="004F72DD">
              <w:rPr>
                <w:rFonts w:cs="Arial"/>
                <w:szCs w:val="22"/>
                <w:lang w:val="nn-NO"/>
              </w:rPr>
              <w:t xml:space="preserve">Administration </w:t>
            </w:r>
            <w:r w:rsidR="002D4185">
              <w:rPr>
                <w:rFonts w:cs="Arial"/>
                <w:szCs w:val="22"/>
                <w:lang w:val="nn-NO"/>
              </w:rPr>
              <w:t>(online)</w:t>
            </w:r>
            <w:r w:rsidR="004F72DD">
              <w:rPr>
                <w:rFonts w:cs="Arial"/>
                <w:szCs w:val="22"/>
                <w:lang w:val="nn-NO"/>
              </w:rPr>
              <w:t xml:space="preserve"> </w:t>
            </w:r>
            <w:r w:rsidR="00D3693E">
              <w:rPr>
                <w:rFonts w:cs="Arial"/>
                <w:szCs w:val="22"/>
                <w:lang w:val="nn-NO"/>
              </w:rPr>
              <w:t>– one year program</w:t>
            </w:r>
          </w:p>
          <w:p w14:paraId="582C3E6D" w14:textId="7D70C4EC" w:rsidR="00443A8F" w:rsidRPr="002D4185" w:rsidRDefault="00443A8F" w:rsidP="00470890">
            <w:pPr>
              <w:rPr>
                <w:rFonts w:eastAsia="Times New Roman" w:cs="Arial"/>
                <w:b/>
                <w:bCs/>
                <w:i/>
                <w:iCs/>
                <w:szCs w:val="22"/>
                <w:lang w:val="en-GB"/>
              </w:rPr>
            </w:pPr>
          </w:p>
        </w:tc>
      </w:tr>
      <w:tr w:rsidR="00443A8F" w:rsidRPr="00443A8F" w14:paraId="40B3DA4B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22360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Oppnådd grad</w:t>
            </w:r>
            <w:r w:rsidRPr="00443A8F">
              <w:rPr>
                <w:rFonts w:cs="Arial"/>
                <w:szCs w:val="22"/>
              </w:rPr>
              <w:br/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40C96" w14:textId="0FE60059" w:rsidR="00443A8F" w:rsidRPr="002D4185" w:rsidRDefault="002D4185" w:rsidP="2CB99D71">
            <w:pPr>
              <w:pStyle w:val="Brdtekst"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2CB99D71">
              <w:rPr>
                <w:rFonts w:ascii="Arial" w:hAnsi="Arial" w:cs="Arial"/>
                <w:sz w:val="22"/>
                <w:szCs w:val="22"/>
                <w:lang w:val="nn-NO"/>
              </w:rPr>
              <w:t>Studieprogrammet gir ingen grad, men kan inngå i graden Bachelor i økonomi og administrasjon</w:t>
            </w:r>
            <w:r w:rsidR="4472F98E" w:rsidRPr="2CB99D71">
              <w:rPr>
                <w:rFonts w:ascii="Arial" w:hAnsi="Arial" w:cs="Arial"/>
                <w:sz w:val="22"/>
                <w:szCs w:val="22"/>
                <w:lang w:val="nn-NO"/>
              </w:rPr>
              <w:t xml:space="preserve"> ved Handelshøgskolen, UiT. </w:t>
            </w:r>
          </w:p>
        </w:tc>
      </w:tr>
      <w:tr w:rsidR="00443A8F" w:rsidRPr="00443A8F" w14:paraId="72B6F0B3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A3634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eastAsia="Times New Roman" w:cs="Arial"/>
                <w:iCs/>
                <w:szCs w:val="22"/>
              </w:rPr>
              <w:t>Målgruppe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E48EA" w14:textId="796181F0" w:rsidR="002D4185" w:rsidRPr="00D3693E" w:rsidRDefault="2E004E19" w:rsidP="2CB99D71">
            <w:pPr>
              <w:pStyle w:val="Brdteks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2CB99D71">
              <w:rPr>
                <w:rFonts w:ascii="Arial" w:hAnsi="Arial" w:cs="Arial"/>
                <w:sz w:val="22"/>
                <w:szCs w:val="22"/>
              </w:rPr>
              <w:t>Målgruppen er utdanningssøkende som ønsker kompetanse innenfor bedriftsøkonomi og forhold som påvirker bedriften og som ikke har forutgående utdanning innen økonomi og administrasjon</w:t>
            </w:r>
            <w:r w:rsidR="5D27B0F0" w:rsidRPr="2CB99D71">
              <w:rPr>
                <w:rFonts w:ascii="Arial" w:hAnsi="Arial" w:cs="Arial"/>
                <w:sz w:val="22"/>
                <w:szCs w:val="22"/>
              </w:rPr>
              <w:t>.</w:t>
            </w:r>
            <w:r w:rsidR="00D3693E" w:rsidRPr="2CB99D71">
              <w:rPr>
                <w:rFonts w:ascii="Arial" w:hAnsi="Arial" w:cs="Arial"/>
                <w:sz w:val="22"/>
                <w:szCs w:val="22"/>
              </w:rPr>
              <w:t xml:space="preserve"> Du vil kunne dra nytte av bedriftsøkonomisk kompetanse i både private virksomheter og offentlig sektor.   </w:t>
            </w:r>
          </w:p>
          <w:p w14:paraId="7D6EEF13" w14:textId="48442E5E" w:rsidR="002D4185" w:rsidRPr="00D3693E" w:rsidRDefault="002D4185" w:rsidP="2CB99D71">
            <w:pPr>
              <w:pStyle w:val="Brdtekst"/>
              <w:rPr>
                <w:rFonts w:ascii="Arial" w:hAnsi="Arial" w:cs="Arial"/>
                <w:sz w:val="22"/>
                <w:szCs w:val="22"/>
              </w:rPr>
            </w:pPr>
          </w:p>
          <w:p w14:paraId="3E8E4341" w14:textId="250821A3" w:rsidR="002D4185" w:rsidRPr="00D3693E" w:rsidRDefault="3051C355" w:rsidP="2CB99D71">
            <w:pPr>
              <w:pStyle w:val="Brdtekst"/>
              <w:rPr>
                <w:rFonts w:ascii="Arial" w:hAnsi="Arial" w:cs="Arial"/>
                <w:sz w:val="22"/>
                <w:szCs w:val="22"/>
              </w:rPr>
            </w:pPr>
            <w:r w:rsidRPr="2CB99D71">
              <w:rPr>
                <w:rFonts w:ascii="Arial" w:hAnsi="Arial" w:cs="Arial"/>
                <w:sz w:val="22"/>
                <w:szCs w:val="22"/>
              </w:rPr>
              <w:t>Programmet er spesielt tilpasset de som ønsker en fleksibel studiehverdag.</w:t>
            </w:r>
          </w:p>
        </w:tc>
      </w:tr>
      <w:tr w:rsidR="00443A8F" w:rsidRPr="00443A8F" w14:paraId="71F74F86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CE5EE" w14:textId="77777777" w:rsidR="00443A8F" w:rsidRPr="00443A8F" w:rsidRDefault="00443A8F" w:rsidP="00470890">
            <w:pPr>
              <w:rPr>
                <w:rFonts w:eastAsia="Times New Roman"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Opptakskrav, forkunnskaps</w:t>
            </w:r>
            <w:r w:rsidRPr="00443A8F">
              <w:rPr>
                <w:rFonts w:cs="Arial"/>
                <w:szCs w:val="22"/>
              </w:rPr>
              <w:t>krav, anbefalte forkunn</w:t>
            </w:r>
            <w:r w:rsidRPr="00443A8F">
              <w:rPr>
                <w:rFonts w:cs="Arial"/>
                <w:szCs w:val="22"/>
              </w:rPr>
              <w:softHyphen/>
              <w:t>skaper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B7C4D" w14:textId="0F387596" w:rsidR="003F74DA" w:rsidRPr="003F74DA" w:rsidRDefault="003F74DA" w:rsidP="003F74DA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2CB99D71">
              <w:rPr>
                <w:rFonts w:eastAsia="Times New Roman" w:cs="Arial"/>
                <w:b/>
                <w:bCs/>
                <w:color w:val="212529"/>
              </w:rPr>
              <w:t xml:space="preserve">Opptakskravet til </w:t>
            </w:r>
            <w:r w:rsidR="004F72DD" w:rsidRPr="2CB99D71">
              <w:rPr>
                <w:rFonts w:cs="Arial"/>
                <w:b/>
                <w:bCs/>
                <w:lang w:val="nn-NO"/>
              </w:rPr>
              <w:t>Bedriftsøkonomi</w:t>
            </w:r>
            <w:r w:rsidR="002D4185" w:rsidRPr="2CB99D71">
              <w:rPr>
                <w:rFonts w:cs="Arial"/>
                <w:b/>
                <w:bCs/>
                <w:lang w:val="nn-NO"/>
              </w:rPr>
              <w:t xml:space="preserve"> (nettbasert) – årsstudium</w:t>
            </w:r>
            <w:r w:rsidR="002D4185" w:rsidRPr="2CB99D71">
              <w:rPr>
                <w:rFonts w:eastAsia="Times New Roman" w:cs="Arial"/>
                <w:b/>
                <w:bCs/>
                <w:color w:val="212529"/>
              </w:rPr>
              <w:t xml:space="preserve"> </w:t>
            </w:r>
            <w:r w:rsidRPr="2CB99D71">
              <w:rPr>
                <w:rFonts w:eastAsia="Times New Roman" w:cs="Arial"/>
                <w:b/>
                <w:bCs/>
                <w:color w:val="212529"/>
              </w:rPr>
              <w:t>er generell studiekompetanse.</w:t>
            </w:r>
          </w:p>
          <w:p w14:paraId="470A9493" w14:textId="53904E91" w:rsidR="2CB99D71" w:rsidRDefault="2CB99D71" w:rsidP="2CB99D71">
            <w:pPr>
              <w:shd w:val="clear" w:color="auto" w:fill="FFFFFF" w:themeFill="background1"/>
              <w:spacing w:afterAutospacing="1"/>
              <w:rPr>
                <w:rFonts w:eastAsia="Times New Roman" w:cs="Arial"/>
                <w:b/>
                <w:bCs/>
                <w:color w:val="212529"/>
              </w:rPr>
            </w:pPr>
          </w:p>
          <w:p w14:paraId="21CC95A7" w14:textId="110C960F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Søkere som ikke har generell studiekompetanse, og er 25 år eller e</w:t>
            </w:r>
            <w:r w:rsidR="00B54509" w:rsidRPr="2CB99D71">
              <w:rPr>
                <w:rFonts w:eastAsia="Times New Roman" w:cs="Arial"/>
                <w:color w:val="212529"/>
              </w:rPr>
              <w:t>l</w:t>
            </w:r>
            <w:r w:rsidRPr="2CB99D71">
              <w:rPr>
                <w:rFonts w:eastAsia="Times New Roman" w:cs="Arial"/>
                <w:color w:val="212529"/>
              </w:rPr>
              <w:t>dre, kan søke om opptak på bakgrunn av sin realkompetanse (se detaljer angående realkompetanse nedenfor).</w:t>
            </w:r>
          </w:p>
          <w:p w14:paraId="5309BA92" w14:textId="1B8B3746" w:rsidR="2CB99D71" w:rsidRDefault="2CB99D71" w:rsidP="2CB99D71">
            <w:pPr>
              <w:shd w:val="clear" w:color="auto" w:fill="FFFFFF" w:themeFill="background1"/>
              <w:spacing w:afterAutospacing="1"/>
              <w:rPr>
                <w:rFonts w:eastAsia="Times New Roman" w:cs="Arial"/>
                <w:b/>
                <w:bCs/>
                <w:color w:val="212529"/>
              </w:rPr>
            </w:pPr>
          </w:p>
          <w:p w14:paraId="52FBC9F8" w14:textId="77777777" w:rsidR="003F74DA" w:rsidRPr="003F74DA" w:rsidRDefault="003F74DA" w:rsidP="003F74DA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3F74DA">
              <w:rPr>
                <w:rFonts w:eastAsia="Times New Roman" w:cs="Arial"/>
                <w:b/>
                <w:bCs/>
                <w:color w:val="212529"/>
                <w:szCs w:val="22"/>
              </w:rPr>
              <w:t>Krav til realkompetanse</w:t>
            </w:r>
          </w:p>
          <w:p w14:paraId="32CDE5C8" w14:textId="516A3A66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Søkeren må ha yrkeserfaring i minimum 5 år omregnet til heltid. Inntil 2 av disse årene kan erstattes av:</w:t>
            </w:r>
          </w:p>
          <w:p w14:paraId="6E8120DA" w14:textId="50A0D1D5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Militær-/siviltjeneste (førstegangstjeneste), inntil ett år</w:t>
            </w:r>
          </w:p>
          <w:p w14:paraId="6AD63451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Relevant utdanning fra videregående skole, folkehøgskole eller tilsvarende</w:t>
            </w:r>
          </w:p>
          <w:p w14:paraId="36A201A2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Relevant ulønnet arbeid (tillitsverv, organisasjonsarbeid, politiker)</w:t>
            </w:r>
          </w:p>
          <w:p w14:paraId="00258796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Omsorgsarbeid for egne barn kan telle inntil ett år.</w:t>
            </w:r>
          </w:p>
          <w:p w14:paraId="4D135F53" w14:textId="7D673CFB" w:rsidR="2CB99D71" w:rsidRDefault="2CB99D71" w:rsidP="2CB99D71">
            <w:pPr>
              <w:shd w:val="clear" w:color="auto" w:fill="FFFFFF" w:themeFill="background1"/>
              <w:spacing w:afterAutospacing="1"/>
              <w:rPr>
                <w:rFonts w:eastAsia="Times New Roman" w:cs="Arial"/>
                <w:color w:val="212529"/>
              </w:rPr>
            </w:pPr>
          </w:p>
          <w:p w14:paraId="3ACF2FE7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Videre gjelder følgende faglige krav:</w:t>
            </w:r>
          </w:p>
          <w:p w14:paraId="396D836B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Norsk fra Vg2 (videregående kurs I fra Reform -94)</w:t>
            </w:r>
          </w:p>
          <w:p w14:paraId="39576136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Engelsk fra Vg1 (grunnkurs fra Reform -94)</w:t>
            </w:r>
          </w:p>
          <w:p w14:paraId="68391714" w14:textId="77777777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ind w:left="708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• Matematikk fra Vg1 (grunnkurs fra Reform -94)</w:t>
            </w:r>
          </w:p>
          <w:p w14:paraId="05D2BF4D" w14:textId="76E54469" w:rsidR="2CB99D71" w:rsidRDefault="2CB99D71" w:rsidP="2CB99D71">
            <w:pPr>
              <w:shd w:val="clear" w:color="auto" w:fill="FFFFFF" w:themeFill="background1"/>
              <w:spacing w:afterAutospacing="1"/>
              <w:rPr>
                <w:rFonts w:eastAsia="Times New Roman" w:cs="Arial"/>
                <w:color w:val="212529"/>
              </w:rPr>
            </w:pPr>
          </w:p>
          <w:p w14:paraId="71373886" w14:textId="4F2E7D0B" w:rsidR="003F74DA" w:rsidRPr="003F74DA" w:rsidRDefault="003F74DA" w:rsidP="2CB99D71">
            <w:pPr>
              <w:shd w:val="clear" w:color="auto" w:fill="FFFFFF" w:themeFill="background1"/>
              <w:spacing w:after="100" w:afterAutospacing="1"/>
              <w:rPr>
                <w:rFonts w:eastAsia="Times New Roman" w:cs="Arial"/>
                <w:color w:val="212529"/>
              </w:rPr>
            </w:pPr>
            <w:r w:rsidRPr="2CB99D71">
              <w:rPr>
                <w:rFonts w:eastAsia="Times New Roman" w:cs="Arial"/>
                <w:color w:val="212529"/>
              </w:rPr>
              <w:t>Søknadsfristen er 1. mars for søkere med realkompetanse. For nærmere informasjon om krav til realkompetanse, se</w:t>
            </w:r>
            <w:r w:rsidR="00A7626C" w:rsidRPr="2CB99D71">
              <w:rPr>
                <w:rFonts w:eastAsia="Times New Roman" w:cs="Arial"/>
                <w:color w:val="212529"/>
              </w:rPr>
              <w:t xml:space="preserve"> </w:t>
            </w:r>
            <w:hyperlink r:id="rId13">
              <w:r w:rsidR="00A7626C" w:rsidRPr="2CB99D71">
                <w:rPr>
                  <w:rStyle w:val="Hyperkobling"/>
                  <w:rFonts w:eastAsia="Times New Roman" w:cs="Arial"/>
                </w:rPr>
                <w:t>Opptak til studier på bakgrunn av realkompetanse.</w:t>
              </w:r>
            </w:hyperlink>
            <w:r w:rsidR="00A7626C" w:rsidRPr="2CB99D71">
              <w:rPr>
                <w:rFonts w:eastAsia="Times New Roman" w:cs="Arial"/>
                <w:color w:val="212529"/>
              </w:rPr>
              <w:t xml:space="preserve"> </w:t>
            </w:r>
          </w:p>
          <w:p w14:paraId="4E8CD0BE" w14:textId="0135B362" w:rsidR="2CB99D71" w:rsidRDefault="2CB99D71" w:rsidP="2CB99D71">
            <w:pPr>
              <w:shd w:val="clear" w:color="auto" w:fill="FFFFFF" w:themeFill="background1"/>
              <w:spacing w:afterAutospacing="1"/>
              <w:ind w:left="708"/>
              <w:rPr>
                <w:rFonts w:eastAsia="Times New Roman" w:cs="Arial"/>
                <w:color w:val="212529"/>
              </w:rPr>
            </w:pPr>
          </w:p>
          <w:p w14:paraId="1B8140E2" w14:textId="10B09CC5" w:rsidR="00443A8F" w:rsidRDefault="003F74DA" w:rsidP="002D4185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3F74DA">
              <w:rPr>
                <w:rFonts w:eastAsia="Times New Roman" w:cs="Arial"/>
                <w:color w:val="212529"/>
                <w:szCs w:val="22"/>
              </w:rPr>
              <w:t xml:space="preserve">Antall studieplasser: </w:t>
            </w:r>
            <w:r w:rsidR="004F72DD">
              <w:rPr>
                <w:rFonts w:eastAsia="Times New Roman" w:cs="Arial"/>
                <w:color w:val="212529"/>
                <w:szCs w:val="22"/>
              </w:rPr>
              <w:t>350</w:t>
            </w:r>
            <w:r w:rsidRPr="003F74DA">
              <w:rPr>
                <w:rFonts w:eastAsia="Times New Roman" w:cs="Arial"/>
                <w:color w:val="212529"/>
                <w:szCs w:val="22"/>
              </w:rPr>
              <w:t>. Studiet er adgangsregulert.</w:t>
            </w:r>
          </w:p>
          <w:p w14:paraId="25F13515" w14:textId="77777777" w:rsidR="00D3693E" w:rsidRDefault="00D3693E" w:rsidP="002D4185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</w:p>
          <w:p w14:paraId="67D859BB" w14:textId="472B8C23" w:rsidR="002D4185" w:rsidRPr="002D4185" w:rsidRDefault="002D4185" w:rsidP="002D4185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</w:p>
        </w:tc>
      </w:tr>
      <w:tr w:rsidR="00443A8F" w:rsidRPr="00443A8F" w14:paraId="317BE3DE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C26E6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lastRenderedPageBreak/>
              <w:t>Læringsutbytte-beskrivelse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4C195" w14:textId="77777777" w:rsidR="00FD7BA0" w:rsidRPr="00FD7BA0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t>KUNNSKAP</w:t>
            </w:r>
          </w:p>
          <w:p w14:paraId="4F2359F4" w14:textId="2EB80641" w:rsidR="00FD7BA0" w:rsidRPr="00FD7BA0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2CB99D71">
              <w:rPr>
                <w:rFonts w:eastAsia="Times New Roman" w:cs="Arial"/>
                <w:color w:val="212529"/>
              </w:rPr>
              <w:t>Kandidaten</w:t>
            </w:r>
            <w:r w:rsidR="002D4185" w:rsidRPr="2CB99D71">
              <w:rPr>
                <w:rFonts w:eastAsia="Times New Roman" w:cs="Arial"/>
                <w:color w:val="212529"/>
              </w:rPr>
              <w:t xml:space="preserve"> har</w:t>
            </w:r>
            <w:r w:rsidRPr="2CB99D71">
              <w:rPr>
                <w:rFonts w:eastAsia="Times New Roman" w:cs="Arial"/>
                <w:color w:val="212529"/>
              </w:rPr>
              <w:t>:</w:t>
            </w:r>
          </w:p>
          <w:p w14:paraId="00B979C6" w14:textId="1ED3F594" w:rsidR="3532257F" w:rsidRDefault="3532257F" w:rsidP="2CB99D71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2CB99D71">
              <w:rPr>
                <w:rFonts w:ascii="Arial" w:hAnsi="Arial" w:cs="Arial"/>
                <w:sz w:val="22"/>
                <w:szCs w:val="22"/>
                <w:lang w:val="nb-NO"/>
              </w:rPr>
              <w:t>Bred kunnskap om hvordan virksomheter startes, utvikles og endres i tråd med behov, juridiske rammer og forventninger i samfunnet.</w:t>
            </w:r>
          </w:p>
          <w:p w14:paraId="26034195" w14:textId="412C254D" w:rsidR="3532257F" w:rsidRDefault="3532257F" w:rsidP="2CB99D71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2CB99D71">
              <w:rPr>
                <w:rFonts w:ascii="Arial" w:hAnsi="Arial" w:cs="Arial"/>
                <w:sz w:val="22"/>
                <w:szCs w:val="22"/>
                <w:lang w:val="nb-NO"/>
              </w:rPr>
              <w:t>Bred kunnskap om hvordan økonomiske styringsverktøy brukes og hvordan regnskap utarbeides</w:t>
            </w:r>
          </w:p>
          <w:p w14:paraId="68E401A8" w14:textId="7244FA61" w:rsidR="00D07916" w:rsidRDefault="00D07916" w:rsidP="004F72DD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2CB99D71">
              <w:rPr>
                <w:rFonts w:ascii="Arial" w:hAnsi="Arial" w:cs="Arial"/>
                <w:sz w:val="22"/>
                <w:szCs w:val="22"/>
                <w:lang w:val="nb-NO"/>
              </w:rPr>
              <w:t>Bred kunnskap om hvordan kapitalmarkedene og verdipapirer fungere</w:t>
            </w:r>
            <w:r w:rsidR="5F249060" w:rsidRPr="2CB99D71">
              <w:rPr>
                <w:rFonts w:ascii="Arial" w:hAnsi="Arial" w:cs="Arial"/>
                <w:sz w:val="22"/>
                <w:szCs w:val="22"/>
                <w:lang w:val="nb-NO"/>
              </w:rPr>
              <w:t>r</w:t>
            </w:r>
            <w:r w:rsidRPr="2CB99D71">
              <w:rPr>
                <w:rFonts w:ascii="Arial" w:hAnsi="Arial" w:cs="Arial"/>
                <w:sz w:val="22"/>
                <w:szCs w:val="22"/>
                <w:lang w:val="nb-NO"/>
              </w:rPr>
              <w:t>, hvordan virksomheter finansieres og hvordan investeringer vurderes</w:t>
            </w:r>
          </w:p>
          <w:p w14:paraId="7FABA429" w14:textId="4E7314AB" w:rsidR="00D07916" w:rsidRDefault="00612342" w:rsidP="004F72DD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Bred kunnskap om h</w:t>
            </w:r>
            <w:r w:rsidR="00D07916">
              <w:rPr>
                <w:rFonts w:ascii="Arial" w:hAnsi="Arial" w:cs="Arial"/>
                <w:sz w:val="22"/>
                <w:szCs w:val="22"/>
                <w:lang w:val="nb-NO"/>
              </w:rPr>
              <w:t xml:space="preserve">vordan virksomheter utøver sine aktiviteter på en etisk forsvarlig måte slik at de ivaretar sine interessenter og samtidig fremmer FNs bærekraftsmål. </w:t>
            </w:r>
          </w:p>
          <w:p w14:paraId="2B7A8EDE" w14:textId="1D15A9FE" w:rsidR="00D07916" w:rsidRDefault="00D07916" w:rsidP="004F72DD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Forståelse for bruk av</w:t>
            </w:r>
            <w:r w:rsidR="003F4328">
              <w:rPr>
                <w:rFonts w:ascii="Arial" w:hAnsi="Arial" w:cs="Arial"/>
                <w:sz w:val="22"/>
                <w:szCs w:val="22"/>
                <w:lang w:val="nb-NO"/>
              </w:rPr>
              <w:t xml:space="preserve"> programvare</w:t>
            </w: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 til økonomiske modeller og datavisualisering. </w:t>
            </w:r>
          </w:p>
          <w:p w14:paraId="6D64005B" w14:textId="52C2AEBC" w:rsidR="00D07916" w:rsidRDefault="00D07916" w:rsidP="004F72DD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Kjennskap til sentrale teorier, metoder og verktøy for prosjektstyring, økonomiske analyse, budsjettering, investeringsbeslutninger, regnskapsrapportering og juridiske rammeverk</w:t>
            </w:r>
          </w:p>
          <w:p w14:paraId="1719BD4B" w14:textId="77777777" w:rsidR="00D07916" w:rsidRDefault="00D07916" w:rsidP="00D07916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  <w:p w14:paraId="390917DD" w14:textId="77777777" w:rsidR="004F72DD" w:rsidRPr="00E176AF" w:rsidRDefault="004F72DD" w:rsidP="004F72DD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  <w:p w14:paraId="060A55B2" w14:textId="77777777" w:rsidR="00FD7BA0" w:rsidRPr="00FD7BA0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t>FERDIGHETER</w:t>
            </w:r>
          </w:p>
          <w:p w14:paraId="5586512C" w14:textId="4A5A821F" w:rsidR="00FD7BA0" w:rsidRPr="00FD7BA0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color w:val="212529"/>
                <w:szCs w:val="22"/>
              </w:rPr>
              <w:t>Kandidaten</w:t>
            </w:r>
            <w:r w:rsidR="002D4185">
              <w:rPr>
                <w:rFonts w:eastAsia="Times New Roman" w:cs="Arial"/>
                <w:color w:val="212529"/>
                <w:szCs w:val="22"/>
              </w:rPr>
              <w:t xml:space="preserve"> kan</w:t>
            </w:r>
            <w:r w:rsidRPr="00FD7BA0">
              <w:rPr>
                <w:rFonts w:eastAsia="Times New Roman" w:cs="Arial"/>
                <w:color w:val="212529"/>
                <w:szCs w:val="22"/>
              </w:rPr>
              <w:t>:</w:t>
            </w:r>
          </w:p>
          <w:p w14:paraId="19547C47" w14:textId="3A0D0DFD" w:rsidR="0068528E" w:rsidRDefault="0068528E" w:rsidP="0068528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Anvende faglig kunnskap og relevante verktøy for å gjennomføre økonomiske analyser, utarbeide og analysere regnskap, gjennomføre budsjetterings- og kalkulasjonsprosesser, evaluere investeringsprosjekter, løse juridiske problemstillinger, samt planlegge og gjennomføre prosjekter</w:t>
            </w:r>
          </w:p>
          <w:p w14:paraId="6C81E4A8" w14:textId="236BDA00" w:rsidR="0068528E" w:rsidRDefault="0068528E" w:rsidP="0068528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Anvende ulike faglige perspektiver og teoretiske tilnærminger for å forstå hvordan virksomheter fungerer</w:t>
            </w:r>
          </w:p>
          <w:p w14:paraId="6A3E44D7" w14:textId="5AF48EEE" w:rsidR="0068528E" w:rsidRDefault="0068528E" w:rsidP="0068528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Integrere ansvarlighet og bærekraftshensyn i virksomheters forretningsmodeller og praksis. </w:t>
            </w:r>
          </w:p>
          <w:p w14:paraId="07B959A7" w14:textId="1CF2858C" w:rsidR="0068528E" w:rsidRDefault="0068528E" w:rsidP="0068528E">
            <w:pPr>
              <w:pStyle w:val="Listeavsnitt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Bruke teknologiske verktøy for økonomisk modellering og datavisualisering. </w:t>
            </w:r>
          </w:p>
          <w:p w14:paraId="1A155788" w14:textId="77777777" w:rsidR="0068528E" w:rsidRPr="00E176AF" w:rsidRDefault="0068528E" w:rsidP="0068528E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  <w:p w14:paraId="4CA270FE" w14:textId="77777777" w:rsidR="00FD7BA0" w:rsidRPr="00FD7BA0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FD7BA0">
              <w:rPr>
                <w:rFonts w:eastAsia="Times New Roman" w:cs="Arial"/>
                <w:b/>
                <w:bCs/>
                <w:color w:val="212529"/>
                <w:szCs w:val="22"/>
              </w:rPr>
              <w:lastRenderedPageBreak/>
              <w:t>GENERELL KOMPETANSE</w:t>
            </w:r>
          </w:p>
          <w:p w14:paraId="0ED595EB" w14:textId="3D8290B1" w:rsidR="00FD7BA0" w:rsidRPr="00BC5215" w:rsidRDefault="00FD7BA0" w:rsidP="00FD7BA0">
            <w:pPr>
              <w:shd w:val="clear" w:color="auto" w:fill="FFFFFF"/>
              <w:spacing w:after="100" w:afterAutospacing="1"/>
              <w:rPr>
                <w:rFonts w:eastAsia="Times New Roman" w:cs="Arial"/>
                <w:color w:val="212529"/>
                <w:szCs w:val="22"/>
              </w:rPr>
            </w:pPr>
            <w:r w:rsidRPr="00BC5215">
              <w:rPr>
                <w:rFonts w:eastAsia="Times New Roman" w:cs="Arial"/>
                <w:color w:val="212529"/>
                <w:szCs w:val="22"/>
              </w:rPr>
              <w:t>Kandidaten</w:t>
            </w:r>
            <w:r w:rsidR="002D4185">
              <w:rPr>
                <w:rFonts w:eastAsia="Times New Roman" w:cs="Arial"/>
                <w:color w:val="212529"/>
                <w:szCs w:val="22"/>
              </w:rPr>
              <w:t xml:space="preserve"> kan</w:t>
            </w:r>
            <w:r w:rsidRPr="00BC5215">
              <w:rPr>
                <w:rFonts w:eastAsia="Times New Roman" w:cs="Arial"/>
                <w:color w:val="212529"/>
                <w:szCs w:val="22"/>
              </w:rPr>
              <w:t>:</w:t>
            </w:r>
          </w:p>
          <w:p w14:paraId="0B71208C" w14:textId="0581632B" w:rsidR="0068528E" w:rsidRPr="0068528E" w:rsidRDefault="0068528E" w:rsidP="0068528E">
            <w:pPr>
              <w:pStyle w:val="Listeavsnitt"/>
              <w:numPr>
                <w:ilvl w:val="0"/>
                <w:numId w:val="13"/>
              </w:numPr>
              <w:rPr>
                <w:rFonts w:cs="Arial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Gjøre en kritisk vurdering av økonomiske og juridiske utfordringer for en bedrift</w:t>
            </w:r>
          </w:p>
          <w:p w14:paraId="650C3057" w14:textId="207CACD8" w:rsidR="0068528E" w:rsidRPr="004D3EFB" w:rsidRDefault="0068528E" w:rsidP="0068528E">
            <w:pPr>
              <w:pStyle w:val="Listeavsnit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4D3EFB">
              <w:rPr>
                <w:rFonts w:ascii="Arial" w:hAnsi="Arial" w:cs="Arial"/>
                <w:sz w:val="22"/>
                <w:szCs w:val="22"/>
                <w:lang w:val="nb-NO"/>
              </w:rPr>
              <w:t>Anvende faglige verktøy og metoder på en ansvarlig og etisk måte</w:t>
            </w:r>
          </w:p>
          <w:p w14:paraId="7B91FFB6" w14:textId="10426DCC" w:rsidR="0068528E" w:rsidRPr="004D3EFB" w:rsidRDefault="00F34128" w:rsidP="0068528E">
            <w:pPr>
              <w:pStyle w:val="Listeavsnit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4D3EFB">
              <w:rPr>
                <w:rFonts w:ascii="Arial" w:hAnsi="Arial" w:cs="Arial"/>
                <w:sz w:val="22"/>
                <w:szCs w:val="22"/>
                <w:lang w:val="nb-NO"/>
              </w:rPr>
              <w:t>S</w:t>
            </w:r>
            <w:r w:rsidR="00926D71" w:rsidRPr="004D3EFB">
              <w:rPr>
                <w:rFonts w:ascii="Arial" w:hAnsi="Arial" w:cs="Arial"/>
                <w:sz w:val="22"/>
                <w:szCs w:val="22"/>
                <w:lang w:val="nb-NO"/>
              </w:rPr>
              <w:t>amarbeide og kommunisere komplekse faglige problemstillinger og bidra til utvikling av god praksis i profesjonelle sammenhenger</w:t>
            </w:r>
          </w:p>
          <w:p w14:paraId="2F963BAB" w14:textId="7D81FAB8" w:rsidR="00BB5A44" w:rsidRPr="00BB5A44" w:rsidRDefault="00BB5A44" w:rsidP="00BB5A44">
            <w:pPr>
              <w:pStyle w:val="Listeavsnitt"/>
              <w:rPr>
                <w:rFonts w:cs="Arial"/>
                <w:szCs w:val="22"/>
                <w:lang w:val="nb-NO"/>
              </w:rPr>
            </w:pPr>
          </w:p>
        </w:tc>
      </w:tr>
      <w:tr w:rsidR="00443A8F" w:rsidRPr="002B6E20" w14:paraId="28219745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17FD4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eastAsia="Times New Roman" w:cs="Arial"/>
                <w:iCs/>
                <w:szCs w:val="22"/>
              </w:rPr>
              <w:lastRenderedPageBreak/>
              <w:t>Faglig innhold og beskrivelse av studiet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9C8BD" w14:textId="25B340A7" w:rsidR="00926D71" w:rsidRDefault="3DC261E7" w:rsidP="00E176AF">
            <w:pPr>
              <w:pStyle w:val="paragraph"/>
              <w:spacing w:after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2CB99D71">
              <w:rPr>
                <w:rFonts w:ascii="Arial" w:hAnsi="Arial" w:cs="Arial"/>
                <w:sz w:val="22"/>
                <w:szCs w:val="22"/>
              </w:rPr>
              <w:t xml:space="preserve">Årsstudiet i bedriftsøkonomi består av åtte emner som </w:t>
            </w:r>
            <w:r w:rsidR="2644C032" w:rsidRPr="2CB99D71">
              <w:rPr>
                <w:rFonts w:ascii="Arial" w:hAnsi="Arial" w:cs="Arial"/>
                <w:sz w:val="22"/>
                <w:szCs w:val="22"/>
              </w:rPr>
              <w:t>vil utvikle studenten til en bred forståelse av</w:t>
            </w:r>
            <w:r w:rsidR="00926D71" w:rsidRPr="2CB99D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79C6" w:rsidRPr="2CB99D71">
              <w:rPr>
                <w:rFonts w:ascii="Arial" w:hAnsi="Arial" w:cs="Arial"/>
                <w:sz w:val="22"/>
                <w:szCs w:val="22"/>
              </w:rPr>
              <w:t>bedrifts</w:t>
            </w:r>
            <w:r w:rsidR="00926D71" w:rsidRPr="2CB99D71">
              <w:rPr>
                <w:rFonts w:ascii="Arial" w:hAnsi="Arial" w:cs="Arial"/>
                <w:sz w:val="22"/>
                <w:szCs w:val="22"/>
              </w:rPr>
              <w:t>økonomiske</w:t>
            </w:r>
            <w:r w:rsidR="001979C6" w:rsidRPr="2CB99D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D71" w:rsidRPr="2CB99D71">
              <w:rPr>
                <w:rFonts w:ascii="Arial" w:hAnsi="Arial" w:cs="Arial"/>
                <w:sz w:val="22"/>
                <w:szCs w:val="22"/>
              </w:rPr>
              <w:t>emner, inkludert grunnleggende prinsipper for prosjektstyring, regnskap, investering og finansiering, bedriftsøkonomisk analyse, og juridiske problemstillinger for næringsdrivende. De vil lære om sentrale teorier, metoder, og verktøy som er nødvendige for å analysere og forstå økonomiske prosesser, budsjettering, investeringsbeslutninger, regnskapsrapportering</w:t>
            </w:r>
            <w:r w:rsidR="00F70F42" w:rsidRPr="2CB99D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D71" w:rsidRPr="2CB99D71">
              <w:rPr>
                <w:rFonts w:ascii="Arial" w:hAnsi="Arial" w:cs="Arial"/>
                <w:sz w:val="22"/>
                <w:szCs w:val="22"/>
              </w:rPr>
              <w:t xml:space="preserve">og juridiske rammeverk som påvirker </w:t>
            </w:r>
            <w:r w:rsidR="00FD6599" w:rsidRPr="2CB99D71">
              <w:rPr>
                <w:rFonts w:ascii="Arial" w:hAnsi="Arial" w:cs="Arial"/>
                <w:sz w:val="22"/>
                <w:szCs w:val="22"/>
              </w:rPr>
              <w:t>drift av bedrifter.</w:t>
            </w:r>
          </w:p>
          <w:p w14:paraId="1ECE46EB" w14:textId="52D68B3E" w:rsidR="2CB99D71" w:rsidRDefault="2CB99D71" w:rsidP="2CB99D71">
            <w:pPr>
              <w:spacing w:after="0"/>
            </w:pPr>
          </w:p>
          <w:p w14:paraId="152FB2B5" w14:textId="63262071" w:rsidR="00122C0F" w:rsidRPr="00122C0F" w:rsidRDefault="00122C0F" w:rsidP="00122C0F">
            <w:pPr>
              <w:spacing w:after="0"/>
            </w:pPr>
            <w:r>
              <w:t xml:space="preserve">Studiet er praksisrelatert gjennom bruk av case fra den nordnorske regionen og Norge for øvrig. Læringen er knyttet opp mot praktiske problemstillinger, og studenter øver seg på å presentere sine funn på forskjellige vis. Formål med dette er å øke studentenes motivasjon og læringsutbytte, samt å gi verktøy som vil være nyttig i arbeidslivet. </w:t>
            </w:r>
          </w:p>
          <w:p w14:paraId="750EDC63" w14:textId="1BFC248C" w:rsidR="2CB99D71" w:rsidRDefault="2CB99D71" w:rsidP="2CB99D71">
            <w:pPr>
              <w:spacing w:after="0"/>
            </w:pPr>
          </w:p>
          <w:p w14:paraId="044869F4" w14:textId="6855D3C7" w:rsidR="00D3693E" w:rsidRPr="00E176AF" w:rsidRDefault="00926D71" w:rsidP="00E176AF">
            <w:pPr>
              <w:pStyle w:val="paragraph"/>
              <w:spacing w:after="0"/>
              <w:textAlignment w:val="baseline"/>
              <w:rPr>
                <w:rFonts w:ascii="Arial" w:hAnsi="Arial" w:cs="Arial"/>
                <w:sz w:val="22"/>
                <w:szCs w:val="22"/>
                <w:lang w:val="nn-NO"/>
              </w:rPr>
            </w:pPr>
            <w:r w:rsidRPr="2CB99D71">
              <w:rPr>
                <w:rFonts w:ascii="Arial" w:hAnsi="Arial" w:cs="Arial"/>
                <w:sz w:val="22"/>
                <w:szCs w:val="22"/>
              </w:rPr>
              <w:t xml:space="preserve">Studiet er et deltidstudium og normert studietid er to år. </w:t>
            </w:r>
            <w:r w:rsidR="63639494" w:rsidRPr="2CB99D71">
              <w:rPr>
                <w:rFonts w:ascii="Arial" w:hAnsi="Arial" w:cs="Arial"/>
                <w:sz w:val="22"/>
                <w:szCs w:val="22"/>
              </w:rPr>
              <w:t xml:space="preserve">Ved behov kan studieretten forlenges med maksimalt ett år. Det er også mulig å ta studiet som et fulltidsstudium på ett år for de som ønsker det. </w:t>
            </w:r>
          </w:p>
          <w:p w14:paraId="3767E74F" w14:textId="27D9B40F" w:rsidR="00443A8F" w:rsidRPr="00E176AF" w:rsidRDefault="00443A8F" w:rsidP="00E176AF">
            <w:pPr>
              <w:pStyle w:val="paragraph"/>
              <w:spacing w:before="0" w:beforeAutospacing="0" w:after="0" w:afterAutospacing="0"/>
              <w:textAlignment w:val="baseline"/>
              <w:rPr>
                <w:rFonts w:cs="Arial"/>
                <w:i/>
                <w:iCs/>
                <w:szCs w:val="22"/>
              </w:rPr>
            </w:pPr>
          </w:p>
        </w:tc>
      </w:tr>
      <w:tr w:rsidR="00443A8F" w:rsidRPr="00443A8F" w14:paraId="490B031C" w14:textId="77777777" w:rsidTr="2CB99D71">
        <w:trPr>
          <w:jc w:val="center"/>
        </w:trPr>
        <w:tc>
          <w:tcPr>
            <w:tcW w:w="21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4F62E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Tabell: oppbygging av studieprogram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4FA75" w14:textId="77527684" w:rsidR="00443A8F" w:rsidRPr="00AE2330" w:rsidRDefault="00443A8F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  <w:r w:rsidRPr="00AE2330">
              <w:rPr>
                <w:rFonts w:eastAsia="Times New Roman" w:cs="Arial"/>
                <w:i/>
                <w:iCs/>
                <w:color w:val="000000"/>
                <w:szCs w:val="22"/>
              </w:rPr>
              <w:t>Oppbygging av studieprogrammet</w:t>
            </w:r>
            <w:r w:rsidR="00C4558E">
              <w:rPr>
                <w:rFonts w:eastAsia="Times New Roman" w:cs="Arial"/>
                <w:i/>
                <w:iCs/>
                <w:color w:val="000000"/>
                <w:szCs w:val="22"/>
              </w:rPr>
              <w:t>:</w:t>
            </w:r>
          </w:p>
          <w:tbl>
            <w:tblPr>
              <w:tblStyle w:val="Tabellrutenett"/>
              <w:tblpPr w:leftFromText="141" w:rightFromText="141" w:vertAnchor="page" w:horzAnchor="margin" w:tblpY="3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3033"/>
              <w:gridCol w:w="3034"/>
            </w:tblGrid>
            <w:tr w:rsidR="00926D71" w:rsidRPr="00AE2330" w14:paraId="1912A01E" w14:textId="77777777" w:rsidTr="00926D71">
              <w:tc>
                <w:tcPr>
                  <w:tcW w:w="1158" w:type="dxa"/>
                  <w:shd w:val="clear" w:color="auto" w:fill="D9D9D9" w:themeFill="background1" w:themeFillShade="D9"/>
                </w:tcPr>
                <w:p w14:paraId="7705A7EE" w14:textId="77777777" w:rsidR="00926D71" w:rsidRPr="00AE2330" w:rsidRDefault="00926D71" w:rsidP="009B5E58">
                  <w:pPr>
                    <w:spacing w:line="480" w:lineRule="auto"/>
                    <w:rPr>
                      <w:rFonts w:cs="Arial"/>
                      <w:szCs w:val="22"/>
                    </w:rPr>
                  </w:pPr>
                  <w:r w:rsidRPr="00AE2330">
                    <w:rPr>
                      <w:rFonts w:cs="Arial"/>
                      <w:szCs w:val="22"/>
                    </w:rPr>
                    <w:lastRenderedPageBreak/>
                    <w:t>Semester</w:t>
                  </w:r>
                </w:p>
              </w:tc>
              <w:tc>
                <w:tcPr>
                  <w:tcW w:w="3033" w:type="dxa"/>
                  <w:shd w:val="clear" w:color="auto" w:fill="D9D9D9" w:themeFill="background1" w:themeFillShade="D9"/>
                </w:tcPr>
                <w:p w14:paraId="2F083D63" w14:textId="06592C44" w:rsidR="00926D71" w:rsidRPr="00AE2330" w:rsidRDefault="00926D71" w:rsidP="009B5E58">
                  <w:pPr>
                    <w:spacing w:line="480" w:lineRule="auto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7,5 studiepoeng</w:t>
                  </w:r>
                </w:p>
              </w:tc>
              <w:tc>
                <w:tcPr>
                  <w:tcW w:w="3034" w:type="dxa"/>
                  <w:shd w:val="clear" w:color="auto" w:fill="D9D9D9" w:themeFill="background1" w:themeFillShade="D9"/>
                </w:tcPr>
                <w:p w14:paraId="6A27D667" w14:textId="0119FE96" w:rsidR="00926D71" w:rsidRPr="00AE2330" w:rsidRDefault="00926D71" w:rsidP="009B5E58">
                  <w:pPr>
                    <w:spacing w:line="480" w:lineRule="auto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7,5 studiepoeng</w:t>
                  </w:r>
                </w:p>
              </w:tc>
            </w:tr>
            <w:tr w:rsidR="00926D71" w:rsidRPr="00AE2330" w14:paraId="195584A7" w14:textId="77777777" w:rsidTr="00926D71">
              <w:trPr>
                <w:trHeight w:val="829"/>
              </w:trPr>
              <w:tc>
                <w:tcPr>
                  <w:tcW w:w="1158" w:type="dxa"/>
                </w:tcPr>
                <w:p w14:paraId="7A956122" w14:textId="77777777" w:rsidR="00926D71" w:rsidRPr="00E830BE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  <w:r w:rsidRPr="00E830BE">
                    <w:rPr>
                      <w:rFonts w:cs="Arial"/>
                      <w:sz w:val="20"/>
                      <w:szCs w:val="20"/>
                    </w:rPr>
                    <w:t>1. semester</w:t>
                  </w:r>
                </w:p>
              </w:tc>
              <w:tc>
                <w:tcPr>
                  <w:tcW w:w="3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4FBC4512" w14:textId="07C48ED4" w:rsidR="00926D71" w:rsidRPr="00E830BE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Style w:val="normaltextrun"/>
                    </w:rPr>
                    <w:t>BED-</w:t>
                  </w:r>
                  <w:r w:rsidR="00237DC2">
                    <w:rPr>
                      <w:rStyle w:val="normaltextrun"/>
                    </w:rPr>
                    <w:t>2510</w:t>
                  </w:r>
                  <w:r>
                    <w:rPr>
                      <w:rStyle w:val="normaltextrun"/>
                    </w:rPr>
                    <w:t xml:space="preserve"> Jus for økonomer</w:t>
                  </w:r>
                </w:p>
              </w:tc>
              <w:tc>
                <w:tcPr>
                  <w:tcW w:w="30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4B296CA" w14:textId="50906BA8" w:rsidR="00926D71" w:rsidRPr="009F606A" w:rsidRDefault="00926D71" w:rsidP="009B5E58">
                  <w:pPr>
                    <w:spacing w:line="480" w:lineRule="auto"/>
                    <w:rPr>
                      <w:rFonts w:cs="Arial"/>
                      <w:szCs w:val="22"/>
                    </w:rPr>
                  </w:pPr>
                  <w:r w:rsidRPr="009F606A"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237DC2" w:rsidRPr="009F606A">
                    <w:rPr>
                      <w:rStyle w:val="normaltextrun"/>
                      <w:rFonts w:cs="Arial"/>
                      <w:szCs w:val="22"/>
                    </w:rPr>
                    <w:t>1</w:t>
                  </w:r>
                  <w:r w:rsidR="00237DC2">
                    <w:rPr>
                      <w:rStyle w:val="normaltextrun"/>
                      <w:rFonts w:cs="Arial"/>
                      <w:szCs w:val="22"/>
                    </w:rPr>
                    <w:t xml:space="preserve">502 </w:t>
                  </w:r>
                  <w:r w:rsidR="00237DC2" w:rsidRPr="009F606A">
                    <w:rPr>
                      <w:rStyle w:val="normaltextrun"/>
                      <w:rFonts w:cs="Arial"/>
                      <w:szCs w:val="22"/>
                    </w:rPr>
                    <w:t>Bedriftsøkonomisk</w:t>
                  </w:r>
                  <w:r w:rsidRPr="009F606A">
                    <w:rPr>
                      <w:rStyle w:val="normaltextrun"/>
                      <w:rFonts w:cs="Arial"/>
                      <w:szCs w:val="22"/>
                    </w:rPr>
                    <w:t xml:space="preserve"> analyse</w:t>
                  </w:r>
                </w:p>
              </w:tc>
            </w:tr>
            <w:tr w:rsidR="00926D71" w:rsidRPr="00AE2330" w14:paraId="6035A55A" w14:textId="77777777" w:rsidTr="00926D71">
              <w:tc>
                <w:tcPr>
                  <w:tcW w:w="1158" w:type="dxa"/>
                </w:tcPr>
                <w:p w14:paraId="00CEC96C" w14:textId="77777777" w:rsidR="00926D71" w:rsidRPr="00E830BE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  <w:r w:rsidRPr="00E830BE">
                    <w:rPr>
                      <w:rFonts w:cs="Arial"/>
                      <w:sz w:val="20"/>
                      <w:szCs w:val="20"/>
                    </w:rPr>
                    <w:t>2. semester</w:t>
                  </w:r>
                </w:p>
              </w:tc>
              <w:tc>
                <w:tcPr>
                  <w:tcW w:w="3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811E40B" w14:textId="064F9920" w:rsidR="00926D71" w:rsidRPr="009F606A" w:rsidRDefault="00926D71" w:rsidP="009B5E58">
                  <w:pPr>
                    <w:spacing w:line="480" w:lineRule="auto"/>
                    <w:rPr>
                      <w:rFonts w:cs="Arial"/>
                      <w:szCs w:val="22"/>
                    </w:rPr>
                  </w:pPr>
                  <w:r w:rsidRPr="009F606A"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237DC2">
                    <w:rPr>
                      <w:rStyle w:val="normaltextrun"/>
                      <w:rFonts w:cs="Arial"/>
                      <w:szCs w:val="22"/>
                    </w:rPr>
                    <w:t>1505</w:t>
                  </w:r>
                  <w:r w:rsidRPr="009F606A">
                    <w:rPr>
                      <w:rStyle w:val="normaltextrun"/>
                      <w:rFonts w:cs="Arial"/>
                      <w:szCs w:val="22"/>
                    </w:rPr>
                    <w:t xml:space="preserve"> Grunnleggende regnskap og analyse</w:t>
                  </w:r>
                </w:p>
              </w:tc>
              <w:tc>
                <w:tcPr>
                  <w:tcW w:w="30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01662922" w14:textId="41F9A3EC" w:rsidR="00926D71" w:rsidRPr="00E830BE" w:rsidRDefault="00926D71" w:rsidP="009B5E58">
                  <w:pPr>
                    <w:spacing w:line="480" w:lineRule="auto"/>
                    <w:rPr>
                      <w:rStyle w:val="eop"/>
                      <w:rFonts w:cs="Arial"/>
                      <w:sz w:val="20"/>
                      <w:szCs w:val="20"/>
                    </w:rPr>
                  </w:pPr>
                  <w:r>
                    <w:rPr>
                      <w:rStyle w:val="normaltextrun"/>
                    </w:rPr>
                    <w:t>BED-2</w:t>
                  </w:r>
                  <w:r w:rsidR="00237DC2">
                    <w:rPr>
                      <w:rStyle w:val="normaltextrun"/>
                    </w:rPr>
                    <w:t>504</w:t>
                  </w:r>
                  <w:r>
                    <w:rPr>
                      <w:rStyle w:val="normaltextrun"/>
                    </w:rPr>
                    <w:t xml:space="preserve"> Driftsregnskap og budsjettering</w:t>
                  </w:r>
                </w:p>
                <w:p w14:paraId="47449FA2" w14:textId="77777777" w:rsidR="00926D71" w:rsidRPr="00E830BE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26D71" w:rsidRPr="00AE2330" w14:paraId="7CD4C71C" w14:textId="77777777" w:rsidTr="00926D71">
              <w:tc>
                <w:tcPr>
                  <w:tcW w:w="1158" w:type="dxa"/>
                </w:tcPr>
                <w:p w14:paraId="4763F375" w14:textId="60321AA9" w:rsidR="00926D71" w:rsidRPr="00E830BE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3. semester</w:t>
                  </w:r>
                </w:p>
              </w:tc>
              <w:tc>
                <w:tcPr>
                  <w:tcW w:w="3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07FB3FB" w14:textId="55317826" w:rsidR="00926D71" w:rsidRPr="009F606A" w:rsidRDefault="00926D71" w:rsidP="009B5E58">
                  <w:pPr>
                    <w:spacing w:line="480" w:lineRule="auto"/>
                    <w:rPr>
                      <w:rStyle w:val="normaltextrun"/>
                      <w:rFonts w:cs="Arial"/>
                      <w:szCs w:val="22"/>
                    </w:rPr>
                  </w:pPr>
                  <w:r w:rsidRPr="009F606A"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237DC2">
                    <w:rPr>
                      <w:rStyle w:val="normaltextrun"/>
                      <w:rFonts w:cs="Arial"/>
                      <w:szCs w:val="22"/>
                    </w:rPr>
                    <w:t>2503</w:t>
                  </w:r>
                  <w:r w:rsidRPr="009F606A">
                    <w:rPr>
                      <w:rStyle w:val="normaltextrun"/>
                      <w:rFonts w:cs="Arial"/>
                      <w:szCs w:val="22"/>
                    </w:rPr>
                    <w:t xml:space="preserve"> Investering og finansiering</w:t>
                  </w:r>
                </w:p>
              </w:tc>
              <w:tc>
                <w:tcPr>
                  <w:tcW w:w="30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E289447" w14:textId="393A8016" w:rsidR="00926D71" w:rsidRPr="009F606A" w:rsidRDefault="00237DC2" w:rsidP="009B5E58">
                  <w:pPr>
                    <w:spacing w:line="480" w:lineRule="auto"/>
                    <w:rPr>
                      <w:rStyle w:val="normaltextrun"/>
                      <w:rFonts w:cs="Arial"/>
                      <w:szCs w:val="22"/>
                    </w:rPr>
                  </w:pPr>
                  <w:r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77051C">
                    <w:rPr>
                      <w:rStyle w:val="normaltextrun"/>
                      <w:rFonts w:cs="Arial"/>
                      <w:szCs w:val="22"/>
                    </w:rPr>
                    <w:t>2516</w:t>
                  </w:r>
                  <w:r w:rsidR="00926D71" w:rsidRPr="009F606A">
                    <w:rPr>
                      <w:rStyle w:val="normaltextrun"/>
                      <w:rFonts w:cs="Arial"/>
                      <w:szCs w:val="22"/>
                    </w:rPr>
                    <w:t xml:space="preserve"> </w:t>
                  </w:r>
                  <w:r w:rsidR="0077051C">
                    <w:rPr>
                      <w:rStyle w:val="normaltextrun"/>
                      <w:rFonts w:cs="Arial"/>
                      <w:szCs w:val="22"/>
                    </w:rPr>
                    <w:t>Kontraktsrett</w:t>
                  </w:r>
                </w:p>
              </w:tc>
            </w:tr>
            <w:tr w:rsidR="00926D71" w:rsidRPr="00AE2330" w14:paraId="5F262DAA" w14:textId="77777777" w:rsidTr="00926D71">
              <w:tc>
                <w:tcPr>
                  <w:tcW w:w="1158" w:type="dxa"/>
                </w:tcPr>
                <w:p w14:paraId="20BCA1DD" w14:textId="23E17D88" w:rsidR="00926D71" w:rsidRDefault="00926D71" w:rsidP="009B5E58">
                  <w:pPr>
                    <w:spacing w:line="480" w:lineRule="auto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4</w:t>
                  </w:r>
                  <w:r>
                    <w:t>. semester</w:t>
                  </w:r>
                </w:p>
              </w:tc>
              <w:tc>
                <w:tcPr>
                  <w:tcW w:w="30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7F9A5115" w14:textId="6DB6D34E" w:rsidR="00926D71" w:rsidRPr="009F606A" w:rsidRDefault="00926D71" w:rsidP="009B5E58">
                  <w:pPr>
                    <w:spacing w:line="480" w:lineRule="auto"/>
                    <w:rPr>
                      <w:rStyle w:val="normaltextrun"/>
                      <w:rFonts w:cs="Arial"/>
                      <w:szCs w:val="22"/>
                    </w:rPr>
                  </w:pPr>
                  <w:r w:rsidRPr="009F606A"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237DC2">
                    <w:rPr>
                      <w:rStyle w:val="normaltextrun"/>
                      <w:rFonts w:cs="Arial"/>
                      <w:szCs w:val="22"/>
                    </w:rPr>
                    <w:t>2507</w:t>
                  </w:r>
                  <w:r w:rsidRPr="009F606A">
                    <w:rPr>
                      <w:rStyle w:val="normaltextrun"/>
                      <w:rFonts w:cs="Arial"/>
                      <w:szCs w:val="22"/>
                    </w:rPr>
                    <w:t xml:space="preserve"> Strategisk økonomistyring og bærekraft</w:t>
                  </w:r>
                </w:p>
              </w:tc>
              <w:tc>
                <w:tcPr>
                  <w:tcW w:w="30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5E257C80" w14:textId="7D0B7C89" w:rsidR="00926D71" w:rsidRPr="009F606A" w:rsidRDefault="00926D71" w:rsidP="009B5E58">
                  <w:pPr>
                    <w:spacing w:line="480" w:lineRule="auto"/>
                    <w:rPr>
                      <w:rStyle w:val="normaltextrun"/>
                      <w:rFonts w:cs="Arial"/>
                      <w:szCs w:val="22"/>
                    </w:rPr>
                  </w:pPr>
                  <w:r w:rsidRPr="009F606A">
                    <w:rPr>
                      <w:rStyle w:val="normaltextrun"/>
                      <w:rFonts w:cs="Arial"/>
                      <w:szCs w:val="22"/>
                    </w:rPr>
                    <w:t>BED-</w:t>
                  </w:r>
                  <w:r w:rsidR="00237DC2">
                    <w:rPr>
                      <w:rStyle w:val="normaltextrun"/>
                      <w:rFonts w:cs="Arial"/>
                      <w:szCs w:val="22"/>
                    </w:rPr>
                    <w:t>2515</w:t>
                  </w:r>
                  <w:r w:rsidRPr="009F606A">
                    <w:rPr>
                      <w:rStyle w:val="normaltextrun"/>
                      <w:rFonts w:cs="Arial"/>
                      <w:szCs w:val="22"/>
                    </w:rPr>
                    <w:t xml:space="preserve"> Prosjektstyring</w:t>
                  </w:r>
                </w:p>
              </w:tc>
            </w:tr>
          </w:tbl>
          <w:p w14:paraId="67C9A22E" w14:textId="77777777" w:rsidR="00443A8F" w:rsidRPr="00AE2330" w:rsidRDefault="00443A8F" w:rsidP="00470890">
            <w:pPr>
              <w:rPr>
                <w:rFonts w:cs="Arial"/>
                <w:szCs w:val="22"/>
              </w:rPr>
            </w:pPr>
          </w:p>
          <w:p w14:paraId="6645B0CC" w14:textId="1980BF34" w:rsidR="00A14FE2" w:rsidRPr="00AE2330" w:rsidRDefault="00A14FE2" w:rsidP="0092254A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6D10C3">
              <w:rPr>
                <w:rFonts w:eastAsia="Times New Roman" w:cs="Arial"/>
                <w:szCs w:val="22"/>
              </w:rPr>
              <w:t> </w:t>
            </w:r>
          </w:p>
          <w:p w14:paraId="3B305A75" w14:textId="5AF08787" w:rsidR="00321D9F" w:rsidRPr="00AE2330" w:rsidRDefault="00321D9F" w:rsidP="0092254A">
            <w:pPr>
              <w:spacing w:after="0"/>
              <w:textAlignment w:val="baseline"/>
              <w:rPr>
                <w:rFonts w:cs="Arial"/>
                <w:szCs w:val="22"/>
              </w:rPr>
            </w:pPr>
          </w:p>
        </w:tc>
      </w:tr>
      <w:tr w:rsidR="00443A8F" w:rsidRPr="00443A8F" w14:paraId="2186510E" w14:textId="77777777" w:rsidTr="2CB99D71">
        <w:trPr>
          <w:jc w:val="center"/>
        </w:trPr>
        <w:tc>
          <w:tcPr>
            <w:tcW w:w="21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32363" w14:textId="11A435F3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lastRenderedPageBreak/>
              <w:t>Undervisnings-, lærings- og vurderingsformer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5E75C" w14:textId="43CAC436" w:rsidR="00321D9F" w:rsidRPr="00E176AF" w:rsidRDefault="00321D9F" w:rsidP="00272C6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E176AF">
              <w:rPr>
                <w:rFonts w:eastAsia="Times New Roman" w:cs="Arial"/>
                <w:szCs w:val="22"/>
              </w:rPr>
              <w:t>Undervisningen består av synkrone og asynkrone undervisningsressurser, eksempelvis forelesninger, webinarer, prosjektarbeid, casearbeid og workshops. Forelesningene strømmes eller publiseres som videoer via emnenes læringsplattform og</w:t>
            </w:r>
            <w:r w:rsidRPr="00E176AF">
              <w:t xml:space="preserve"> </w:t>
            </w:r>
            <w:r w:rsidRPr="00E176AF">
              <w:rPr>
                <w:rFonts w:eastAsia="Times New Roman" w:cs="Arial"/>
                <w:szCs w:val="22"/>
              </w:rPr>
              <w:t xml:space="preserve">skal gi studentene grunnlag innen </w:t>
            </w:r>
            <w:r w:rsidR="00E176AF" w:rsidRPr="00E176AF">
              <w:rPr>
                <w:rFonts w:eastAsia="Times New Roman" w:cs="Arial"/>
                <w:szCs w:val="22"/>
              </w:rPr>
              <w:t>de</w:t>
            </w:r>
            <w:r w:rsidRPr="00E176AF">
              <w:rPr>
                <w:rFonts w:eastAsia="Times New Roman" w:cs="Arial"/>
                <w:szCs w:val="22"/>
              </w:rPr>
              <w:t xml:space="preserve"> ulike</w:t>
            </w:r>
            <w:r w:rsidR="00E176AF" w:rsidRPr="00E176AF">
              <w:rPr>
                <w:rFonts w:eastAsia="Times New Roman" w:cs="Arial"/>
                <w:szCs w:val="22"/>
              </w:rPr>
              <w:t xml:space="preserve"> emnenes</w:t>
            </w:r>
            <w:r w:rsidRPr="00E176AF">
              <w:rPr>
                <w:rFonts w:eastAsia="Times New Roman" w:cs="Arial"/>
                <w:szCs w:val="22"/>
              </w:rPr>
              <w:t xml:space="preserve"> tema og arbeidsfelt. På webinarer får studentene mulighet til å drøfte ulike tema og legge frem oppgaver. Læringsformene innen de ulike emnene vil variere og det er derfor viktig å sette seg godt inn i emneplanene. For arbeids- og undervisningsform, se hver enkelt emnebeskrivelse. Deltakelse på studiet forutsetter at studentene har tilgang til egen pc og har internettilgang med god netthastighet.</w:t>
            </w:r>
          </w:p>
          <w:p w14:paraId="4291A524" w14:textId="77777777" w:rsidR="00321D9F" w:rsidRPr="00E176AF" w:rsidRDefault="00321D9F" w:rsidP="00272C6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</w:p>
          <w:p w14:paraId="38C3004E" w14:textId="1BD77D16" w:rsidR="00272C65" w:rsidRPr="0027406B" w:rsidRDefault="00272C65" w:rsidP="00272C65">
            <w:pPr>
              <w:spacing w:after="0"/>
              <w:textAlignment w:val="baseline"/>
              <w:rPr>
                <w:rFonts w:eastAsia="Times New Roman" w:cs="Arial"/>
                <w:b/>
                <w:bCs/>
                <w:szCs w:val="22"/>
              </w:rPr>
            </w:pPr>
            <w:r w:rsidRPr="0027406B">
              <w:rPr>
                <w:rFonts w:eastAsia="Times New Roman" w:cs="Arial"/>
                <w:b/>
                <w:bCs/>
                <w:szCs w:val="22"/>
              </w:rPr>
              <w:t>Arbeidskrav og eksamen</w:t>
            </w:r>
          </w:p>
          <w:p w14:paraId="265D2274" w14:textId="4B791F97" w:rsidR="00272C65" w:rsidRPr="00E176AF" w:rsidRDefault="00272C65" w:rsidP="00272C65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 w:rsidRPr="00E176AF">
              <w:rPr>
                <w:rFonts w:eastAsia="Times New Roman" w:cs="Arial"/>
                <w:szCs w:val="22"/>
              </w:rPr>
              <w:t>Se hver enkelt emnebeskrivelse for informasjon om arbeidskrav og eksamen. Merk at for de emnene som har skoleeksamen, stilles det krav om å møte til gitte eksamenssteder for å gjennomføre eksamen.</w:t>
            </w:r>
          </w:p>
          <w:p w14:paraId="13C97E0B" w14:textId="77777777" w:rsidR="00272C65" w:rsidRPr="00E176AF" w:rsidRDefault="00272C65" w:rsidP="00AE2330">
            <w:pPr>
              <w:spacing w:after="0"/>
              <w:textAlignment w:val="baseline"/>
              <w:rPr>
                <w:rFonts w:cs="Arial"/>
                <w:w w:val="105"/>
              </w:rPr>
            </w:pPr>
          </w:p>
          <w:p w14:paraId="64433715" w14:textId="009B09DF" w:rsidR="00272C65" w:rsidRPr="00E176AF" w:rsidRDefault="00272C65" w:rsidP="00AE2330">
            <w:pPr>
              <w:spacing w:after="0"/>
              <w:textAlignment w:val="baseline"/>
              <w:rPr>
                <w:rFonts w:cs="Arial"/>
                <w:w w:val="105"/>
              </w:rPr>
            </w:pPr>
            <w:r w:rsidRPr="00E176AF">
              <w:rPr>
                <w:rFonts w:cs="Arial"/>
                <w:w w:val="105"/>
              </w:rPr>
              <w:t>Eksamensform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kan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eksempelvis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være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skoleeksamen,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hjemmeeksamen</w:t>
            </w:r>
            <w:r w:rsidRPr="00E176AF">
              <w:rPr>
                <w:rFonts w:cs="Arial"/>
                <w:spacing w:val="-4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og mappevurdering</w:t>
            </w:r>
            <w:r w:rsidR="00E176AF" w:rsidRPr="00E176AF">
              <w:rPr>
                <w:rFonts w:cs="Arial"/>
                <w:w w:val="105"/>
              </w:rPr>
              <w:t>,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="00E176AF" w:rsidRPr="00E176AF">
              <w:rPr>
                <w:rFonts w:cs="Arial"/>
                <w:spacing w:val="-6"/>
                <w:w w:val="105"/>
              </w:rPr>
              <w:t>e</w:t>
            </w:r>
            <w:r w:rsidRPr="00E176AF">
              <w:rPr>
                <w:rFonts w:cs="Arial"/>
                <w:w w:val="105"/>
              </w:rPr>
              <w:t>ksamensformen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er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tilpasset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emnets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art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og</w:t>
            </w:r>
            <w:r w:rsidRPr="00E176AF">
              <w:rPr>
                <w:rFonts w:cs="Arial"/>
                <w:spacing w:val="-6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innhold</w:t>
            </w:r>
            <w:r w:rsidR="00E176AF" w:rsidRPr="00E176AF">
              <w:rPr>
                <w:rFonts w:cs="Arial"/>
                <w:w w:val="105"/>
              </w:rPr>
              <w:t xml:space="preserve">. </w:t>
            </w:r>
            <w:r w:rsidRPr="00E176AF">
              <w:rPr>
                <w:rFonts w:cs="Arial"/>
                <w:spacing w:val="-2"/>
                <w:w w:val="105"/>
              </w:rPr>
              <w:t>De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fleste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emnene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har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obligatoriske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arbeidskrav,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som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må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>være</w:t>
            </w:r>
            <w:r w:rsidRPr="00E176AF">
              <w:rPr>
                <w:rFonts w:cs="Arial"/>
                <w:spacing w:val="-15"/>
                <w:w w:val="105"/>
              </w:rPr>
              <w:t xml:space="preserve"> </w:t>
            </w:r>
            <w:r w:rsidRPr="00E176AF">
              <w:rPr>
                <w:rFonts w:cs="Arial"/>
                <w:spacing w:val="-2"/>
                <w:w w:val="105"/>
              </w:rPr>
              <w:t xml:space="preserve">avlagt </w:t>
            </w:r>
            <w:r w:rsidRPr="00E176AF">
              <w:rPr>
                <w:rFonts w:cs="Arial"/>
                <w:w w:val="105"/>
              </w:rPr>
              <w:t>og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godkjent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før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endelig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eksamen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i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emnet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kan</w:t>
            </w:r>
            <w:r w:rsidRPr="00E176AF">
              <w:rPr>
                <w:rFonts w:cs="Arial"/>
                <w:spacing w:val="-7"/>
                <w:w w:val="105"/>
              </w:rPr>
              <w:t xml:space="preserve"> </w:t>
            </w:r>
            <w:r w:rsidRPr="00E176AF">
              <w:rPr>
                <w:rFonts w:cs="Arial"/>
                <w:w w:val="105"/>
              </w:rPr>
              <w:t>leveres.</w:t>
            </w:r>
          </w:p>
          <w:p w14:paraId="3570CDFE" w14:textId="77777777" w:rsidR="00272C65" w:rsidRPr="00E176AF" w:rsidRDefault="00272C65" w:rsidP="00AE2330">
            <w:pPr>
              <w:spacing w:after="0"/>
              <w:textAlignment w:val="baseline"/>
              <w:rPr>
                <w:rFonts w:ascii="Tahoma" w:eastAsia="Times New Roman" w:hAnsi="Tahoma" w:cs="Arial"/>
                <w:w w:val="105"/>
                <w:szCs w:val="22"/>
              </w:rPr>
            </w:pPr>
          </w:p>
          <w:p w14:paraId="06943290" w14:textId="01A51705" w:rsidR="00AE2330" w:rsidRPr="00E176AF" w:rsidRDefault="00AE2330" w:rsidP="2CB99D71">
            <w:pPr>
              <w:spacing w:after="0"/>
              <w:textAlignment w:val="baseline"/>
              <w:rPr>
                <w:rFonts w:eastAsia="Times New Roman" w:cs="Arial"/>
              </w:rPr>
            </w:pPr>
            <w:r w:rsidRPr="2CB99D71">
              <w:rPr>
                <w:rFonts w:eastAsia="Times New Roman" w:cs="Arial"/>
              </w:rPr>
              <w:t xml:space="preserve">For vurdering av eksamen benyttes det en karakterskala på 5 trinn fra A-E, hvor A er beste karakter, E er dårligst og F er ikke bestått. </w:t>
            </w:r>
          </w:p>
          <w:p w14:paraId="7ACA5789" w14:textId="77777777" w:rsidR="00E176AF" w:rsidRPr="00E176AF" w:rsidRDefault="00E176AF" w:rsidP="00AE2330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</w:p>
          <w:p w14:paraId="7C09DD93" w14:textId="7AB3A64A" w:rsidR="000D4C91" w:rsidRPr="00AE2330" w:rsidRDefault="00AE2330" w:rsidP="2CB99D71">
            <w:pPr>
              <w:rPr>
                <w:rFonts w:cs="Arial"/>
              </w:rPr>
            </w:pPr>
            <w:r w:rsidRPr="2CB99D71">
              <w:rPr>
                <w:rFonts w:cs="Arial"/>
              </w:rPr>
              <w:t>Kontinuasjonseksamen vil bli særskilt omhandlet i de enkelte emnebeskrivelser</w:t>
            </w:r>
            <w:r w:rsidR="00B31D88" w:rsidRPr="2CB99D71">
              <w:rPr>
                <w:rFonts w:cs="Arial"/>
              </w:rPr>
              <w:t>.</w:t>
            </w:r>
          </w:p>
        </w:tc>
      </w:tr>
      <w:tr w:rsidR="2CB99D71" w14:paraId="28C44BBE" w14:textId="77777777" w:rsidTr="2CB99D71">
        <w:trPr>
          <w:trHeight w:val="300"/>
          <w:jc w:val="center"/>
        </w:trPr>
        <w:tc>
          <w:tcPr>
            <w:tcW w:w="21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BF308" w14:textId="6C3D1E28" w:rsidR="281A4CF3" w:rsidRDefault="281A4CF3" w:rsidP="2CB99D71">
            <w:pPr>
              <w:rPr>
                <w:rFonts w:cs="Arial"/>
              </w:rPr>
            </w:pPr>
            <w:r w:rsidRPr="2CB99D71">
              <w:rPr>
                <w:rFonts w:cs="Arial"/>
              </w:rPr>
              <w:lastRenderedPageBreak/>
              <w:t>Relevans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91BF1" w14:textId="63F41CA5" w:rsidR="281A4CF3" w:rsidRDefault="281A4CF3" w:rsidP="2CB99D71">
            <w:pPr>
              <w:rPr>
                <w:rFonts w:eastAsia="Times New Roman" w:cs="Arial"/>
              </w:rPr>
            </w:pPr>
            <w:r w:rsidRPr="2CB99D71">
              <w:rPr>
                <w:rFonts w:eastAsia="Times New Roman" w:cs="Arial"/>
              </w:rPr>
              <w:t>Årsstudiet</w:t>
            </w:r>
            <w:r w:rsidRPr="2CB99D71">
              <w:rPr>
                <w:rFonts w:cs="Arial"/>
                <w:szCs w:val="22"/>
              </w:rPr>
              <w:t xml:space="preserve"> i </w:t>
            </w:r>
            <w:r w:rsidR="44934FF1" w:rsidRPr="2CB99D71">
              <w:rPr>
                <w:rFonts w:cs="Arial"/>
                <w:szCs w:val="22"/>
              </w:rPr>
              <w:t>B</w:t>
            </w:r>
            <w:r w:rsidRPr="2CB99D71">
              <w:rPr>
                <w:rFonts w:cs="Arial"/>
                <w:szCs w:val="22"/>
              </w:rPr>
              <w:t>edriftsøkonomi er en fleksibel utdanning for deg som ønsker kompetanse innenfor bedriftsøkonomi og forhold som påvirker bedriften.</w:t>
            </w:r>
            <w:r w:rsidR="470EBFBD" w:rsidRPr="2CB99D71">
              <w:rPr>
                <w:rFonts w:eastAsia="Times New Roman" w:cs="Arial"/>
              </w:rPr>
              <w:t xml:space="preserve"> Studiet tilbyr en helhetlig tilnærming til relevante tematikker som vil være nyttig for ulike økonomifunksjoner i privat og offentlig sektor.</w:t>
            </w:r>
          </w:p>
        </w:tc>
      </w:tr>
      <w:tr w:rsidR="00443A8F" w:rsidRPr="00443A8F" w14:paraId="702A1D96" w14:textId="77777777" w:rsidTr="2CB99D71">
        <w:trPr>
          <w:jc w:val="center"/>
        </w:trPr>
        <w:tc>
          <w:tcPr>
            <w:tcW w:w="218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D2396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Arbeidsomfang</w:t>
            </w:r>
          </w:p>
        </w:tc>
        <w:tc>
          <w:tcPr>
            <w:tcW w:w="79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544873" w14:textId="7DD94039" w:rsidR="00926D71" w:rsidRDefault="00926D71" w:rsidP="00085706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S</w:t>
            </w:r>
            <w:r>
              <w:rPr>
                <w:rFonts w:eastAsia="Times New Roman"/>
                <w:szCs w:val="22"/>
              </w:rPr>
              <w:t xml:space="preserve">tudieprogrammets samlede arbeidsomfang er 750-900 timer pr år. For å nå læringsmålene må studentene forvente å arbeide 19 timer i uker med studiene, inkludert forelesninger, seminarer og selvstudium om en studerer med full progresjon. </w:t>
            </w:r>
          </w:p>
          <w:p w14:paraId="108805B6" w14:textId="77777777" w:rsidR="00A7626C" w:rsidRDefault="00A7626C" w:rsidP="00085706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</w:p>
          <w:p w14:paraId="5D1B020A" w14:textId="4BC64669" w:rsidR="00443A8F" w:rsidRPr="00085706" w:rsidRDefault="000F2FA7" w:rsidP="00085706">
            <w:pPr>
              <w:spacing w:after="0"/>
              <w:textAlignment w:val="baseline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 xml:space="preserve">En vil kunne </w:t>
            </w:r>
            <w:r w:rsidR="00F8620D">
              <w:rPr>
                <w:rFonts w:eastAsia="Times New Roman" w:cs="Arial"/>
                <w:szCs w:val="22"/>
              </w:rPr>
              <w:t>bruke le</w:t>
            </w:r>
            <w:r w:rsidR="00B2316A">
              <w:rPr>
                <w:rFonts w:eastAsia="Times New Roman" w:cs="Arial"/>
                <w:szCs w:val="22"/>
              </w:rPr>
              <w:t>ngre tid på å ta alle emnene på programme</w:t>
            </w:r>
            <w:r w:rsidR="00D47D4A">
              <w:rPr>
                <w:rFonts w:eastAsia="Times New Roman" w:cs="Arial"/>
                <w:szCs w:val="22"/>
              </w:rPr>
              <w:t xml:space="preserve">t enn det som er normert. </w:t>
            </w:r>
            <w:r w:rsidR="00BB310D">
              <w:rPr>
                <w:rFonts w:eastAsia="Times New Roman" w:cs="Arial"/>
                <w:szCs w:val="22"/>
              </w:rPr>
              <w:t xml:space="preserve">Dette gjøres ved at en eksamensmelder seg på færre emner per semester </w:t>
            </w:r>
            <w:r w:rsidR="001A297C">
              <w:rPr>
                <w:rFonts w:eastAsia="Times New Roman" w:cs="Arial"/>
                <w:szCs w:val="22"/>
              </w:rPr>
              <w:t xml:space="preserve">en det full progresjon tilsier. </w:t>
            </w:r>
            <w:r w:rsidR="00424CBD">
              <w:t>Ved behov kan studieretten forlenges med maksimalt et år.</w:t>
            </w:r>
          </w:p>
        </w:tc>
      </w:tr>
      <w:tr w:rsidR="00443A8F" w:rsidRPr="00443A8F" w14:paraId="2D9638A2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3BE032" w14:textId="77777777" w:rsidR="00443A8F" w:rsidRPr="00443A8F" w:rsidRDefault="00443A8F" w:rsidP="00470890">
            <w:pPr>
              <w:rPr>
                <w:rFonts w:cs="Arial"/>
                <w:szCs w:val="22"/>
                <w:lang w:val="en-GB"/>
              </w:rPr>
            </w:pPr>
            <w:r w:rsidRPr="00443A8F">
              <w:rPr>
                <w:rFonts w:cs="Arial"/>
                <w:szCs w:val="22"/>
                <w:lang w:val="en-GB"/>
              </w:rPr>
              <w:t>Undervisnings- og eksamensspråk</w:t>
            </w:r>
          </w:p>
          <w:p w14:paraId="4114879A" w14:textId="77777777" w:rsidR="00443A8F" w:rsidRPr="00443A8F" w:rsidRDefault="00443A8F" w:rsidP="00470890">
            <w:pPr>
              <w:rPr>
                <w:rFonts w:cs="Arial"/>
                <w:szCs w:val="22"/>
                <w:lang w:val="en-GB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18D4A" w14:textId="0084005D" w:rsidR="00443A8F" w:rsidRPr="00085706" w:rsidRDefault="00192CD4" w:rsidP="2CB99D71">
            <w:pPr>
              <w:spacing w:after="0"/>
              <w:textAlignment w:val="baseline"/>
              <w:rPr>
                <w:rFonts w:eastAsia="Times New Roman" w:cs="Arial"/>
              </w:rPr>
            </w:pPr>
            <w:r w:rsidRPr="2CB99D71">
              <w:rPr>
                <w:rFonts w:eastAsia="Times New Roman" w:cs="Arial"/>
              </w:rPr>
              <w:t xml:space="preserve">Hovedsakelig norsk. </w:t>
            </w:r>
            <w:r w:rsidR="00911670" w:rsidRPr="2CB99D71">
              <w:rPr>
                <w:rFonts w:eastAsia="Times New Roman" w:cs="Arial"/>
              </w:rPr>
              <w:t xml:space="preserve">Litteratur </w:t>
            </w:r>
            <w:r w:rsidR="006D10C3" w:rsidRPr="2CB99D71">
              <w:rPr>
                <w:rFonts w:eastAsia="Times New Roman" w:cs="Arial"/>
              </w:rPr>
              <w:t xml:space="preserve">i </w:t>
            </w:r>
            <w:r w:rsidR="00911670" w:rsidRPr="2CB99D71">
              <w:rPr>
                <w:rFonts w:eastAsia="Times New Roman" w:cs="Arial"/>
              </w:rPr>
              <w:t>form av lærebøker og kompendier vil være på norsk eller engelsk.</w:t>
            </w:r>
            <w:r w:rsidR="5F1C6D27" w:rsidRPr="2CB99D71">
              <w:rPr>
                <w:rFonts w:eastAsia="Times New Roman" w:cs="Arial"/>
              </w:rPr>
              <w:t xml:space="preserve"> </w:t>
            </w:r>
          </w:p>
        </w:tc>
      </w:tr>
      <w:tr w:rsidR="00443A8F" w:rsidRPr="00443A8F" w14:paraId="2315F28E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7C537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Administrativt ansvarlig og faglig ansvarlig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95F0" w14:textId="7AC5845C" w:rsidR="00443A8F" w:rsidRPr="00443A8F" w:rsidRDefault="39889D86" w:rsidP="2CB99D71">
            <w:pPr>
              <w:spacing w:after="0" w:line="259" w:lineRule="auto"/>
            </w:pPr>
            <w:r>
              <w:t xml:space="preserve">Handelshøgskolen ved UiT, Fakultet for biovitenskap, fiskeri og økonomi. Faglig ledelse er instituttleder ved Handelshøgskolen. </w:t>
            </w:r>
          </w:p>
        </w:tc>
      </w:tr>
      <w:tr w:rsidR="00443A8F" w:rsidRPr="00443A8F" w14:paraId="38F7FDD5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6E750" w14:textId="77777777" w:rsidR="00443A8F" w:rsidRPr="00443A8F" w:rsidRDefault="00443A8F" w:rsidP="00470890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Kvalitetssikring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D0D66" w14:textId="44C25DEB" w:rsidR="219F59CD" w:rsidRDefault="219F59CD" w:rsidP="2CB99D71">
            <w:pPr>
              <w:spacing w:after="0" w:line="259" w:lineRule="auto"/>
            </w:pPr>
            <w:r>
              <w:t xml:space="preserve">Programmet forvaltes i samsvar med UiTs Kvalitetssystem for utdanning. </w:t>
            </w:r>
          </w:p>
          <w:p w14:paraId="34659AFF" w14:textId="705AC68D" w:rsidR="00443A8F" w:rsidRPr="00443A8F" w:rsidRDefault="00443A8F" w:rsidP="00470890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</w:p>
        </w:tc>
      </w:tr>
      <w:tr w:rsidR="009C1A46" w:rsidRPr="00443A8F" w14:paraId="2B072B6A" w14:textId="77777777" w:rsidTr="2CB99D71">
        <w:trPr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19C03" w14:textId="77777777" w:rsidR="009C1A46" w:rsidRPr="00443A8F" w:rsidRDefault="009C1A46" w:rsidP="009C1A46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Andre bestemmelser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F3916" w14:textId="4A70A530" w:rsidR="009C1A46" w:rsidRDefault="00424CBD" w:rsidP="0092254A">
            <w:pPr>
              <w:spacing w:after="0"/>
            </w:pPr>
            <w:r>
              <w:t xml:space="preserve">Studiet </w:t>
            </w:r>
            <w:r w:rsidR="671133AE">
              <w:t xml:space="preserve">gir ingen grad, men </w:t>
            </w:r>
            <w:r>
              <w:t xml:space="preserve">kan inngå </w:t>
            </w:r>
            <w:r w:rsidR="71AAEC53">
              <w:t xml:space="preserve">i graden Bachelor i økonomi og administrasjon ved Handelshøgskolen, UiT. </w:t>
            </w:r>
          </w:p>
          <w:p w14:paraId="043671E1" w14:textId="2C57B2D7" w:rsidR="009C1A46" w:rsidRDefault="009C1A46" w:rsidP="0092254A">
            <w:pPr>
              <w:spacing w:after="0"/>
            </w:pPr>
          </w:p>
          <w:p w14:paraId="410A0017" w14:textId="30283427" w:rsidR="009C1A46" w:rsidRDefault="71AAEC53" w:rsidP="0092254A">
            <w:pPr>
              <w:spacing w:after="0"/>
            </w:pPr>
            <w:r>
              <w:t xml:space="preserve">Studiet kan </w:t>
            </w:r>
            <w:r w:rsidR="00424CBD">
              <w:t>danne utgangspunkt for videre studier ved høgskole eller universitet.</w:t>
            </w:r>
          </w:p>
          <w:p w14:paraId="305AEB71" w14:textId="1E375716" w:rsidR="00493652" w:rsidRPr="00493652" w:rsidRDefault="00493652" w:rsidP="0092254A">
            <w:pPr>
              <w:spacing w:after="0"/>
              <w:rPr>
                <w:rFonts w:eastAsia="Times New Roman" w:cs="Arial"/>
                <w:color w:val="000000"/>
                <w:szCs w:val="22"/>
              </w:rPr>
            </w:pPr>
          </w:p>
        </w:tc>
      </w:tr>
    </w:tbl>
    <w:p w14:paraId="4D19416C" w14:textId="77777777" w:rsidR="00443A8F" w:rsidRPr="00443A8F" w:rsidRDefault="00443A8F" w:rsidP="00443A8F">
      <w:pPr>
        <w:rPr>
          <w:rFonts w:cs="Arial"/>
          <w:szCs w:val="22"/>
        </w:rPr>
      </w:pPr>
    </w:p>
    <w:p w14:paraId="5CEFA3C0" w14:textId="77777777" w:rsidR="0012305E" w:rsidRPr="00443A8F" w:rsidRDefault="0012305E" w:rsidP="009961FB">
      <w:pPr>
        <w:rPr>
          <w:rFonts w:cs="Arial"/>
        </w:rPr>
      </w:pPr>
    </w:p>
    <w:p w14:paraId="7069DC95" w14:textId="77777777" w:rsidR="00E7673E" w:rsidRPr="00443A8F" w:rsidRDefault="00E7673E" w:rsidP="009961FB">
      <w:pPr>
        <w:rPr>
          <w:rFonts w:cs="Arial"/>
        </w:rPr>
        <w:sectPr w:rsidR="00E7673E" w:rsidRPr="00443A8F" w:rsidSect="00C90D81">
          <w:headerReference w:type="even" r:id="rId14"/>
          <w:headerReference w:type="default" r:id="rId15"/>
          <w:footerReference w:type="default" r:id="rId16"/>
          <w:headerReference w:type="first" r:id="rId17"/>
          <w:pgSz w:w="11900" w:h="16840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840262F" w14:textId="77777777" w:rsidR="0012305E" w:rsidRPr="00443A8F" w:rsidRDefault="0012305E" w:rsidP="009961FB">
      <w:pPr>
        <w:rPr>
          <w:rFonts w:cs="Arial"/>
        </w:rPr>
      </w:pPr>
    </w:p>
    <w:sectPr w:rsidR="0012305E" w:rsidRPr="00443A8F" w:rsidSect="00C90D81">
      <w:headerReference w:type="default" r:id="rId18"/>
      <w:footerReference w:type="default" r:id="rId19"/>
      <w:pgSz w:w="11900" w:h="16840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5D46" w14:textId="77777777" w:rsidR="00060144" w:rsidRDefault="00060144" w:rsidP="00A4364D">
      <w:r>
        <w:separator/>
      </w:r>
    </w:p>
  </w:endnote>
  <w:endnote w:type="continuationSeparator" w:id="0">
    <w:p w14:paraId="753504DB" w14:textId="77777777" w:rsidR="00060144" w:rsidRDefault="00060144" w:rsidP="00A4364D">
      <w:r>
        <w:continuationSeparator/>
      </w:r>
    </w:p>
  </w:endnote>
  <w:endnote w:type="continuationNotice" w:id="1">
    <w:p w14:paraId="6D102B1A" w14:textId="77777777" w:rsidR="00060144" w:rsidRDefault="0006014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1426"/>
      <w:docPartObj>
        <w:docPartGallery w:val="Page Numbers (Bottom of Page)"/>
        <w:docPartUnique/>
      </w:docPartObj>
    </w:sdtPr>
    <w:sdtEndPr/>
    <w:sdtContent>
      <w:p w14:paraId="3EDD9AF6" w14:textId="77777777" w:rsidR="007673B9" w:rsidRDefault="00D00EE3" w:rsidP="00D00E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A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DF15" w14:textId="77777777" w:rsidR="0012305E" w:rsidRPr="0012305E" w:rsidRDefault="0012305E" w:rsidP="0012305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382A" w14:textId="77777777" w:rsidR="00060144" w:rsidRDefault="00060144" w:rsidP="00A4364D">
      <w:r>
        <w:separator/>
      </w:r>
    </w:p>
  </w:footnote>
  <w:footnote w:type="continuationSeparator" w:id="0">
    <w:p w14:paraId="278316CF" w14:textId="77777777" w:rsidR="00060144" w:rsidRDefault="00060144" w:rsidP="00A4364D">
      <w:r>
        <w:continuationSeparator/>
      </w:r>
    </w:p>
  </w:footnote>
  <w:footnote w:type="continuationNotice" w:id="1">
    <w:p w14:paraId="30C1C2A8" w14:textId="77777777" w:rsidR="00060144" w:rsidRDefault="0006014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F306" w14:textId="77777777" w:rsidR="007673B9" w:rsidRDefault="0077051C">
    <w:pPr>
      <w:pStyle w:val="Topptekst"/>
    </w:pPr>
    <w:r>
      <w:rPr>
        <w:noProof/>
      </w:rPr>
      <w:pict w14:anchorId="06135A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45" o:spid="_x0000_s1052" type="#_x0000_t75" style="position:absolute;margin-left:0;margin-top:0;width:595.45pt;height:842.05pt;z-index:-251658238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C81D" w14:textId="77777777" w:rsidR="007673B9" w:rsidRDefault="006A0CB2">
    <w:pPr>
      <w:pStyle w:val="Top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955F64" wp14:editId="107958D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80000"/>
          <wp:effectExtent l="0" t="0" r="3175" b="6350"/>
          <wp:wrapNone/>
          <wp:docPr id="21" name="Picture 21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F26">
      <w:rPr>
        <w:noProof/>
      </w:rPr>
      <w:drawing>
        <wp:anchor distT="0" distB="0" distL="114300" distR="114300" simplePos="0" relativeHeight="251658240" behindDoc="1" locked="0" layoutInCell="1" allowOverlap="1" wp14:anchorId="1A5318D0" wp14:editId="00EBA714">
          <wp:simplePos x="0" y="0"/>
          <wp:positionH relativeFrom="page">
            <wp:posOffset>0</wp:posOffset>
          </wp:positionH>
          <wp:positionV relativeFrom="page">
            <wp:posOffset>3140017</wp:posOffset>
          </wp:positionV>
          <wp:extent cx="7560000" cy="7560000"/>
          <wp:effectExtent l="0" t="0" r="3175" b="0"/>
          <wp:wrapNone/>
          <wp:docPr id="14" name="Picture 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B194" w14:textId="77777777" w:rsidR="007673B9" w:rsidRDefault="0077051C">
    <w:pPr>
      <w:pStyle w:val="Topptekst"/>
    </w:pPr>
    <w:r>
      <w:rPr>
        <w:noProof/>
      </w:rPr>
      <w:pict w14:anchorId="6B755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1" o:spid="_x0000_s1058" type="#_x0000_t75" style="position:absolute;margin-left:0;margin-top:0;width:595.45pt;height:842.05pt;z-index:-251658236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F897" w14:textId="77777777" w:rsidR="007673B9" w:rsidRDefault="007673B9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0BE1" w14:textId="77777777" w:rsidR="007673B9" w:rsidRDefault="0077051C">
    <w:pPr>
      <w:pStyle w:val="Topptekst"/>
    </w:pPr>
    <w:r>
      <w:rPr>
        <w:noProof/>
      </w:rPr>
      <w:pict w14:anchorId="0EA30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0" o:spid="_x0000_s1057" type="#_x0000_t75" style="position:absolute;margin-left:0;margin-top:0;width:595.45pt;height:842.05pt;z-index:-251658237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D944" w14:textId="77777777" w:rsidR="0012305E" w:rsidRDefault="0012305E">
    <w:pPr>
      <w:pStyle w:val="Topptekst"/>
    </w:pPr>
    <w:r>
      <w:rPr>
        <w:noProof/>
      </w:rPr>
      <w:drawing>
        <wp:anchor distT="0" distB="0" distL="114300" distR="114300" simplePos="0" relativeHeight="251658245" behindDoc="1" locked="0" layoutInCell="1" allowOverlap="1" wp14:anchorId="1FD015CE" wp14:editId="0CE138C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560000"/>
          <wp:effectExtent l="0" t="0" r="3175" b="0"/>
          <wp:wrapNone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09AE"/>
    <w:multiLevelType w:val="multilevel"/>
    <w:tmpl w:val="316C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3A67A7"/>
    <w:multiLevelType w:val="hybridMultilevel"/>
    <w:tmpl w:val="90B4E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43A56"/>
    <w:multiLevelType w:val="multilevel"/>
    <w:tmpl w:val="698A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62DD2"/>
    <w:multiLevelType w:val="hybridMultilevel"/>
    <w:tmpl w:val="D2EAD8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B2F76"/>
    <w:multiLevelType w:val="multilevel"/>
    <w:tmpl w:val="F006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14E25"/>
    <w:multiLevelType w:val="multilevel"/>
    <w:tmpl w:val="47F6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30C05"/>
    <w:multiLevelType w:val="multilevel"/>
    <w:tmpl w:val="899C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04A83"/>
    <w:multiLevelType w:val="multilevel"/>
    <w:tmpl w:val="A858EAA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50652A7"/>
    <w:multiLevelType w:val="hybridMultilevel"/>
    <w:tmpl w:val="0DD617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A2585"/>
    <w:multiLevelType w:val="hybridMultilevel"/>
    <w:tmpl w:val="34EE03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3201B"/>
    <w:multiLevelType w:val="multilevel"/>
    <w:tmpl w:val="B5B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84144"/>
    <w:multiLevelType w:val="hybridMultilevel"/>
    <w:tmpl w:val="09EC01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31550"/>
    <w:multiLevelType w:val="hybridMultilevel"/>
    <w:tmpl w:val="6CDEE646"/>
    <w:lvl w:ilvl="0" w:tplc="31E6CA6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23400">
    <w:abstractNumId w:val="7"/>
  </w:num>
  <w:num w:numId="2" w16cid:durableId="522788653">
    <w:abstractNumId w:val="11"/>
  </w:num>
  <w:num w:numId="3" w16cid:durableId="372267735">
    <w:abstractNumId w:val="4"/>
  </w:num>
  <w:num w:numId="4" w16cid:durableId="808667363">
    <w:abstractNumId w:val="2"/>
  </w:num>
  <w:num w:numId="5" w16cid:durableId="2072920939">
    <w:abstractNumId w:val="6"/>
  </w:num>
  <w:num w:numId="6" w16cid:durableId="397630052">
    <w:abstractNumId w:val="0"/>
  </w:num>
  <w:num w:numId="7" w16cid:durableId="934287625">
    <w:abstractNumId w:val="1"/>
  </w:num>
  <w:num w:numId="8" w16cid:durableId="931358447">
    <w:abstractNumId w:val="10"/>
  </w:num>
  <w:num w:numId="9" w16cid:durableId="827480045">
    <w:abstractNumId w:val="5"/>
  </w:num>
  <w:num w:numId="10" w16cid:durableId="1820993604">
    <w:abstractNumId w:val="12"/>
  </w:num>
  <w:num w:numId="11" w16cid:durableId="736517188">
    <w:abstractNumId w:val="9"/>
  </w:num>
  <w:num w:numId="12" w16cid:durableId="1548908556">
    <w:abstractNumId w:val="3"/>
  </w:num>
  <w:num w:numId="13" w16cid:durableId="1652558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b-NO" w:vendorID="64" w:dllVersion="4096" w:nlCheck="1" w:checkStyle="0"/>
  <w:activeWritingStyle w:appName="MSWord" w:lang="nb-NO" w:vendorID="64" w:dllVersion="0" w:nlCheck="1" w:checkStyle="0"/>
  <w:activeWritingStyle w:appName="MSWord" w:lang="en-GB" w:vendorID="64" w:dllVersion="0" w:nlCheck="1" w:checkStyle="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30"/>
    <w:rsid w:val="0000582F"/>
    <w:rsid w:val="00011D2E"/>
    <w:rsid w:val="00026F35"/>
    <w:rsid w:val="0003626E"/>
    <w:rsid w:val="00042B17"/>
    <w:rsid w:val="00047BC0"/>
    <w:rsid w:val="00060144"/>
    <w:rsid w:val="00081BB7"/>
    <w:rsid w:val="00085706"/>
    <w:rsid w:val="000946C6"/>
    <w:rsid w:val="000A1CCF"/>
    <w:rsid w:val="000D4C91"/>
    <w:rsid w:val="000F2FA7"/>
    <w:rsid w:val="00110298"/>
    <w:rsid w:val="00116914"/>
    <w:rsid w:val="00122C0F"/>
    <w:rsid w:val="0012305E"/>
    <w:rsid w:val="00124819"/>
    <w:rsid w:val="001379FD"/>
    <w:rsid w:val="00156C70"/>
    <w:rsid w:val="00160ABF"/>
    <w:rsid w:val="0018091C"/>
    <w:rsid w:val="00183305"/>
    <w:rsid w:val="00192CD4"/>
    <w:rsid w:val="001979C6"/>
    <w:rsid w:val="001A0D2E"/>
    <w:rsid w:val="001A0D34"/>
    <w:rsid w:val="001A297C"/>
    <w:rsid w:val="001B3F1A"/>
    <w:rsid w:val="001E0E81"/>
    <w:rsid w:val="001E14B3"/>
    <w:rsid w:val="001E425B"/>
    <w:rsid w:val="001E7737"/>
    <w:rsid w:val="001F2344"/>
    <w:rsid w:val="001F76C6"/>
    <w:rsid w:val="0021354B"/>
    <w:rsid w:val="002145F7"/>
    <w:rsid w:val="0021613E"/>
    <w:rsid w:val="00233A64"/>
    <w:rsid w:val="00237DC2"/>
    <w:rsid w:val="00243C59"/>
    <w:rsid w:val="00250A0F"/>
    <w:rsid w:val="00253AC4"/>
    <w:rsid w:val="00270934"/>
    <w:rsid w:val="00272C65"/>
    <w:rsid w:val="0027406B"/>
    <w:rsid w:val="00280D32"/>
    <w:rsid w:val="002813D7"/>
    <w:rsid w:val="002903EE"/>
    <w:rsid w:val="00290638"/>
    <w:rsid w:val="002908E0"/>
    <w:rsid w:val="002A4EF1"/>
    <w:rsid w:val="002B6E20"/>
    <w:rsid w:val="002C2E62"/>
    <w:rsid w:val="002D4185"/>
    <w:rsid w:val="002E702B"/>
    <w:rsid w:val="00320F28"/>
    <w:rsid w:val="00321D9F"/>
    <w:rsid w:val="00336675"/>
    <w:rsid w:val="00352765"/>
    <w:rsid w:val="00353114"/>
    <w:rsid w:val="00355C28"/>
    <w:rsid w:val="00357C2D"/>
    <w:rsid w:val="00361A32"/>
    <w:rsid w:val="003718F6"/>
    <w:rsid w:val="00371D65"/>
    <w:rsid w:val="003807E3"/>
    <w:rsid w:val="003938F1"/>
    <w:rsid w:val="003B2AFE"/>
    <w:rsid w:val="003C1D62"/>
    <w:rsid w:val="003D1B90"/>
    <w:rsid w:val="003D4613"/>
    <w:rsid w:val="003D4696"/>
    <w:rsid w:val="003D68C6"/>
    <w:rsid w:val="003E3FB3"/>
    <w:rsid w:val="003E6DE7"/>
    <w:rsid w:val="003F1380"/>
    <w:rsid w:val="003F4328"/>
    <w:rsid w:val="003F74DA"/>
    <w:rsid w:val="00405D7A"/>
    <w:rsid w:val="00413FFB"/>
    <w:rsid w:val="00414A3B"/>
    <w:rsid w:val="00423F26"/>
    <w:rsid w:val="00424CBD"/>
    <w:rsid w:val="00427DE5"/>
    <w:rsid w:val="00431ACD"/>
    <w:rsid w:val="0043690E"/>
    <w:rsid w:val="00443A8F"/>
    <w:rsid w:val="00464738"/>
    <w:rsid w:val="004723F0"/>
    <w:rsid w:val="00480E60"/>
    <w:rsid w:val="0048418C"/>
    <w:rsid w:val="00484458"/>
    <w:rsid w:val="00493652"/>
    <w:rsid w:val="004A0529"/>
    <w:rsid w:val="004A23CA"/>
    <w:rsid w:val="004B42D8"/>
    <w:rsid w:val="004B7867"/>
    <w:rsid w:val="004D3EFB"/>
    <w:rsid w:val="004F72DD"/>
    <w:rsid w:val="00524BFE"/>
    <w:rsid w:val="00570A90"/>
    <w:rsid w:val="00574288"/>
    <w:rsid w:val="0058300E"/>
    <w:rsid w:val="00584432"/>
    <w:rsid w:val="005853CF"/>
    <w:rsid w:val="005862AD"/>
    <w:rsid w:val="005866FB"/>
    <w:rsid w:val="00593E2D"/>
    <w:rsid w:val="00595E7B"/>
    <w:rsid w:val="00597FDF"/>
    <w:rsid w:val="005C180F"/>
    <w:rsid w:val="005E0306"/>
    <w:rsid w:val="005E7426"/>
    <w:rsid w:val="005E74FF"/>
    <w:rsid w:val="005F6B87"/>
    <w:rsid w:val="0060184F"/>
    <w:rsid w:val="00612342"/>
    <w:rsid w:val="00614B89"/>
    <w:rsid w:val="006155E5"/>
    <w:rsid w:val="00655A6B"/>
    <w:rsid w:val="00656309"/>
    <w:rsid w:val="0068528E"/>
    <w:rsid w:val="00693884"/>
    <w:rsid w:val="00695621"/>
    <w:rsid w:val="006A0CB2"/>
    <w:rsid w:val="006B17C3"/>
    <w:rsid w:val="006D10C3"/>
    <w:rsid w:val="006E0130"/>
    <w:rsid w:val="006E0318"/>
    <w:rsid w:val="006E0D36"/>
    <w:rsid w:val="006E3BCC"/>
    <w:rsid w:val="006F14AF"/>
    <w:rsid w:val="006F2FEE"/>
    <w:rsid w:val="007054A5"/>
    <w:rsid w:val="007162B0"/>
    <w:rsid w:val="00720287"/>
    <w:rsid w:val="00730750"/>
    <w:rsid w:val="00735A71"/>
    <w:rsid w:val="007548F3"/>
    <w:rsid w:val="007563FF"/>
    <w:rsid w:val="00764FFB"/>
    <w:rsid w:val="007673B9"/>
    <w:rsid w:val="0077051C"/>
    <w:rsid w:val="00772D50"/>
    <w:rsid w:val="00774264"/>
    <w:rsid w:val="007767CC"/>
    <w:rsid w:val="00781CE3"/>
    <w:rsid w:val="00787135"/>
    <w:rsid w:val="007969B3"/>
    <w:rsid w:val="007A2B22"/>
    <w:rsid w:val="007B70B3"/>
    <w:rsid w:val="007C0201"/>
    <w:rsid w:val="007C2219"/>
    <w:rsid w:val="007C74C8"/>
    <w:rsid w:val="007E7EAC"/>
    <w:rsid w:val="007F1090"/>
    <w:rsid w:val="007F386B"/>
    <w:rsid w:val="0081105D"/>
    <w:rsid w:val="0082077A"/>
    <w:rsid w:val="0083278A"/>
    <w:rsid w:val="0083578F"/>
    <w:rsid w:val="008418B8"/>
    <w:rsid w:val="00847CEA"/>
    <w:rsid w:val="00851E22"/>
    <w:rsid w:val="00867F64"/>
    <w:rsid w:val="00870AC8"/>
    <w:rsid w:val="008A15CD"/>
    <w:rsid w:val="008A3E6B"/>
    <w:rsid w:val="008B38FA"/>
    <w:rsid w:val="008B7EA1"/>
    <w:rsid w:val="008D26E6"/>
    <w:rsid w:val="008E3532"/>
    <w:rsid w:val="008F47BE"/>
    <w:rsid w:val="008F6039"/>
    <w:rsid w:val="008F791A"/>
    <w:rsid w:val="00906AE3"/>
    <w:rsid w:val="00907AA0"/>
    <w:rsid w:val="00911428"/>
    <w:rsid w:val="00911670"/>
    <w:rsid w:val="00915D89"/>
    <w:rsid w:val="009176D1"/>
    <w:rsid w:val="0092254A"/>
    <w:rsid w:val="00926D71"/>
    <w:rsid w:val="009355E9"/>
    <w:rsid w:val="00937279"/>
    <w:rsid w:val="00940E55"/>
    <w:rsid w:val="009710C1"/>
    <w:rsid w:val="00971833"/>
    <w:rsid w:val="00986E03"/>
    <w:rsid w:val="009902F8"/>
    <w:rsid w:val="00992BCF"/>
    <w:rsid w:val="0099407D"/>
    <w:rsid w:val="00994FF2"/>
    <w:rsid w:val="009961FB"/>
    <w:rsid w:val="009A5735"/>
    <w:rsid w:val="009A7AC0"/>
    <w:rsid w:val="009B0B92"/>
    <w:rsid w:val="009B4ABC"/>
    <w:rsid w:val="009B5E58"/>
    <w:rsid w:val="009C1A46"/>
    <w:rsid w:val="009C623E"/>
    <w:rsid w:val="009F1813"/>
    <w:rsid w:val="009F606A"/>
    <w:rsid w:val="00A06227"/>
    <w:rsid w:val="00A14FE2"/>
    <w:rsid w:val="00A26064"/>
    <w:rsid w:val="00A410FA"/>
    <w:rsid w:val="00A4364D"/>
    <w:rsid w:val="00A653A4"/>
    <w:rsid w:val="00A7626C"/>
    <w:rsid w:val="00A808EC"/>
    <w:rsid w:val="00A85994"/>
    <w:rsid w:val="00A87DE0"/>
    <w:rsid w:val="00A92E1D"/>
    <w:rsid w:val="00AA5EA0"/>
    <w:rsid w:val="00AB0859"/>
    <w:rsid w:val="00AC2EAC"/>
    <w:rsid w:val="00AE2330"/>
    <w:rsid w:val="00AF4FB8"/>
    <w:rsid w:val="00AF50F6"/>
    <w:rsid w:val="00B043DA"/>
    <w:rsid w:val="00B11310"/>
    <w:rsid w:val="00B22F30"/>
    <w:rsid w:val="00B2316A"/>
    <w:rsid w:val="00B27618"/>
    <w:rsid w:val="00B31D88"/>
    <w:rsid w:val="00B324C7"/>
    <w:rsid w:val="00B4202F"/>
    <w:rsid w:val="00B46F75"/>
    <w:rsid w:val="00B54509"/>
    <w:rsid w:val="00B63902"/>
    <w:rsid w:val="00B875C2"/>
    <w:rsid w:val="00B95CB3"/>
    <w:rsid w:val="00B97F8E"/>
    <w:rsid w:val="00BB310D"/>
    <w:rsid w:val="00BB5A44"/>
    <w:rsid w:val="00BC5215"/>
    <w:rsid w:val="00BD4244"/>
    <w:rsid w:val="00BE0BEF"/>
    <w:rsid w:val="00C1009E"/>
    <w:rsid w:val="00C17C1E"/>
    <w:rsid w:val="00C20B7A"/>
    <w:rsid w:val="00C23FD7"/>
    <w:rsid w:val="00C27EF6"/>
    <w:rsid w:val="00C353BB"/>
    <w:rsid w:val="00C44139"/>
    <w:rsid w:val="00C4558E"/>
    <w:rsid w:val="00C459C6"/>
    <w:rsid w:val="00C515F0"/>
    <w:rsid w:val="00C5689D"/>
    <w:rsid w:val="00C722C7"/>
    <w:rsid w:val="00C77FB6"/>
    <w:rsid w:val="00C90D81"/>
    <w:rsid w:val="00CA57B5"/>
    <w:rsid w:val="00CB6F4D"/>
    <w:rsid w:val="00CC4C9A"/>
    <w:rsid w:val="00CD085E"/>
    <w:rsid w:val="00CE2A95"/>
    <w:rsid w:val="00CF19D1"/>
    <w:rsid w:val="00CF5766"/>
    <w:rsid w:val="00D00EE3"/>
    <w:rsid w:val="00D03179"/>
    <w:rsid w:val="00D07916"/>
    <w:rsid w:val="00D1201C"/>
    <w:rsid w:val="00D26AAD"/>
    <w:rsid w:val="00D27365"/>
    <w:rsid w:val="00D3693E"/>
    <w:rsid w:val="00D37181"/>
    <w:rsid w:val="00D41869"/>
    <w:rsid w:val="00D47D4A"/>
    <w:rsid w:val="00D82085"/>
    <w:rsid w:val="00D854BA"/>
    <w:rsid w:val="00DA063E"/>
    <w:rsid w:val="00DC14ED"/>
    <w:rsid w:val="00DC5545"/>
    <w:rsid w:val="00DC5F0C"/>
    <w:rsid w:val="00DE0776"/>
    <w:rsid w:val="00DF1BC0"/>
    <w:rsid w:val="00DF2E8C"/>
    <w:rsid w:val="00DF436C"/>
    <w:rsid w:val="00DF4B97"/>
    <w:rsid w:val="00DF64D8"/>
    <w:rsid w:val="00DF7F8D"/>
    <w:rsid w:val="00E0196D"/>
    <w:rsid w:val="00E1337D"/>
    <w:rsid w:val="00E176AF"/>
    <w:rsid w:val="00E36C1A"/>
    <w:rsid w:val="00E4328A"/>
    <w:rsid w:val="00E66469"/>
    <w:rsid w:val="00E7673E"/>
    <w:rsid w:val="00E76A87"/>
    <w:rsid w:val="00E81C95"/>
    <w:rsid w:val="00E830BE"/>
    <w:rsid w:val="00EC217E"/>
    <w:rsid w:val="00ED1A35"/>
    <w:rsid w:val="00ED67F7"/>
    <w:rsid w:val="00EF02DF"/>
    <w:rsid w:val="00EF661F"/>
    <w:rsid w:val="00F0374F"/>
    <w:rsid w:val="00F039C5"/>
    <w:rsid w:val="00F03D0E"/>
    <w:rsid w:val="00F16BB8"/>
    <w:rsid w:val="00F326EE"/>
    <w:rsid w:val="00F32BA1"/>
    <w:rsid w:val="00F34128"/>
    <w:rsid w:val="00F352A0"/>
    <w:rsid w:val="00F36705"/>
    <w:rsid w:val="00F5476A"/>
    <w:rsid w:val="00F54CAC"/>
    <w:rsid w:val="00F70F42"/>
    <w:rsid w:val="00F77ABA"/>
    <w:rsid w:val="00F8620D"/>
    <w:rsid w:val="00F864C1"/>
    <w:rsid w:val="00F86FA8"/>
    <w:rsid w:val="00FB6D3C"/>
    <w:rsid w:val="00FC1CFD"/>
    <w:rsid w:val="00FC43AF"/>
    <w:rsid w:val="00FD114E"/>
    <w:rsid w:val="00FD20FC"/>
    <w:rsid w:val="00FD603B"/>
    <w:rsid w:val="00FD6599"/>
    <w:rsid w:val="00FD7BA0"/>
    <w:rsid w:val="00FE6658"/>
    <w:rsid w:val="00FF0DEB"/>
    <w:rsid w:val="00FF74C1"/>
    <w:rsid w:val="0A3746B1"/>
    <w:rsid w:val="0AD9C8BF"/>
    <w:rsid w:val="0D40A5DD"/>
    <w:rsid w:val="0DF4AB23"/>
    <w:rsid w:val="0EEC37AD"/>
    <w:rsid w:val="12765F22"/>
    <w:rsid w:val="1745F92E"/>
    <w:rsid w:val="1B38C137"/>
    <w:rsid w:val="20E2FA2F"/>
    <w:rsid w:val="219F59CD"/>
    <w:rsid w:val="21D5CD13"/>
    <w:rsid w:val="25AD6297"/>
    <w:rsid w:val="2644C032"/>
    <w:rsid w:val="27F373E6"/>
    <w:rsid w:val="281A4CF3"/>
    <w:rsid w:val="2CB99D71"/>
    <w:rsid w:val="2E004E19"/>
    <w:rsid w:val="3051C355"/>
    <w:rsid w:val="333A416C"/>
    <w:rsid w:val="3532257F"/>
    <w:rsid w:val="37B166C5"/>
    <w:rsid w:val="39889D86"/>
    <w:rsid w:val="3B6F3136"/>
    <w:rsid w:val="3DC261E7"/>
    <w:rsid w:val="41025565"/>
    <w:rsid w:val="4472F98E"/>
    <w:rsid w:val="44934FF1"/>
    <w:rsid w:val="470EBFBD"/>
    <w:rsid w:val="47C5C8AD"/>
    <w:rsid w:val="54B56332"/>
    <w:rsid w:val="55095FF2"/>
    <w:rsid w:val="59B143AF"/>
    <w:rsid w:val="5D27B0F0"/>
    <w:rsid w:val="5DF04D7E"/>
    <w:rsid w:val="5F1C6D27"/>
    <w:rsid w:val="5F249060"/>
    <w:rsid w:val="60C7B46C"/>
    <w:rsid w:val="63639494"/>
    <w:rsid w:val="66E2123C"/>
    <w:rsid w:val="671133AE"/>
    <w:rsid w:val="67664AC8"/>
    <w:rsid w:val="6ECD6AF0"/>
    <w:rsid w:val="71AAEC53"/>
    <w:rsid w:val="771EBB23"/>
    <w:rsid w:val="7888050C"/>
    <w:rsid w:val="7D28B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C18B5"/>
  <w14:defaultImageDpi w14:val="330"/>
  <w15:docId w15:val="{7B5C3766-2F78-4F0E-895E-FD09EED6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BF"/>
    <w:pPr>
      <w:spacing w:after="240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305E"/>
    <w:pPr>
      <w:keepNext/>
      <w:keepLines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sz w:val="3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305E"/>
    <w:pPr>
      <w:keepNext/>
      <w:keepLines/>
      <w:numPr>
        <w:ilvl w:val="1"/>
        <w:numId w:val="1"/>
      </w:numPr>
      <w:spacing w:before="240" w:after="120"/>
      <w:ind w:left="578" w:hanging="578"/>
      <w:outlineLvl w:val="1"/>
    </w:pPr>
    <w:rPr>
      <w:rFonts w:eastAsiaTheme="majorEastAsia" w:cstheme="majorBidi"/>
      <w:b/>
      <w:sz w:val="3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305E"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2305E"/>
    <w:pPr>
      <w:keepNext/>
      <w:keepLines/>
      <w:numPr>
        <w:ilvl w:val="3"/>
        <w:numId w:val="1"/>
      </w:numPr>
      <w:spacing w:before="240" w:after="120"/>
      <w:ind w:left="862" w:hanging="862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AA5EA0"/>
    <w:pPr>
      <w:keepNext/>
      <w:keepLines/>
      <w:numPr>
        <w:ilvl w:val="4"/>
        <w:numId w:val="1"/>
      </w:numPr>
      <w:spacing w:before="240" w:after="0"/>
      <w:ind w:left="1009" w:hanging="1009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1142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142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142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142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64D"/>
  </w:style>
  <w:style w:type="paragraph" w:styleId="Bunntekst">
    <w:name w:val="footer"/>
    <w:basedOn w:val="Normal"/>
    <w:link w:val="Bunn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64D"/>
  </w:style>
  <w:style w:type="paragraph" w:customStyle="1" w:styleId="Overskrift1unr">
    <w:name w:val="Overskrift 1 u nr"/>
    <w:basedOn w:val="Overskrift1"/>
    <w:next w:val="Normal"/>
    <w:link w:val="Overskrift1unrTegn"/>
    <w:uiPriority w:val="10"/>
    <w:qFormat/>
    <w:rsid w:val="007673B9"/>
    <w:pPr>
      <w:numPr>
        <w:numId w:val="0"/>
      </w:numPr>
    </w:pPr>
    <w:rPr>
      <w:rFonts w:cs="Arial"/>
      <w:szCs w:val="34"/>
    </w:rPr>
  </w:style>
  <w:style w:type="paragraph" w:customStyle="1" w:styleId="Overskrift2unr">
    <w:name w:val="Overskrift 2 u nr"/>
    <w:basedOn w:val="Overskrift2"/>
    <w:next w:val="Normal"/>
    <w:uiPriority w:val="10"/>
    <w:qFormat/>
    <w:rsid w:val="007673B9"/>
    <w:pPr>
      <w:numPr>
        <w:ilvl w:val="0"/>
        <w:numId w:val="0"/>
      </w:numPr>
    </w:pPr>
  </w:style>
  <w:style w:type="character" w:customStyle="1" w:styleId="Overskrift1unrTegn">
    <w:name w:val="Overskrift 1 u nr Tegn"/>
    <w:basedOn w:val="Standardskriftforavsnitt"/>
    <w:link w:val="Overskrift1unr"/>
    <w:uiPriority w:val="10"/>
    <w:rsid w:val="007673B9"/>
    <w:rPr>
      <w:rFonts w:ascii="Arial" w:eastAsiaTheme="majorEastAsia" w:hAnsi="Arial" w:cs="Arial"/>
      <w:b/>
      <w:sz w:val="34"/>
      <w:szCs w:val="34"/>
    </w:rPr>
  </w:style>
  <w:style w:type="paragraph" w:customStyle="1" w:styleId="Overskrift3unr">
    <w:name w:val="Overskrift 3 u nr"/>
    <w:basedOn w:val="Overskrift3"/>
    <w:next w:val="Normal"/>
    <w:uiPriority w:val="10"/>
    <w:qFormat/>
    <w:rsid w:val="007673B9"/>
    <w:pPr>
      <w:numPr>
        <w:ilvl w:val="0"/>
        <w:numId w:val="0"/>
      </w:numPr>
    </w:pPr>
  </w:style>
  <w:style w:type="paragraph" w:customStyle="1" w:styleId="Overskrift4unr">
    <w:name w:val="Overskrift 4 u nr"/>
    <w:basedOn w:val="Overskrift4"/>
    <w:next w:val="Normal"/>
    <w:uiPriority w:val="10"/>
    <w:qFormat/>
    <w:rsid w:val="00DE0776"/>
    <w:pPr>
      <w:numPr>
        <w:ilvl w:val="0"/>
        <w:numId w:val="0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2305E"/>
    <w:rPr>
      <w:rFonts w:ascii="Arial" w:eastAsiaTheme="majorEastAsia" w:hAnsi="Arial" w:cstheme="majorBidi"/>
      <w:b/>
      <w:sz w:val="3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305E"/>
    <w:rPr>
      <w:rFonts w:ascii="Arial" w:eastAsiaTheme="majorEastAsia" w:hAnsi="Arial" w:cstheme="majorBidi"/>
      <w:b/>
      <w:sz w:val="3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305E"/>
    <w:rPr>
      <w:rFonts w:ascii="Arial" w:eastAsiaTheme="majorEastAsia" w:hAnsi="Arial" w:cstheme="majorBidi"/>
      <w:b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2305E"/>
    <w:rPr>
      <w:rFonts w:ascii="Arial" w:eastAsiaTheme="majorEastAsia" w:hAnsi="Arial" w:cstheme="majorBidi"/>
      <w:b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A5EA0"/>
    <w:rPr>
      <w:rFonts w:ascii="Arial" w:eastAsiaTheme="majorEastAsia" w:hAnsi="Arial" w:cstheme="majorBidi"/>
      <w:b/>
      <w:sz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14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1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2305E"/>
    <w:pPr>
      <w:numPr>
        <w:numId w:val="0"/>
      </w:numPr>
      <w:outlineLvl w:val="9"/>
    </w:pPr>
    <w:rPr>
      <w:b w:val="0"/>
    </w:rPr>
  </w:style>
  <w:style w:type="paragraph" w:styleId="INNH1">
    <w:name w:val="toc 1"/>
    <w:basedOn w:val="Normal"/>
    <w:next w:val="Normal"/>
    <w:autoRedefine/>
    <w:uiPriority w:val="39"/>
    <w:unhideWhenUsed/>
    <w:rsid w:val="0012305E"/>
    <w:pPr>
      <w:tabs>
        <w:tab w:val="left" w:pos="480"/>
        <w:tab w:val="right" w:leader="dot" w:pos="9054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11428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11428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11428"/>
    <w:rPr>
      <w:color w:val="0000FF" w:themeColor="hyperlink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480E60"/>
    <w:pPr>
      <w:ind w:left="567" w:right="567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480E60"/>
    <w:rPr>
      <w:rFonts w:ascii="Times New Roman" w:hAnsi="Times New Roman"/>
      <w:i/>
      <w:iCs/>
      <w:sz w:val="22"/>
    </w:rPr>
  </w:style>
  <w:style w:type="paragraph" w:customStyle="1" w:styleId="Forordsoverskrift">
    <w:name w:val="Forordsoverskrift"/>
    <w:basedOn w:val="Overskriftforinnholdsfortegnelse"/>
    <w:next w:val="Normal"/>
    <w:uiPriority w:val="39"/>
    <w:semiHidden/>
    <w:qFormat/>
    <w:rsid w:val="005866FB"/>
  </w:style>
  <w:style w:type="paragraph" w:styleId="Bildetekst">
    <w:name w:val="caption"/>
    <w:basedOn w:val="Normal"/>
    <w:next w:val="Normal"/>
    <w:uiPriority w:val="35"/>
    <w:unhideWhenUsed/>
    <w:qFormat/>
    <w:rsid w:val="00DE0776"/>
    <w:pPr>
      <w:spacing w:after="200"/>
    </w:pPr>
    <w:rPr>
      <w:i/>
      <w:iCs/>
      <w:sz w:val="18"/>
      <w:szCs w:val="18"/>
    </w:rPr>
  </w:style>
  <w:style w:type="table" w:styleId="Tabellrutenett">
    <w:name w:val="Table Grid"/>
    <w:basedOn w:val="Vanligtabell"/>
    <w:uiPriority w:val="39"/>
    <w:rsid w:val="00DE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DE0776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E0776"/>
    <w:rPr>
      <w:rFonts w:ascii="Arial" w:hAnsi="Arial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E0776"/>
    <w:rPr>
      <w:vertAlign w:val="superscript"/>
    </w:rPr>
  </w:style>
  <w:style w:type="paragraph" w:customStyle="1" w:styleId="Forordoverskrift">
    <w:name w:val="Forordoverskrift"/>
    <w:basedOn w:val="Normal"/>
    <w:uiPriority w:val="11"/>
    <w:qFormat/>
    <w:rsid w:val="0012305E"/>
    <w:pPr>
      <w:spacing w:before="240"/>
    </w:pPr>
    <w:rPr>
      <w:b/>
      <w:sz w:val="34"/>
    </w:rPr>
  </w:style>
  <w:style w:type="paragraph" w:styleId="Tittel">
    <w:name w:val="Title"/>
    <w:basedOn w:val="Normal"/>
    <w:next w:val="Normal"/>
    <w:link w:val="TittelTegn"/>
    <w:uiPriority w:val="10"/>
    <w:qFormat/>
    <w:rsid w:val="005F6B87"/>
    <w:pPr>
      <w:spacing w:after="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6B87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Fulgthyperkobling">
    <w:name w:val="FollowedHyperlink"/>
    <w:basedOn w:val="Standardskriftforavsnitt"/>
    <w:uiPriority w:val="99"/>
    <w:semiHidden/>
    <w:unhideWhenUsed/>
    <w:rsid w:val="00DC5F0C"/>
    <w:rPr>
      <w:color w:val="800080" w:themeColor="followedHyperlink"/>
      <w:u w:val="single"/>
    </w:rPr>
  </w:style>
  <w:style w:type="table" w:styleId="Vanligtabell5">
    <w:name w:val="Plain Table 5"/>
    <w:basedOn w:val="Vanligtabell"/>
    <w:uiPriority w:val="45"/>
    <w:rsid w:val="007054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7054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igurliste">
    <w:name w:val="table of figures"/>
    <w:basedOn w:val="Normal"/>
    <w:next w:val="Normal"/>
    <w:uiPriority w:val="99"/>
    <w:unhideWhenUsed/>
    <w:rsid w:val="009961FB"/>
    <w:pPr>
      <w:spacing w:after="0"/>
    </w:pPr>
  </w:style>
  <w:style w:type="paragraph" w:styleId="NormalWeb">
    <w:name w:val="Normal (Web)"/>
    <w:basedOn w:val="Normal"/>
    <w:uiPriority w:val="99"/>
    <w:unhideWhenUsed/>
    <w:rsid w:val="009961FB"/>
    <w:pPr>
      <w:spacing w:before="100" w:beforeAutospacing="1" w:after="100" w:afterAutospacing="1"/>
    </w:pPr>
    <w:rPr>
      <w:rFonts w:eastAsia="Times New Roman" w:cs="Times New Roma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3F26"/>
    <w:pPr>
      <w:numPr>
        <w:ilvl w:val="1"/>
      </w:numPr>
      <w:spacing w:after="160" w:line="259" w:lineRule="auto"/>
    </w:pPr>
    <w:rPr>
      <w:rFonts w:asciiTheme="majorHAnsi" w:hAnsiTheme="majorHAnsi"/>
      <w:szCs w:val="22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3F26"/>
    <w:rPr>
      <w:rFonts w:asciiTheme="majorHAnsi" w:hAnsiTheme="majorHAnsi"/>
      <w:szCs w:val="22"/>
      <w:lang w:eastAsia="en-US"/>
    </w:rPr>
  </w:style>
  <w:style w:type="character" w:customStyle="1" w:styleId="Normal1">
    <w:name w:val="Normal1"/>
    <w:rsid w:val="00D00EE3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Listeavsnitt">
    <w:name w:val="List Paragraph"/>
    <w:basedOn w:val="Normal"/>
    <w:uiPriority w:val="34"/>
    <w:qFormat/>
    <w:rsid w:val="00D00EE3"/>
    <w:pPr>
      <w:spacing w:after="0" w:line="300" w:lineRule="atLeast"/>
      <w:ind w:left="720"/>
      <w:contextualSpacing/>
    </w:pPr>
    <w:rPr>
      <w:rFonts w:ascii="Minion Pro" w:hAnsi="Minion Pro"/>
      <w:sz w:val="23"/>
      <w:lang w:val="en-US"/>
    </w:rPr>
  </w:style>
  <w:style w:type="paragraph" w:customStyle="1" w:styleId="Default">
    <w:name w:val="Default"/>
    <w:rsid w:val="00D00EE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lstomtale">
    <w:name w:val="Unresolved Mention"/>
    <w:basedOn w:val="Standardskriftforavsnitt"/>
    <w:uiPriority w:val="99"/>
    <w:semiHidden/>
    <w:unhideWhenUsed/>
    <w:rsid w:val="001379FD"/>
    <w:rPr>
      <w:color w:val="605E5C"/>
      <w:shd w:val="clear" w:color="auto" w:fill="E1DFDD"/>
    </w:rPr>
  </w:style>
  <w:style w:type="character" w:customStyle="1" w:styleId="normaltextrun">
    <w:name w:val="normaltextrun"/>
    <w:basedOn w:val="Standardskriftforavsnitt"/>
    <w:rsid w:val="00E76A87"/>
  </w:style>
  <w:style w:type="character" w:customStyle="1" w:styleId="eop">
    <w:name w:val="eop"/>
    <w:basedOn w:val="Standardskriftforavsnitt"/>
    <w:rsid w:val="00E76A87"/>
  </w:style>
  <w:style w:type="paragraph" w:customStyle="1" w:styleId="paragraph">
    <w:name w:val="paragraph"/>
    <w:basedOn w:val="Normal"/>
    <w:rsid w:val="002B6E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scxw72625790">
    <w:name w:val="scxw72625790"/>
    <w:basedOn w:val="Standardskriftforavsnitt"/>
    <w:rsid w:val="002B6E20"/>
  </w:style>
  <w:style w:type="character" w:styleId="Sterk">
    <w:name w:val="Strong"/>
    <w:basedOn w:val="Standardskriftforavsnitt"/>
    <w:uiPriority w:val="22"/>
    <w:qFormat/>
    <w:rsid w:val="00614B89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72C65"/>
    <w:pPr>
      <w:widowControl w:val="0"/>
      <w:autoSpaceDE w:val="0"/>
      <w:autoSpaceDN w:val="0"/>
      <w:spacing w:after="0"/>
    </w:pPr>
    <w:rPr>
      <w:rFonts w:eastAsia="Arial" w:cs="Arial"/>
      <w:szCs w:val="22"/>
      <w:lang w:val="nn-NO" w:eastAsia="en-US"/>
    </w:rPr>
  </w:style>
  <w:style w:type="paragraph" w:styleId="Brdtekst">
    <w:name w:val="Body Text"/>
    <w:basedOn w:val="Normal"/>
    <w:link w:val="BrdtekstTegn"/>
    <w:rsid w:val="002D4185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rsid w:val="002D4185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0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5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8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8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804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2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91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8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27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6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6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26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6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3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it.no/utdanning/art?p_document_id=347915&amp;dim=179005" TargetMode="Externa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o000\Downloads\Studieplan_bokm&#229;l_rev2020%20(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941b9-9811-4736-ba9f-d4dda431c7f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4313B8247C6F49AF2C197087AC9941" ma:contentTypeVersion="12" ma:contentTypeDescription="Opprett et nytt dokument." ma:contentTypeScope="" ma:versionID="fe831b52a8fd7e9e3293924e5753dcf9">
  <xsd:schema xmlns:xsd="http://www.w3.org/2001/XMLSchema" xmlns:xs="http://www.w3.org/2001/XMLSchema" xmlns:p="http://schemas.microsoft.com/office/2006/metadata/properties" xmlns:ns2="863941b9-9811-4736-ba9f-d4dda431c7fd" xmlns:ns3="87a21030-419c-4ed3-b7d1-2541c6903f8d" targetNamespace="http://schemas.microsoft.com/office/2006/metadata/properties" ma:root="true" ma:fieldsID="5347126570c2112bb786122f54062bde" ns2:_="" ns3:_="">
    <xsd:import namespace="863941b9-9811-4736-ba9f-d4dda431c7fd"/>
    <xsd:import namespace="87a21030-419c-4ed3-b7d1-2541c6903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941b9-9811-4736-ba9f-d4dda431c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21030-419c-4ed3-b7d1-2541c6903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B290E-56C8-48D8-8CD2-A038EFB4B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88B09-497A-4206-828C-5CC12133078A}">
  <ds:schemaRefs>
    <ds:schemaRef ds:uri="http://purl.org/dc/dcmitype/"/>
    <ds:schemaRef ds:uri="87a21030-419c-4ed3-b7d1-2541c6903f8d"/>
    <ds:schemaRef ds:uri="863941b9-9811-4736-ba9f-d4dda431c7fd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861E986-8278-4B9D-B9D6-678C5F7729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F38613-DD16-4A05-8A8E-3CB394A1E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941b9-9811-4736-ba9f-d4dda431c7fd"/>
    <ds:schemaRef ds:uri="87a21030-419c-4ed3-b7d1-2541c6903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Studieplan_bokmål_rev2020 (3).dotx</Template>
  <TotalTime>3</TotalTime>
  <Pages>7</Pages>
  <Words>1309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Woltering</dc:creator>
  <cp:keywords/>
  <dc:description/>
  <cp:lastModifiedBy>Roy-Erling Karlsen</cp:lastModifiedBy>
  <cp:revision>3</cp:revision>
  <cp:lastPrinted>2015-11-25T14:37:00Z</cp:lastPrinted>
  <dcterms:created xsi:type="dcterms:W3CDTF">2025-01-06T07:21:00Z</dcterms:created>
  <dcterms:modified xsi:type="dcterms:W3CDTF">2025-04-25T08:55:00Z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0x010100B74313B8247C6F49AF2C197087AC9941</vt:lpwstr>
  </property>
  <property fmtid="{D5CDD505-2E9C-101B-9397-08002B2CF9AE}" pid="3" name="IsMyDocuments">
    <vt:bool>true</vt:bool>
  </property>
  <property fmtid="{D5CDD505-2E9C-101B-9397-08002B2CF9AE}" pid="4" name="CheckInType">
    <vt:lpwstr>FromApplication</vt:lpwstr>
  </property>
  <property fmtid="{D5CDD505-2E9C-101B-9397-08002B2CF9AE}" pid="5" name="CheckInDocForm">
    <vt:lpwstr>https://ephorte.uit.no/ephorteweb/shared/aspx/Default/CheckInDocForm.aspx</vt:lpwstr>
  </property>
  <property fmtid="{D5CDD505-2E9C-101B-9397-08002B2CF9AE}" pid="6" name="DokType">
    <vt:lpwstr/>
  </property>
  <property fmtid="{D5CDD505-2E9C-101B-9397-08002B2CF9AE}" pid="7" name="DokID">
    <vt:i4>765715</vt:i4>
  </property>
  <property fmtid="{D5CDD505-2E9C-101B-9397-08002B2CF9AE}" pid="8" name="Versjon">
    <vt:i4>1</vt:i4>
  </property>
  <property fmtid="{D5CDD505-2E9C-101B-9397-08002B2CF9AE}" pid="9" name="Variant">
    <vt:lpwstr>P</vt:lpwstr>
  </property>
  <property fmtid="{D5CDD505-2E9C-101B-9397-08002B2CF9AE}" pid="10" name="OpenMode">
    <vt:lpwstr>EditDoc</vt:lpwstr>
  </property>
  <property fmtid="{D5CDD505-2E9C-101B-9397-08002B2CF9AE}" pid="11" name="CurrentUrl">
    <vt:lpwstr/>
  </property>
  <property fmtid="{D5CDD505-2E9C-101B-9397-08002B2CF9AE}" pid="12" name="WindowName">
    <vt:lpwstr/>
  </property>
  <property fmtid="{D5CDD505-2E9C-101B-9397-08002B2CF9AE}" pid="13" name="FileName">
    <vt:lpwstr>C%3a%5cUsers%5cvwo000%5cAppData%5cLocal%5cTemp%5c1374890.DOCX</vt:lpwstr>
  </property>
  <property fmtid="{D5CDD505-2E9C-101B-9397-08002B2CF9AE}" pid="14" name="LinkId">
    <vt:i4>439085</vt:i4>
  </property>
</Properties>
</file>