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2" w:rightFromText="142" w:vertAnchor="page" w:horzAnchor="page" w:tblpX="1617" w:tblpY="738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3260"/>
      </w:tblGrid>
      <w:tr w:rsidR="007A3CBE" w:rsidRPr="00823515" w14:paraId="2C6F2B7E" w14:textId="77777777" w:rsidTr="64802AC2">
        <w:trPr>
          <w:trHeight w:val="568"/>
        </w:trPr>
        <w:tc>
          <w:tcPr>
            <w:tcW w:w="6487" w:type="dxa"/>
          </w:tcPr>
          <w:p w14:paraId="2C6F2B7C" w14:textId="77777777" w:rsidR="007A3CBE" w:rsidRPr="00823515" w:rsidRDefault="007A3CBE" w:rsidP="0065455E">
            <w:pPr>
              <w:ind w:right="-57"/>
              <w:rPr>
                <w:rFonts w:cs="Times New Roman"/>
                <w:lang w:val="en-GB"/>
              </w:rPr>
            </w:pPr>
          </w:p>
        </w:tc>
        <w:tc>
          <w:tcPr>
            <w:tcW w:w="3260" w:type="dxa"/>
          </w:tcPr>
          <w:p w14:paraId="2C6F2B7D" w14:textId="6381B1C3" w:rsidR="007A3CBE" w:rsidRPr="006A3286" w:rsidRDefault="006A3286" w:rsidP="64802AC2">
            <w:pPr>
              <w:pStyle w:val="Topptekst"/>
              <w:rPr>
                <w:b/>
                <w:bCs/>
              </w:rPr>
            </w:pPr>
            <w:r w:rsidRPr="64802AC2">
              <w:rPr>
                <w:b/>
                <w:bCs/>
              </w:rPr>
              <w:t>Document in case 202</w:t>
            </w:r>
            <w:r w:rsidR="008B7205">
              <w:rPr>
                <w:b/>
                <w:bCs/>
              </w:rPr>
              <w:t>6/61</w:t>
            </w:r>
          </w:p>
        </w:tc>
      </w:tr>
      <w:tr w:rsidR="006A3286" w:rsidRPr="00823515" w14:paraId="2C6F2B81" w14:textId="77777777" w:rsidTr="64802AC2">
        <w:trPr>
          <w:trHeight w:val="852"/>
        </w:trPr>
        <w:tc>
          <w:tcPr>
            <w:tcW w:w="9747" w:type="dxa"/>
            <w:gridSpan w:val="2"/>
            <w:tcBorders>
              <w:bottom w:val="nil"/>
            </w:tcBorders>
          </w:tcPr>
          <w:p w14:paraId="2C6F2B80" w14:textId="4E001ED6" w:rsidR="006A3286" w:rsidRPr="00F47E68" w:rsidRDefault="00F47E68" w:rsidP="00F47E68">
            <w:pPr>
              <w:pStyle w:val="Ingenmellomro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Publication Fund at UiT </w:t>
            </w:r>
            <w:proofErr w:type="gramStart"/>
            <w:r>
              <w:rPr>
                <w:rFonts w:ascii="Arial" w:hAnsi="Arial" w:cs="Arial"/>
              </w:rPr>
              <w:t>The</w:t>
            </w:r>
            <w:proofErr w:type="gramEnd"/>
            <w:r>
              <w:rPr>
                <w:rFonts w:ascii="Arial" w:hAnsi="Arial" w:cs="Arial"/>
              </w:rPr>
              <w:t xml:space="preserve"> Arctic University of Norway</w:t>
            </w:r>
          </w:p>
        </w:tc>
      </w:tr>
    </w:tbl>
    <w:p w14:paraId="2C6F2B82" w14:textId="77777777" w:rsidR="00981B56" w:rsidRDefault="00981B56" w:rsidP="00981B56">
      <w:pPr>
        <w:pStyle w:val="Tittel"/>
        <w:rPr>
          <w:lang w:val="en-GB"/>
        </w:rPr>
      </w:pPr>
      <w:bookmarkStart w:id="0" w:name="INTERNEMOTTAKERETABELL"/>
      <w:bookmarkEnd w:id="0"/>
    </w:p>
    <w:p w14:paraId="10AB7388" w14:textId="3EE8EE2D" w:rsidR="0008340E" w:rsidRPr="0008340E" w:rsidRDefault="00093D8D" w:rsidP="0008340E">
      <w:pPr>
        <w:rPr>
          <w:lang w:val="en-GB"/>
        </w:rPr>
      </w:pPr>
      <w:r>
        <w:rPr>
          <w:lang w:val="en-GB"/>
        </w:rPr>
        <w:t>APPLICATION</w:t>
      </w:r>
      <w:r w:rsidR="00A326C8">
        <w:rPr>
          <w:lang w:val="en-GB"/>
        </w:rPr>
        <w:t xml:space="preserve"> FOR FUNDING OF AUTHOR</w:t>
      </w:r>
      <w:r w:rsidR="00412E2C">
        <w:rPr>
          <w:lang w:val="en-GB"/>
        </w:rPr>
        <w:t>-</w:t>
      </w:r>
      <w:r w:rsidR="00A326C8">
        <w:rPr>
          <w:lang w:val="en-GB"/>
        </w:rPr>
        <w:t>SIDE P</w:t>
      </w:r>
      <w:r w:rsidR="00847F8C">
        <w:rPr>
          <w:lang w:val="en-GB"/>
        </w:rPr>
        <w:t>AYMENTS</w:t>
      </w:r>
    </w:p>
    <w:p w14:paraId="2C6F2B83" w14:textId="46C558EF" w:rsidR="006A3286" w:rsidRPr="00043EAE" w:rsidRDefault="00412E2C" w:rsidP="00412E2C">
      <w:pPr>
        <w:rPr>
          <w:rFonts w:cs="Arial"/>
          <w:b/>
          <w:szCs w:val="16"/>
          <w:lang w:val="en-GB"/>
        </w:rPr>
      </w:pPr>
      <w:r>
        <w:rPr>
          <w:rFonts w:cs="Arial"/>
          <w:b/>
          <w:szCs w:val="16"/>
        </w:rPr>
        <w:t>Please f</w:t>
      </w:r>
      <w:r w:rsidR="006443DB" w:rsidRPr="006443DB">
        <w:rPr>
          <w:rFonts w:cs="Arial"/>
          <w:b/>
          <w:szCs w:val="16"/>
        </w:rPr>
        <w:t xml:space="preserve">ill in the application in </w:t>
      </w:r>
      <w:r w:rsidR="00883F79">
        <w:rPr>
          <w:rFonts w:cs="Arial"/>
          <w:b/>
          <w:szCs w:val="16"/>
        </w:rPr>
        <w:t xml:space="preserve">Microsoft </w:t>
      </w:r>
      <w:r>
        <w:rPr>
          <w:rFonts w:cs="Arial"/>
          <w:b/>
          <w:szCs w:val="16"/>
        </w:rPr>
        <w:t>W</w:t>
      </w:r>
      <w:r w:rsidR="006443DB" w:rsidRPr="006443DB">
        <w:rPr>
          <w:rFonts w:cs="Arial"/>
          <w:b/>
          <w:szCs w:val="16"/>
        </w:rPr>
        <w:t>ord and send as an attachment to the e-mai</w:t>
      </w:r>
      <w:r w:rsidR="00F47830">
        <w:rPr>
          <w:rFonts w:cs="Arial"/>
          <w:b/>
          <w:szCs w:val="16"/>
        </w:rPr>
        <w:t>l</w:t>
      </w:r>
      <w:r w:rsidR="006443DB" w:rsidRPr="006443DB">
        <w:rPr>
          <w:rFonts w:cs="Arial"/>
          <w:b/>
          <w:szCs w:val="16"/>
        </w:rPr>
        <w:t xml:space="preserve">. </w:t>
      </w:r>
      <w:r w:rsidR="00656D69">
        <w:rPr>
          <w:rFonts w:cs="Arial"/>
          <w:b/>
          <w:szCs w:val="16"/>
        </w:rPr>
        <w:t>You d</w:t>
      </w:r>
      <w:r w:rsidR="006443DB" w:rsidRPr="006443DB">
        <w:rPr>
          <w:rFonts w:cs="Arial"/>
          <w:b/>
          <w:szCs w:val="16"/>
        </w:rPr>
        <w:t xml:space="preserve">o not </w:t>
      </w:r>
      <w:r w:rsidR="00656D69">
        <w:rPr>
          <w:rFonts w:cs="Arial"/>
          <w:b/>
          <w:szCs w:val="16"/>
        </w:rPr>
        <w:t xml:space="preserve">need to </w:t>
      </w:r>
      <w:r w:rsidR="006443DB" w:rsidRPr="006443DB">
        <w:rPr>
          <w:rFonts w:cs="Arial"/>
          <w:b/>
          <w:szCs w:val="16"/>
        </w:rPr>
        <w:t>convert it to PDF</w:t>
      </w:r>
      <w:r w:rsidR="00656D69">
        <w:rPr>
          <w:rFonts w:cs="Arial"/>
          <w:b/>
          <w:szCs w:val="16"/>
        </w:rPr>
        <w:t xml:space="preserve">, </w:t>
      </w:r>
      <w:r w:rsidR="006443DB" w:rsidRPr="006443DB">
        <w:rPr>
          <w:rFonts w:cs="Arial"/>
          <w:b/>
          <w:szCs w:val="16"/>
        </w:rPr>
        <w:t>print it out</w:t>
      </w:r>
      <w:r w:rsidR="00656D69">
        <w:rPr>
          <w:rFonts w:cs="Arial"/>
          <w:b/>
          <w:szCs w:val="16"/>
        </w:rPr>
        <w:t xml:space="preserve">, </w:t>
      </w:r>
      <w:r w:rsidR="006443DB" w:rsidRPr="006443DB">
        <w:rPr>
          <w:rFonts w:cs="Arial"/>
          <w:b/>
          <w:szCs w:val="16"/>
        </w:rPr>
        <w:t>sign</w:t>
      </w:r>
      <w:r w:rsidR="00656D69">
        <w:rPr>
          <w:rFonts w:cs="Arial"/>
          <w:b/>
          <w:szCs w:val="16"/>
        </w:rPr>
        <w:t xml:space="preserve"> </w:t>
      </w:r>
      <w:r w:rsidR="00196671">
        <w:rPr>
          <w:rFonts w:cs="Arial"/>
          <w:b/>
          <w:szCs w:val="16"/>
        </w:rPr>
        <w:t xml:space="preserve">it </w:t>
      </w:r>
      <w:r w:rsidR="00656D69">
        <w:rPr>
          <w:rFonts w:cs="Arial"/>
          <w:b/>
          <w:szCs w:val="16"/>
        </w:rPr>
        <w:t xml:space="preserve">or </w:t>
      </w:r>
      <w:r w:rsidR="006443DB" w:rsidRPr="006443DB">
        <w:rPr>
          <w:rFonts w:cs="Arial"/>
          <w:b/>
          <w:szCs w:val="16"/>
        </w:rPr>
        <w:t>scan</w:t>
      </w:r>
      <w:r w:rsidR="00196671">
        <w:rPr>
          <w:rFonts w:cs="Arial"/>
          <w:b/>
          <w:szCs w:val="16"/>
        </w:rPr>
        <w:t xml:space="preserve"> it</w:t>
      </w:r>
      <w:r w:rsidR="006443DB" w:rsidRPr="006443DB">
        <w:rPr>
          <w:rFonts w:cs="Arial"/>
          <w:b/>
          <w:szCs w:val="16"/>
        </w:rPr>
        <w:t>.</w:t>
      </w:r>
    </w:p>
    <w:p w14:paraId="2C6F2B84" w14:textId="1B9178CE" w:rsidR="006443DB" w:rsidRDefault="006443DB" w:rsidP="006A3286">
      <w:pPr>
        <w:pStyle w:val="Topptekst"/>
        <w:rPr>
          <w:sz w:val="22"/>
        </w:rPr>
      </w:pPr>
      <w:r w:rsidRPr="006443DB">
        <w:rPr>
          <w:sz w:val="22"/>
        </w:rPr>
        <w:t>"Author</w:t>
      </w:r>
      <w:r w:rsidR="00412E2C">
        <w:rPr>
          <w:sz w:val="22"/>
        </w:rPr>
        <w:t>-</w:t>
      </w:r>
      <w:r w:rsidRPr="006443DB">
        <w:rPr>
          <w:sz w:val="22"/>
        </w:rPr>
        <w:t>side payments" is here meant to cover Article Processing Charge (APC)</w:t>
      </w:r>
      <w:r w:rsidR="00412E2C">
        <w:rPr>
          <w:sz w:val="22"/>
        </w:rPr>
        <w:t xml:space="preserve"> </w:t>
      </w:r>
      <w:r w:rsidRPr="006443DB">
        <w:rPr>
          <w:sz w:val="22"/>
        </w:rPr>
        <w:t xml:space="preserve">or similar charges in </w:t>
      </w:r>
      <w:r w:rsidR="00FC26B7">
        <w:rPr>
          <w:sz w:val="22"/>
        </w:rPr>
        <w:t>o</w:t>
      </w:r>
      <w:r w:rsidRPr="006443DB">
        <w:rPr>
          <w:sz w:val="22"/>
        </w:rPr>
        <w:t xml:space="preserve">pen </w:t>
      </w:r>
      <w:r w:rsidR="00FC26B7">
        <w:rPr>
          <w:sz w:val="22"/>
        </w:rPr>
        <w:t>a</w:t>
      </w:r>
      <w:r w:rsidRPr="006443DB">
        <w:rPr>
          <w:sz w:val="22"/>
        </w:rPr>
        <w:t>ccess journals or similar series.</w:t>
      </w:r>
      <w:r>
        <w:rPr>
          <w:sz w:val="22"/>
        </w:rPr>
        <w:t xml:space="preserve"> Page or colour charges, language checking etc. will normally not be covered by the </w:t>
      </w:r>
      <w:r w:rsidR="00E750D4">
        <w:rPr>
          <w:sz w:val="22"/>
        </w:rPr>
        <w:t>F</w:t>
      </w:r>
      <w:r>
        <w:rPr>
          <w:sz w:val="22"/>
        </w:rPr>
        <w:t xml:space="preserve">und. </w:t>
      </w:r>
      <w:r w:rsidRPr="006443DB">
        <w:rPr>
          <w:sz w:val="22"/>
        </w:rPr>
        <w:t xml:space="preserve">A pre-requisite for funding is that the corresponding author </w:t>
      </w:r>
      <w:r w:rsidR="00282D3F">
        <w:rPr>
          <w:sz w:val="22"/>
        </w:rPr>
        <w:t>is</w:t>
      </w:r>
      <w:r w:rsidRPr="006443DB">
        <w:rPr>
          <w:sz w:val="22"/>
        </w:rPr>
        <w:t xml:space="preserve"> </w:t>
      </w:r>
      <w:r w:rsidR="00282D3F">
        <w:rPr>
          <w:sz w:val="22"/>
        </w:rPr>
        <w:t xml:space="preserve">affiliated </w:t>
      </w:r>
      <w:r w:rsidRPr="006443DB">
        <w:rPr>
          <w:sz w:val="22"/>
        </w:rPr>
        <w:t>with UiT</w:t>
      </w:r>
      <w:r>
        <w:rPr>
          <w:sz w:val="22"/>
        </w:rPr>
        <w:t xml:space="preserve"> and UiT </w:t>
      </w:r>
      <w:r w:rsidR="00DE1773">
        <w:rPr>
          <w:sz w:val="22"/>
        </w:rPr>
        <w:t>is credited</w:t>
      </w:r>
      <w:r>
        <w:rPr>
          <w:sz w:val="22"/>
        </w:rPr>
        <w:t xml:space="preserve"> in the article</w:t>
      </w:r>
      <w:r w:rsidRPr="006443DB">
        <w:rPr>
          <w:sz w:val="22"/>
        </w:rPr>
        <w:t>.</w:t>
      </w:r>
      <w:r>
        <w:rPr>
          <w:sz w:val="22"/>
        </w:rPr>
        <w:t xml:space="preserve"> </w:t>
      </w:r>
      <w:r w:rsidR="00C35962">
        <w:rPr>
          <w:sz w:val="22"/>
        </w:rPr>
        <w:t>Then</w:t>
      </w:r>
      <w:r>
        <w:rPr>
          <w:sz w:val="22"/>
        </w:rPr>
        <w:t xml:space="preserve"> the publication fund will cover the APC </w:t>
      </w:r>
      <w:r w:rsidR="00CC246A">
        <w:rPr>
          <w:sz w:val="22"/>
        </w:rPr>
        <w:t xml:space="preserve">up to NOK </w:t>
      </w:r>
      <w:r w:rsidR="007C63DA">
        <w:rPr>
          <w:sz w:val="22"/>
        </w:rPr>
        <w:t>3</w:t>
      </w:r>
      <w:r w:rsidR="00CC246A">
        <w:rPr>
          <w:sz w:val="22"/>
        </w:rPr>
        <w:t>5 000 including 25 % VAT</w:t>
      </w:r>
      <w:r>
        <w:rPr>
          <w:sz w:val="22"/>
        </w:rPr>
        <w:t>.</w:t>
      </w:r>
    </w:p>
    <w:p w14:paraId="2C6F2B85" w14:textId="77777777" w:rsidR="006A3286" w:rsidRDefault="006A3286" w:rsidP="006A3286">
      <w:pPr>
        <w:pStyle w:val="Topptekst"/>
        <w:rPr>
          <w:sz w:val="22"/>
        </w:rPr>
      </w:pPr>
    </w:p>
    <w:p w14:paraId="785FEDB5" w14:textId="35CC1D20" w:rsidR="00484852" w:rsidRDefault="00484852" w:rsidP="00484852">
      <w:pPr>
        <w:pStyle w:val="Topptekst"/>
        <w:rPr>
          <w:sz w:val="22"/>
        </w:rPr>
      </w:pPr>
      <w:r w:rsidRPr="00C35D82">
        <w:rPr>
          <w:sz w:val="22"/>
        </w:rPr>
        <w:t>If support</w:t>
      </w:r>
      <w:r>
        <w:rPr>
          <w:sz w:val="22"/>
        </w:rPr>
        <w:t xml:space="preserve"> is granted</w:t>
      </w:r>
      <w:r w:rsidRPr="00C35D82">
        <w:rPr>
          <w:sz w:val="22"/>
        </w:rPr>
        <w:t xml:space="preserve">, the support letter will </w:t>
      </w:r>
      <w:r>
        <w:rPr>
          <w:sz w:val="22"/>
        </w:rPr>
        <w:t>contain</w:t>
      </w:r>
      <w:r w:rsidRPr="00C35D82">
        <w:rPr>
          <w:sz w:val="22"/>
        </w:rPr>
        <w:t xml:space="preserve"> a deadline. </w:t>
      </w:r>
      <w:r>
        <w:rPr>
          <w:sz w:val="22"/>
        </w:rPr>
        <w:t xml:space="preserve">If this date is exceeded, </w:t>
      </w:r>
      <w:r w:rsidR="00093D8D">
        <w:rPr>
          <w:sz w:val="22"/>
        </w:rPr>
        <w:t xml:space="preserve">please </w:t>
      </w:r>
      <w:r>
        <w:rPr>
          <w:sz w:val="22"/>
        </w:rPr>
        <w:t xml:space="preserve">inform the </w:t>
      </w:r>
      <w:r w:rsidR="00093D8D">
        <w:rPr>
          <w:sz w:val="22"/>
        </w:rPr>
        <w:t>F</w:t>
      </w:r>
      <w:r>
        <w:rPr>
          <w:sz w:val="22"/>
        </w:rPr>
        <w:t xml:space="preserve">und </w:t>
      </w:r>
      <w:r w:rsidR="00F9379B">
        <w:rPr>
          <w:sz w:val="22"/>
        </w:rPr>
        <w:t xml:space="preserve">by mailing to </w:t>
      </w:r>
      <w:hyperlink r:id="rId11" w:history="1">
        <w:r w:rsidR="00F9379B" w:rsidRPr="006E6851">
          <w:rPr>
            <w:rStyle w:val="Hyperkobling"/>
            <w:sz w:val="22"/>
          </w:rPr>
          <w:t>fond@ub.uit.no</w:t>
        </w:r>
      </w:hyperlink>
      <w:r w:rsidR="00F9379B">
        <w:rPr>
          <w:sz w:val="22"/>
        </w:rPr>
        <w:t xml:space="preserve">. </w:t>
      </w:r>
      <w:r w:rsidR="00326E2F">
        <w:rPr>
          <w:sz w:val="22"/>
        </w:rPr>
        <w:t>Otherwise,</w:t>
      </w:r>
      <w:r>
        <w:rPr>
          <w:sz w:val="22"/>
        </w:rPr>
        <w:t xml:space="preserve"> the support may be withdrawn.</w:t>
      </w:r>
    </w:p>
    <w:p w14:paraId="22076D84" w14:textId="77777777" w:rsidR="00E055A4" w:rsidRDefault="00E055A4" w:rsidP="00484852">
      <w:pPr>
        <w:pStyle w:val="Topptekst"/>
        <w:rPr>
          <w:sz w:val="22"/>
        </w:rPr>
      </w:pPr>
    </w:p>
    <w:p w14:paraId="4FAA43EC" w14:textId="42310736" w:rsidR="00E055A4" w:rsidRPr="00043EAE" w:rsidRDefault="00715227" w:rsidP="005E3397">
      <w:pPr>
        <w:pStyle w:val="Topptekst"/>
        <w:rPr>
          <w:sz w:val="22"/>
          <w:lang w:val="en-GB"/>
        </w:rPr>
      </w:pPr>
      <w:r>
        <w:rPr>
          <w:sz w:val="22"/>
        </w:rPr>
        <w:t>Please inform the Fund if</w:t>
      </w:r>
      <w:r w:rsidR="00CC421B">
        <w:rPr>
          <w:sz w:val="22"/>
        </w:rPr>
        <w:t xml:space="preserve"> you choose to pu</w:t>
      </w:r>
      <w:r w:rsidR="007F6453">
        <w:rPr>
          <w:sz w:val="22"/>
        </w:rPr>
        <w:t>blish your article in a different journal</w:t>
      </w:r>
      <w:r w:rsidR="00C34E64">
        <w:rPr>
          <w:sz w:val="22"/>
        </w:rPr>
        <w:t xml:space="preserve">. </w:t>
      </w:r>
      <w:r w:rsidR="002A7412">
        <w:rPr>
          <w:sz w:val="22"/>
        </w:rPr>
        <w:t xml:space="preserve">In that case, </w:t>
      </w:r>
      <w:r w:rsidR="005E3397">
        <w:rPr>
          <w:sz w:val="22"/>
        </w:rPr>
        <w:t>please send in a new application for funding of author-side payments.</w:t>
      </w:r>
    </w:p>
    <w:p w14:paraId="61CFB502" w14:textId="77777777" w:rsidR="00484852" w:rsidRPr="006443DB" w:rsidRDefault="00484852" w:rsidP="006A3286">
      <w:pPr>
        <w:pStyle w:val="Topptekst"/>
        <w:rPr>
          <w:sz w:val="22"/>
        </w:rPr>
      </w:pPr>
    </w:p>
    <w:p w14:paraId="2C6F2B86" w14:textId="2D920563" w:rsidR="006A3286" w:rsidRPr="001D06E2" w:rsidRDefault="00EF5F2A" w:rsidP="006A3286">
      <w:pPr>
        <w:pStyle w:val="Topptekst"/>
        <w:rPr>
          <w:b/>
          <w:sz w:val="22"/>
        </w:rPr>
      </w:pPr>
      <w:r>
        <w:rPr>
          <w:b/>
          <w:sz w:val="22"/>
        </w:rPr>
        <w:t>Please</w:t>
      </w:r>
      <w:r w:rsidR="001D06E2" w:rsidRPr="001D06E2">
        <w:rPr>
          <w:b/>
          <w:sz w:val="22"/>
        </w:rPr>
        <w:t xml:space="preserve"> sen</w:t>
      </w:r>
      <w:r>
        <w:rPr>
          <w:b/>
          <w:sz w:val="22"/>
        </w:rPr>
        <w:t xml:space="preserve">d the application </w:t>
      </w:r>
      <w:r w:rsidR="001D06E2" w:rsidRPr="001D06E2">
        <w:rPr>
          <w:b/>
          <w:sz w:val="22"/>
        </w:rPr>
        <w:t xml:space="preserve">by e-mail to </w:t>
      </w:r>
      <w:hyperlink r:id="rId12" w:history="1">
        <w:r w:rsidR="006A3286" w:rsidRPr="001D06E2">
          <w:rPr>
            <w:rStyle w:val="Hyperkobling"/>
            <w:b/>
            <w:color w:val="FF0000"/>
            <w:sz w:val="22"/>
          </w:rPr>
          <w:t>fond@ub.uit.no</w:t>
        </w:r>
      </w:hyperlink>
      <w:r w:rsidR="006A3286" w:rsidRPr="001D06E2">
        <w:rPr>
          <w:b/>
          <w:color w:val="FF0000"/>
          <w:sz w:val="22"/>
        </w:rPr>
        <w:t>.</w:t>
      </w:r>
    </w:p>
    <w:p w14:paraId="2C6F2B87" w14:textId="77777777" w:rsidR="006A3286" w:rsidRDefault="006A3286" w:rsidP="006A3286">
      <w:pPr>
        <w:pStyle w:val="Topptekst"/>
        <w:pBdr>
          <w:bottom w:val="single" w:sz="12" w:space="1" w:color="auto"/>
        </w:pBdr>
        <w:tabs>
          <w:tab w:val="left" w:pos="2268"/>
          <w:tab w:val="left" w:pos="2552"/>
        </w:tabs>
        <w:rPr>
          <w:sz w:val="22"/>
        </w:rPr>
      </w:pPr>
    </w:p>
    <w:p w14:paraId="340DD5E9" w14:textId="77777777" w:rsidR="00EF5F2A" w:rsidRDefault="00EF5F2A" w:rsidP="006A3286">
      <w:pPr>
        <w:pStyle w:val="Topptekst"/>
        <w:tabs>
          <w:tab w:val="left" w:pos="2268"/>
          <w:tab w:val="left" w:pos="2552"/>
        </w:tabs>
        <w:rPr>
          <w:sz w:val="22"/>
        </w:rPr>
      </w:pPr>
    </w:p>
    <w:p w14:paraId="6078CADF" w14:textId="7F2C553E" w:rsidR="00EF5F2A" w:rsidRPr="00EF5F2A" w:rsidRDefault="00EF5F2A" w:rsidP="006A3286">
      <w:pPr>
        <w:pStyle w:val="Topptekst"/>
        <w:tabs>
          <w:tab w:val="left" w:pos="2268"/>
          <w:tab w:val="left" w:pos="2552"/>
        </w:tabs>
        <w:rPr>
          <w:b/>
          <w:bCs/>
          <w:sz w:val="24"/>
          <w:szCs w:val="28"/>
        </w:rPr>
      </w:pPr>
      <w:r w:rsidRPr="00EF5F2A">
        <w:rPr>
          <w:b/>
          <w:bCs/>
          <w:sz w:val="24"/>
          <w:szCs w:val="28"/>
        </w:rPr>
        <w:t>Please fill in the fields below</w:t>
      </w:r>
    </w:p>
    <w:p w14:paraId="182EBF05" w14:textId="77777777" w:rsidR="00EF5F2A" w:rsidRPr="001D06E2" w:rsidRDefault="00EF5F2A" w:rsidP="006A3286">
      <w:pPr>
        <w:pStyle w:val="Topptekst"/>
        <w:tabs>
          <w:tab w:val="left" w:pos="2268"/>
          <w:tab w:val="left" w:pos="2552"/>
        </w:tabs>
        <w:rPr>
          <w:sz w:val="22"/>
        </w:rPr>
      </w:pPr>
    </w:p>
    <w:p w14:paraId="2C6F2B88" w14:textId="528BD0E8" w:rsidR="006A3286" w:rsidRPr="00EB2152" w:rsidRDefault="001D06E2" w:rsidP="006A3286">
      <w:pPr>
        <w:pStyle w:val="Topptekst"/>
        <w:tabs>
          <w:tab w:val="left" w:pos="2268"/>
          <w:tab w:val="left" w:pos="2552"/>
        </w:tabs>
        <w:rPr>
          <w:sz w:val="22"/>
        </w:rPr>
      </w:pPr>
      <w:r w:rsidRPr="001D06E2">
        <w:rPr>
          <w:sz w:val="22"/>
        </w:rPr>
        <w:t>Name of applicant</w:t>
      </w:r>
      <w:r>
        <w:rPr>
          <w:sz w:val="22"/>
        </w:rPr>
        <w:t>:</w:t>
      </w:r>
      <w:r w:rsidR="006A3286">
        <w:rPr>
          <w:sz w:val="22"/>
        </w:rPr>
        <w:tab/>
      </w:r>
      <w:sdt>
        <w:sdtPr>
          <w:rPr>
            <w:sz w:val="22"/>
          </w:rPr>
          <w:id w:val="2010018682"/>
          <w:placeholder>
            <w:docPart w:val="AD9312B1918F4A4C9DA41860CE3A3D14"/>
          </w:placeholder>
        </w:sdtPr>
        <w:sdtEndPr/>
        <w:sdtContent>
          <w:sdt>
            <w:sdtPr>
              <w:rPr>
                <w:sz w:val="22"/>
              </w:rPr>
              <w:id w:val="-1352182252"/>
              <w:placeholder>
                <w:docPart w:val="552CA7680A07450B849ABB913E71787A"/>
              </w:placeholder>
              <w:showingPlcHdr/>
            </w:sdtPr>
            <w:sdtEndPr/>
            <w:sdtContent>
              <w:r w:rsidR="00154533" w:rsidRPr="00EB2152">
                <w:rPr>
                  <w:rStyle w:val="Plassholdertekst"/>
                  <w:sz w:val="22"/>
                </w:rPr>
                <w:t>Click or tap here to enter text.</w:t>
              </w:r>
            </w:sdtContent>
          </w:sdt>
        </w:sdtContent>
      </w:sdt>
      <w:r w:rsidR="006A3286" w:rsidRPr="00EB2152">
        <w:rPr>
          <w:sz w:val="22"/>
        </w:rPr>
        <w:t xml:space="preserve"> </w:t>
      </w:r>
    </w:p>
    <w:p w14:paraId="2C6F2B89" w14:textId="77777777" w:rsidR="006A3286" w:rsidRPr="00EB2152" w:rsidRDefault="001D06E2" w:rsidP="006A3286">
      <w:pPr>
        <w:pStyle w:val="Topptekst"/>
        <w:tabs>
          <w:tab w:val="left" w:pos="2268"/>
          <w:tab w:val="left" w:pos="2552"/>
        </w:tabs>
        <w:rPr>
          <w:sz w:val="22"/>
        </w:rPr>
      </w:pPr>
      <w:r w:rsidRPr="001D06E2">
        <w:rPr>
          <w:sz w:val="22"/>
        </w:rPr>
        <w:t>Position</w:t>
      </w:r>
      <w:r w:rsidR="006A3286" w:rsidRPr="00EB2152">
        <w:rPr>
          <w:sz w:val="22"/>
        </w:rPr>
        <w:t xml:space="preserve">:            </w:t>
      </w:r>
      <w:r w:rsidR="006A3286">
        <w:rPr>
          <w:sz w:val="22"/>
        </w:rPr>
        <w:tab/>
      </w:r>
      <w:sdt>
        <w:sdtPr>
          <w:rPr>
            <w:sz w:val="22"/>
          </w:rPr>
          <w:id w:val="177008495"/>
          <w:placeholder>
            <w:docPart w:val="33FEE6D3CD654FFCB46E74E093F4507F"/>
          </w:placeholder>
          <w:showingPlcHdr/>
        </w:sdtPr>
        <w:sdtEndPr/>
        <w:sdtContent>
          <w:r w:rsidR="006A3286" w:rsidRPr="00EB2152">
            <w:rPr>
              <w:rStyle w:val="Plassholdertekst"/>
              <w:sz w:val="22"/>
            </w:rPr>
            <w:t>Click or tap here to enter text.</w:t>
          </w:r>
        </w:sdtContent>
      </w:sdt>
    </w:p>
    <w:p w14:paraId="2C6F2B8A" w14:textId="77777777" w:rsidR="006A3286" w:rsidRPr="001D06E2" w:rsidRDefault="001D06E2" w:rsidP="006A3286">
      <w:pPr>
        <w:pStyle w:val="Topptekst"/>
        <w:tabs>
          <w:tab w:val="left" w:pos="2268"/>
          <w:tab w:val="left" w:pos="2552"/>
        </w:tabs>
        <w:rPr>
          <w:sz w:val="22"/>
        </w:rPr>
      </w:pPr>
      <w:r w:rsidRPr="001D06E2">
        <w:rPr>
          <w:sz w:val="22"/>
        </w:rPr>
        <w:t>Faculty and Institute</w:t>
      </w:r>
      <w:r w:rsidR="006A3286" w:rsidRPr="001D06E2">
        <w:rPr>
          <w:sz w:val="22"/>
        </w:rPr>
        <w:t xml:space="preserve">:   </w:t>
      </w:r>
      <w:r w:rsidR="006A3286" w:rsidRPr="001D06E2">
        <w:rPr>
          <w:sz w:val="22"/>
        </w:rPr>
        <w:tab/>
      </w:r>
      <w:sdt>
        <w:sdtPr>
          <w:rPr>
            <w:sz w:val="22"/>
          </w:rPr>
          <w:id w:val="-741325020"/>
          <w:placeholder>
            <w:docPart w:val="F6ADDA86515D49D88CB211DE8B57D8F6"/>
          </w:placeholder>
          <w:showingPlcHdr/>
        </w:sdtPr>
        <w:sdtEndPr/>
        <w:sdtContent>
          <w:r w:rsidR="006A3286" w:rsidRPr="001D06E2">
            <w:rPr>
              <w:rStyle w:val="Plassholdertekst"/>
              <w:sz w:val="22"/>
            </w:rPr>
            <w:t>Click or tap here to enter text.</w:t>
          </w:r>
        </w:sdtContent>
      </w:sdt>
    </w:p>
    <w:p w14:paraId="2C6F2B8B" w14:textId="77777777" w:rsidR="006A3286" w:rsidRPr="006A3286" w:rsidRDefault="006A3286" w:rsidP="006A3286">
      <w:pPr>
        <w:pStyle w:val="Topptekst"/>
        <w:rPr>
          <w:sz w:val="22"/>
        </w:rPr>
      </w:pPr>
      <w:r w:rsidRPr="001D06E2">
        <w:rPr>
          <w:sz w:val="22"/>
        </w:rPr>
        <w:t>(</w:t>
      </w:r>
      <w:r w:rsidR="001D06E2" w:rsidRPr="001D06E2">
        <w:rPr>
          <w:sz w:val="22"/>
        </w:rPr>
        <w:t>If the applicant is a student/PHD-student, please also give us the thesis advisor's name and position</w:t>
      </w:r>
      <w:r w:rsidRPr="001D06E2">
        <w:rPr>
          <w:sz w:val="22"/>
        </w:rPr>
        <w:t>:</w:t>
      </w:r>
      <w:r w:rsidR="001D06E2">
        <w:rPr>
          <w:sz w:val="22"/>
        </w:rPr>
        <w:t xml:space="preserve"> </w:t>
      </w:r>
      <w:sdt>
        <w:sdtPr>
          <w:rPr>
            <w:sz w:val="22"/>
          </w:rPr>
          <w:id w:val="2100743812"/>
          <w:placeholder>
            <w:docPart w:val="85C910D0C4AD4D8685E9604A4D4C21BD"/>
          </w:placeholder>
          <w:showingPlcHdr/>
        </w:sdtPr>
        <w:sdtEndPr/>
        <w:sdtContent>
          <w:r w:rsidRPr="00EB2152">
            <w:rPr>
              <w:rStyle w:val="Plassholdertekst"/>
              <w:sz w:val="22"/>
            </w:rPr>
            <w:t>Click or tap here to enter text.</w:t>
          </w:r>
        </w:sdtContent>
      </w:sdt>
      <w:r w:rsidRPr="006A3286">
        <w:rPr>
          <w:sz w:val="22"/>
        </w:rPr>
        <w:t>)</w:t>
      </w:r>
    </w:p>
    <w:p w14:paraId="2C6F2B8C" w14:textId="77777777" w:rsidR="006A3286" w:rsidRPr="006A3286" w:rsidRDefault="006A3286" w:rsidP="006A3286">
      <w:pPr>
        <w:pStyle w:val="Topptekst"/>
        <w:rPr>
          <w:sz w:val="22"/>
        </w:rPr>
      </w:pPr>
    </w:p>
    <w:p w14:paraId="2C6F2B8D" w14:textId="77777777" w:rsidR="006A3286" w:rsidRPr="001D06E2" w:rsidRDefault="001D06E2" w:rsidP="006A3286">
      <w:pPr>
        <w:pStyle w:val="Topptekst"/>
        <w:rPr>
          <w:sz w:val="22"/>
        </w:rPr>
      </w:pPr>
      <w:r w:rsidRPr="001D06E2">
        <w:rPr>
          <w:sz w:val="22"/>
        </w:rPr>
        <w:t>Is the applicant the corresponding author?</w:t>
      </w:r>
    </w:p>
    <w:p w14:paraId="2C6F2B8E" w14:textId="77777777" w:rsidR="006A3286" w:rsidRPr="00A36D31" w:rsidRDefault="00FD4F9A" w:rsidP="006A3286">
      <w:pPr>
        <w:pStyle w:val="Topptekst"/>
        <w:ind w:left="567" w:hanging="567"/>
        <w:rPr>
          <w:sz w:val="22"/>
        </w:rPr>
      </w:pPr>
      <w:sdt>
        <w:sdtPr>
          <w:rPr>
            <w:sz w:val="22"/>
          </w:rPr>
          <w:id w:val="-13449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E9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A3286" w:rsidRPr="00A36D31">
        <w:rPr>
          <w:sz w:val="22"/>
        </w:rPr>
        <w:t xml:space="preserve"> </w:t>
      </w:r>
      <w:r w:rsidR="00A36D31" w:rsidRPr="00A36D31">
        <w:rPr>
          <w:sz w:val="22"/>
        </w:rPr>
        <w:t>Yes</w:t>
      </w:r>
    </w:p>
    <w:p w14:paraId="2C6F2B8F" w14:textId="0E27ADE3" w:rsidR="006A3286" w:rsidRPr="00A36D31" w:rsidRDefault="00FD4F9A" w:rsidP="006A3286">
      <w:pPr>
        <w:pStyle w:val="Topptekst"/>
        <w:ind w:left="567" w:hanging="567"/>
        <w:rPr>
          <w:sz w:val="22"/>
        </w:rPr>
      </w:pPr>
      <w:sdt>
        <w:sdtPr>
          <w:rPr>
            <w:sz w:val="22"/>
          </w:rPr>
          <w:id w:val="14697162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6299">
            <w:rPr>
              <w:rFonts w:ascii="MS Gothic" w:eastAsia="MS Gothic" w:hAnsi="MS Gothic" w:hint="eastAsia"/>
              <w:sz w:val="22"/>
            </w:rPr>
            <w:t>☒</w:t>
          </w:r>
        </w:sdtContent>
      </w:sdt>
      <w:r w:rsidR="006A3286" w:rsidRPr="00A36D31">
        <w:rPr>
          <w:sz w:val="22"/>
        </w:rPr>
        <w:t xml:space="preserve"> </w:t>
      </w:r>
      <w:r w:rsidR="00A36D31" w:rsidRPr="00A36D31">
        <w:rPr>
          <w:sz w:val="22"/>
        </w:rPr>
        <w:t xml:space="preserve">No, but another person affiliated </w:t>
      </w:r>
      <w:r w:rsidR="006E4040">
        <w:rPr>
          <w:sz w:val="22"/>
        </w:rPr>
        <w:t>with</w:t>
      </w:r>
      <w:r w:rsidR="00A36D31" w:rsidRPr="00A36D31">
        <w:rPr>
          <w:sz w:val="22"/>
        </w:rPr>
        <w:t xml:space="preserve"> UiT is the corresponding author (please </w:t>
      </w:r>
      <w:r w:rsidR="00535DFC">
        <w:rPr>
          <w:sz w:val="22"/>
        </w:rPr>
        <w:t>state</w:t>
      </w:r>
      <w:r w:rsidR="00673AFA">
        <w:rPr>
          <w:sz w:val="22"/>
        </w:rPr>
        <w:t xml:space="preserve"> his/her</w:t>
      </w:r>
      <w:r w:rsidR="00A36D31" w:rsidRPr="00A36D31">
        <w:rPr>
          <w:sz w:val="22"/>
        </w:rPr>
        <w:t xml:space="preserve"> name, </w:t>
      </w:r>
      <w:r w:rsidR="000C7DC8" w:rsidRPr="00A36D31">
        <w:rPr>
          <w:sz w:val="22"/>
        </w:rPr>
        <w:t>position,</w:t>
      </w:r>
      <w:r w:rsidR="00A36D31" w:rsidRPr="00A36D31">
        <w:rPr>
          <w:sz w:val="22"/>
        </w:rPr>
        <w:t xml:space="preserve"> and unit in the "</w:t>
      </w:r>
      <w:r w:rsidR="001953B1">
        <w:rPr>
          <w:sz w:val="22"/>
        </w:rPr>
        <w:t>a</w:t>
      </w:r>
      <w:r w:rsidR="00524DF4">
        <w:rPr>
          <w:sz w:val="22"/>
        </w:rPr>
        <w:t>dditional</w:t>
      </w:r>
      <w:r w:rsidR="00A36D31" w:rsidRPr="00A36D31">
        <w:rPr>
          <w:sz w:val="22"/>
        </w:rPr>
        <w:t xml:space="preserve"> information" field below)</w:t>
      </w:r>
      <w:r w:rsidR="006A3286" w:rsidRPr="00A36D31">
        <w:rPr>
          <w:sz w:val="22"/>
        </w:rPr>
        <w:t xml:space="preserve">. </w:t>
      </w:r>
    </w:p>
    <w:p w14:paraId="2C6F2B90" w14:textId="3E615DB9" w:rsidR="006A3286" w:rsidRPr="00A36D31" w:rsidRDefault="006A3286" w:rsidP="006A3286">
      <w:pPr>
        <w:pStyle w:val="Topptekst"/>
        <w:ind w:left="567" w:hanging="567"/>
        <w:rPr>
          <w:sz w:val="22"/>
        </w:rPr>
      </w:pPr>
    </w:p>
    <w:p w14:paraId="2C6F2B91" w14:textId="77777777" w:rsidR="006A3286" w:rsidRPr="00A36D31" w:rsidRDefault="006A3286" w:rsidP="006A3286">
      <w:pPr>
        <w:pStyle w:val="Topptekst"/>
        <w:tabs>
          <w:tab w:val="left" w:pos="1701"/>
          <w:tab w:val="left" w:pos="2835"/>
        </w:tabs>
        <w:rPr>
          <w:sz w:val="22"/>
        </w:rPr>
      </w:pPr>
    </w:p>
    <w:p w14:paraId="2C6F2B92" w14:textId="77777777" w:rsidR="006A3286" w:rsidRPr="00A36D31" w:rsidRDefault="00A36D31" w:rsidP="006A3286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A36D31">
        <w:rPr>
          <w:sz w:val="22"/>
        </w:rPr>
        <w:t>Article title (Planned)</w:t>
      </w:r>
      <w:r w:rsidR="006A3286" w:rsidRPr="00A36D31">
        <w:rPr>
          <w:sz w:val="22"/>
        </w:rPr>
        <w:t xml:space="preserve">: </w:t>
      </w:r>
      <w:r w:rsidR="006A3286" w:rsidRPr="00A36D31">
        <w:rPr>
          <w:sz w:val="22"/>
        </w:rPr>
        <w:tab/>
      </w:r>
      <w:sdt>
        <w:sdtPr>
          <w:rPr>
            <w:sz w:val="22"/>
          </w:rPr>
          <w:id w:val="1739986678"/>
          <w:placeholder>
            <w:docPart w:val="86FFCD7A163549CC8512AC020857B63F"/>
          </w:placeholder>
          <w:showingPlcHdr/>
        </w:sdtPr>
        <w:sdtEndPr/>
        <w:sdtContent>
          <w:r w:rsidR="006A3286" w:rsidRPr="00A36D31">
            <w:rPr>
              <w:rStyle w:val="Plassholdertekst"/>
              <w:sz w:val="22"/>
            </w:rPr>
            <w:t>Click or tap here to enter text.</w:t>
          </w:r>
        </w:sdtContent>
      </w:sdt>
    </w:p>
    <w:p w14:paraId="2C6F2B93" w14:textId="77777777" w:rsidR="006A3286" w:rsidRPr="00A36D31" w:rsidRDefault="00A36D31" w:rsidP="006A3286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A36D31">
        <w:rPr>
          <w:sz w:val="22"/>
        </w:rPr>
        <w:t>Full journal name</w:t>
      </w:r>
      <w:r w:rsidR="006A3286" w:rsidRPr="00A36D31">
        <w:rPr>
          <w:sz w:val="22"/>
        </w:rPr>
        <w:t xml:space="preserve">: </w:t>
      </w:r>
      <w:r w:rsidR="006A3286" w:rsidRPr="00A36D31">
        <w:rPr>
          <w:sz w:val="22"/>
        </w:rPr>
        <w:tab/>
      </w:r>
      <w:sdt>
        <w:sdtPr>
          <w:rPr>
            <w:sz w:val="22"/>
          </w:rPr>
          <w:id w:val="912819378"/>
          <w:placeholder>
            <w:docPart w:val="095727A4D47246A8B0F70D6BD956B3FB"/>
          </w:placeholder>
          <w:showingPlcHdr/>
        </w:sdtPr>
        <w:sdtEndPr/>
        <w:sdtContent>
          <w:r w:rsidR="006A3286" w:rsidRPr="00A36D31">
            <w:rPr>
              <w:rStyle w:val="Plassholdertekst"/>
              <w:sz w:val="22"/>
            </w:rPr>
            <w:t>Click or tap here to enter text.</w:t>
          </w:r>
        </w:sdtContent>
      </w:sdt>
    </w:p>
    <w:p w14:paraId="2C6F2B94" w14:textId="248F4267" w:rsidR="006A3286" w:rsidRPr="002A1D8A" w:rsidRDefault="00A36D31" w:rsidP="006A3286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A36D31">
        <w:rPr>
          <w:sz w:val="22"/>
        </w:rPr>
        <w:t>Journal ISSN number</w:t>
      </w:r>
      <w:r w:rsidR="006A3286" w:rsidRPr="00A36D31">
        <w:rPr>
          <w:sz w:val="22"/>
        </w:rPr>
        <w:t xml:space="preserve">, 4 + 4 </w:t>
      </w:r>
      <w:r>
        <w:rPr>
          <w:sz w:val="22"/>
        </w:rPr>
        <w:t>characters</w:t>
      </w:r>
      <w:r w:rsidR="006A3286" w:rsidRPr="00A36D31">
        <w:rPr>
          <w:sz w:val="22"/>
        </w:rPr>
        <w:t xml:space="preserve">: </w:t>
      </w:r>
      <w:r w:rsidR="006A3286" w:rsidRPr="00A36D31">
        <w:rPr>
          <w:sz w:val="22"/>
        </w:rPr>
        <w:tab/>
      </w:r>
      <w:sdt>
        <w:sdtPr>
          <w:rPr>
            <w:sz w:val="22"/>
          </w:rPr>
          <w:id w:val="278526240"/>
          <w:placeholder>
            <w:docPart w:val="C0F26C122E854261958E1AFDC6736CF6"/>
          </w:placeholder>
          <w:showingPlcHdr/>
        </w:sdtPr>
        <w:sdtEndPr/>
        <w:sdtContent>
          <w:r w:rsidR="006A3286" w:rsidRPr="00A36D31">
            <w:rPr>
              <w:rStyle w:val="Plassholdertekst"/>
              <w:sz w:val="22"/>
            </w:rPr>
            <w:t>Click or tap here to enter text.</w:t>
          </w:r>
        </w:sdtContent>
      </w:sdt>
      <w:r w:rsidR="006A3286" w:rsidRPr="00A36D31">
        <w:rPr>
          <w:sz w:val="22"/>
        </w:rPr>
        <w:t xml:space="preserve"> </w:t>
      </w:r>
      <w:r w:rsidR="006A3286" w:rsidRPr="002A1D8A">
        <w:rPr>
          <w:sz w:val="22"/>
        </w:rPr>
        <w:t>(</w:t>
      </w:r>
      <w:r w:rsidR="000C7DC8">
        <w:rPr>
          <w:sz w:val="22"/>
        </w:rPr>
        <w:t>t</w:t>
      </w:r>
      <w:r w:rsidRPr="002A1D8A">
        <w:rPr>
          <w:sz w:val="22"/>
        </w:rPr>
        <w:t>his is the only unique identifier of a journal</w:t>
      </w:r>
      <w:r w:rsidR="006A3286" w:rsidRPr="002A1D8A">
        <w:rPr>
          <w:sz w:val="22"/>
        </w:rPr>
        <w:t>)</w:t>
      </w:r>
    </w:p>
    <w:p w14:paraId="2C6F2B95" w14:textId="77777777" w:rsidR="003A4E94" w:rsidRDefault="003A4E94" w:rsidP="006A3286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</w:p>
    <w:p w14:paraId="2C6F2B96" w14:textId="4455C861" w:rsidR="006A3286" w:rsidRPr="002A1D8A" w:rsidRDefault="002A1D8A" w:rsidP="64802AC2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  <w:szCs w:val="22"/>
        </w:rPr>
      </w:pPr>
      <w:r w:rsidRPr="64802AC2">
        <w:rPr>
          <w:sz w:val="22"/>
          <w:szCs w:val="22"/>
        </w:rPr>
        <w:t xml:space="preserve">The journal is listed in </w:t>
      </w:r>
      <w:hyperlink r:id="rId13">
        <w:r w:rsidR="006A3286" w:rsidRPr="64802AC2">
          <w:rPr>
            <w:rStyle w:val="Hyperkobling"/>
            <w:sz w:val="22"/>
            <w:szCs w:val="22"/>
          </w:rPr>
          <w:t>DOAJ</w:t>
        </w:r>
      </w:hyperlink>
      <w:r w:rsidR="006A3286" w:rsidRPr="64802AC2">
        <w:rPr>
          <w:sz w:val="22"/>
          <w:szCs w:val="22"/>
        </w:rPr>
        <w:t xml:space="preserve"> </w:t>
      </w:r>
      <w:r>
        <w:tab/>
      </w:r>
      <w:sdt>
        <w:sdtPr>
          <w:rPr>
            <w:sz w:val="22"/>
            <w:szCs w:val="22"/>
          </w:rPr>
          <w:id w:val="-126043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E94" w:rsidRPr="64802AC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6A3286" w:rsidRPr="64802AC2">
        <w:rPr>
          <w:sz w:val="22"/>
          <w:szCs w:val="22"/>
        </w:rPr>
        <w:t xml:space="preserve"> </w:t>
      </w:r>
      <w:r w:rsidRPr="64802AC2">
        <w:rPr>
          <w:sz w:val="22"/>
          <w:szCs w:val="22"/>
        </w:rPr>
        <w:t>Yes</w:t>
      </w:r>
      <w:r>
        <w:tab/>
      </w:r>
      <w:r w:rsidR="006A3286" w:rsidRPr="64802AC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3430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4802AC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64802AC2">
        <w:rPr>
          <w:sz w:val="22"/>
          <w:szCs w:val="22"/>
        </w:rPr>
        <w:t xml:space="preserve"> </w:t>
      </w:r>
      <w:r w:rsidR="006A3286" w:rsidRPr="64802AC2">
        <w:rPr>
          <w:sz w:val="22"/>
          <w:szCs w:val="22"/>
        </w:rPr>
        <w:t>N</w:t>
      </w:r>
      <w:r w:rsidRPr="64802AC2">
        <w:rPr>
          <w:sz w:val="22"/>
          <w:szCs w:val="22"/>
        </w:rPr>
        <w:t>o</w:t>
      </w:r>
      <w:r w:rsidR="006A3286" w:rsidRPr="64802AC2">
        <w:rPr>
          <w:sz w:val="22"/>
          <w:szCs w:val="22"/>
        </w:rPr>
        <w:t xml:space="preserve"> (</w:t>
      </w:r>
      <w:r w:rsidR="000C7DC8">
        <w:rPr>
          <w:sz w:val="22"/>
          <w:szCs w:val="22"/>
        </w:rPr>
        <w:t>p</w:t>
      </w:r>
      <w:r w:rsidR="64E13FA0" w:rsidRPr="64802AC2">
        <w:rPr>
          <w:sz w:val="22"/>
          <w:szCs w:val="22"/>
        </w:rPr>
        <w:t xml:space="preserve">lease </w:t>
      </w:r>
      <w:r w:rsidRPr="64802AC2">
        <w:rPr>
          <w:sz w:val="22"/>
          <w:szCs w:val="22"/>
        </w:rPr>
        <w:t>explain below</w:t>
      </w:r>
      <w:r w:rsidR="006A3286" w:rsidRPr="64802AC2">
        <w:rPr>
          <w:sz w:val="22"/>
          <w:szCs w:val="22"/>
        </w:rPr>
        <w:t>)</w:t>
      </w:r>
    </w:p>
    <w:p w14:paraId="2C6F2B97" w14:textId="2B19C1E1" w:rsidR="006A3286" w:rsidRPr="002A1D8A" w:rsidRDefault="002A1D8A" w:rsidP="64802AC2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  <w:szCs w:val="22"/>
        </w:rPr>
      </w:pPr>
      <w:r w:rsidRPr="64802AC2">
        <w:rPr>
          <w:sz w:val="22"/>
          <w:szCs w:val="22"/>
        </w:rPr>
        <w:t xml:space="preserve">The journal is </w:t>
      </w:r>
      <w:hyperlink r:id="rId14">
        <w:r w:rsidRPr="64802AC2">
          <w:rPr>
            <w:rStyle w:val="Hyperkobling"/>
            <w:sz w:val="22"/>
            <w:szCs w:val="22"/>
          </w:rPr>
          <w:t>accredited</w:t>
        </w:r>
      </w:hyperlink>
      <w:r>
        <w:tab/>
      </w:r>
      <w:r>
        <w:tab/>
      </w:r>
      <w:r>
        <w:tab/>
      </w:r>
      <w:sdt>
        <w:sdtPr>
          <w:rPr>
            <w:sz w:val="22"/>
            <w:szCs w:val="22"/>
          </w:rPr>
          <w:id w:val="-110194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86" w:rsidRPr="64802AC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64802AC2">
        <w:rPr>
          <w:sz w:val="22"/>
          <w:szCs w:val="22"/>
        </w:rPr>
        <w:t xml:space="preserve"> Yes</w:t>
      </w:r>
      <w:r w:rsidR="006A3286" w:rsidRPr="64802AC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50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86" w:rsidRPr="64802AC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>
        <w:tab/>
      </w:r>
      <w:r w:rsidRPr="64802AC2">
        <w:rPr>
          <w:sz w:val="22"/>
          <w:szCs w:val="22"/>
        </w:rPr>
        <w:t xml:space="preserve"> No</w:t>
      </w:r>
      <w:r w:rsidR="48563AE9" w:rsidRPr="64802AC2">
        <w:rPr>
          <w:sz w:val="22"/>
          <w:szCs w:val="22"/>
        </w:rPr>
        <w:t xml:space="preserve">, </w:t>
      </w:r>
      <w:r w:rsidRPr="64802AC2">
        <w:rPr>
          <w:sz w:val="22"/>
          <w:szCs w:val="22"/>
        </w:rPr>
        <w:t>but has been suggested for accrediting (</w:t>
      </w:r>
      <w:r w:rsidR="000C7DC8">
        <w:rPr>
          <w:sz w:val="22"/>
          <w:szCs w:val="22"/>
        </w:rPr>
        <w:t>p</w:t>
      </w:r>
      <w:r w:rsidR="68C5B567" w:rsidRPr="64802AC2">
        <w:rPr>
          <w:sz w:val="22"/>
          <w:szCs w:val="22"/>
        </w:rPr>
        <w:t>lease e</w:t>
      </w:r>
      <w:r w:rsidRPr="64802AC2">
        <w:rPr>
          <w:sz w:val="22"/>
          <w:szCs w:val="22"/>
        </w:rPr>
        <w:t>nclose documentation)</w:t>
      </w:r>
    </w:p>
    <w:p w14:paraId="2C6F2B98" w14:textId="77777777" w:rsidR="006A3286" w:rsidRPr="002A1D8A" w:rsidRDefault="006A3286" w:rsidP="006A3286">
      <w:pPr>
        <w:pStyle w:val="Topptekst"/>
        <w:rPr>
          <w:sz w:val="22"/>
        </w:rPr>
      </w:pPr>
    </w:p>
    <w:p w14:paraId="2C6F2B99" w14:textId="0D263E8D" w:rsidR="006A3286" w:rsidRPr="002A1D8A" w:rsidRDefault="002A1D8A" w:rsidP="006A3286">
      <w:pPr>
        <w:pStyle w:val="Topptekst"/>
        <w:rPr>
          <w:rStyle w:val="Plassholdertekst"/>
        </w:rPr>
      </w:pPr>
      <w:r>
        <w:rPr>
          <w:sz w:val="22"/>
        </w:rPr>
        <w:t>Estimated cost in the journal’s currency</w:t>
      </w:r>
      <w:r w:rsidR="006A3286" w:rsidRPr="002A1D8A">
        <w:rPr>
          <w:sz w:val="22"/>
        </w:rPr>
        <w:t xml:space="preserve"> – </w:t>
      </w:r>
      <w:r w:rsidR="00C44250">
        <w:rPr>
          <w:sz w:val="22"/>
        </w:rPr>
        <w:t>c</w:t>
      </w:r>
      <w:r>
        <w:rPr>
          <w:sz w:val="22"/>
        </w:rPr>
        <w:t>urrency code and amount:</w:t>
      </w:r>
      <w:r w:rsidR="006A3286" w:rsidRPr="002A1D8A">
        <w:rPr>
          <w:rStyle w:val="Plassholdertekst"/>
          <w:sz w:val="22"/>
          <w:szCs w:val="22"/>
        </w:rPr>
        <w:t xml:space="preserve"> </w:t>
      </w:r>
      <w:sdt>
        <w:sdtPr>
          <w:rPr>
            <w:rStyle w:val="Plassholdertekst"/>
            <w:sz w:val="22"/>
            <w:szCs w:val="22"/>
          </w:rPr>
          <w:id w:val="-453099494"/>
          <w:placeholder>
            <w:docPart w:val="F0AE164080E94DB880D384FAD15E7A29"/>
          </w:placeholder>
          <w:showingPlcHdr/>
        </w:sdtPr>
        <w:sdtEndPr>
          <w:rPr>
            <w:rStyle w:val="Plassholdertekst"/>
          </w:rPr>
        </w:sdtEndPr>
        <w:sdtContent>
          <w:r w:rsidR="006A3286" w:rsidRPr="002A1D8A">
            <w:rPr>
              <w:rStyle w:val="Plassholdertekst"/>
              <w:sz w:val="22"/>
              <w:szCs w:val="22"/>
            </w:rPr>
            <w:t>Click or tap here to enter text.</w:t>
          </w:r>
        </w:sdtContent>
      </w:sdt>
    </w:p>
    <w:p w14:paraId="2C6F2B9A" w14:textId="77777777" w:rsidR="006A3286" w:rsidRPr="002A1D8A" w:rsidRDefault="006A3286" w:rsidP="006A3286">
      <w:pPr>
        <w:pStyle w:val="Topptekst"/>
        <w:rPr>
          <w:rStyle w:val="Plassholdertekst"/>
        </w:rPr>
      </w:pPr>
    </w:p>
    <w:p w14:paraId="2C6F2B9C" w14:textId="77777777" w:rsidR="006A3286" w:rsidRPr="00043EAE" w:rsidRDefault="006A3286" w:rsidP="006A3286">
      <w:pPr>
        <w:pStyle w:val="Topptekst"/>
        <w:rPr>
          <w:sz w:val="22"/>
          <w:lang w:val="en-GB"/>
        </w:rPr>
      </w:pPr>
    </w:p>
    <w:p w14:paraId="2C6F2B9D" w14:textId="77777777" w:rsidR="006A3286" w:rsidRPr="00C35D82" w:rsidRDefault="00C35D82" w:rsidP="006A3286">
      <w:pPr>
        <w:pStyle w:val="Topptekst"/>
        <w:keepNext/>
        <w:keepLines/>
        <w:rPr>
          <w:sz w:val="22"/>
        </w:rPr>
      </w:pPr>
      <w:r w:rsidRPr="00C35D82">
        <w:rPr>
          <w:sz w:val="22"/>
        </w:rPr>
        <w:t>Does the research that the article is based upon have external funding</w:t>
      </w:r>
      <w:r>
        <w:rPr>
          <w:sz w:val="22"/>
        </w:rPr>
        <w:t>?</w:t>
      </w:r>
    </w:p>
    <w:p w14:paraId="2C6F2B9E" w14:textId="77777777" w:rsidR="006A3286" w:rsidRPr="00C35D82" w:rsidRDefault="00FD4F9A" w:rsidP="006A3286">
      <w:pPr>
        <w:pStyle w:val="Topptekst"/>
        <w:keepNext/>
        <w:keepLines/>
        <w:ind w:left="567" w:hanging="567"/>
        <w:rPr>
          <w:sz w:val="22"/>
        </w:rPr>
      </w:pPr>
      <w:sdt>
        <w:sdtPr>
          <w:rPr>
            <w:sz w:val="22"/>
          </w:rPr>
          <w:id w:val="-24102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86" w:rsidRPr="00C35D8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35D82" w:rsidRPr="00C35D82">
        <w:rPr>
          <w:sz w:val="22"/>
        </w:rPr>
        <w:t xml:space="preserve"> No</w:t>
      </w:r>
    </w:p>
    <w:p w14:paraId="2C6F2B9F" w14:textId="3C6E2E61" w:rsidR="00C35D82" w:rsidRPr="00C35D82" w:rsidRDefault="00FD4F9A" w:rsidP="64802AC2">
      <w:pPr>
        <w:pStyle w:val="Topptekst"/>
        <w:ind w:left="567" w:hanging="567"/>
        <w:rPr>
          <w:sz w:val="22"/>
          <w:szCs w:val="22"/>
        </w:rPr>
      </w:pPr>
      <w:sdt>
        <w:sdtPr>
          <w:rPr>
            <w:sz w:val="22"/>
            <w:szCs w:val="22"/>
          </w:rPr>
          <w:id w:val="210083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86" w:rsidRPr="64802AC2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6A3286" w:rsidRPr="64802AC2">
        <w:rPr>
          <w:sz w:val="22"/>
          <w:szCs w:val="22"/>
        </w:rPr>
        <w:t xml:space="preserve"> </w:t>
      </w:r>
      <w:r w:rsidR="00C35D82" w:rsidRPr="64802AC2">
        <w:rPr>
          <w:sz w:val="22"/>
          <w:szCs w:val="22"/>
        </w:rPr>
        <w:t xml:space="preserve">Yes, but the external funding cannot cover these charges. </w:t>
      </w:r>
      <w:r w:rsidR="44930852" w:rsidRPr="64802AC2">
        <w:rPr>
          <w:sz w:val="22"/>
          <w:szCs w:val="22"/>
        </w:rPr>
        <w:t xml:space="preserve">Please </w:t>
      </w:r>
      <w:r w:rsidR="001953B1">
        <w:rPr>
          <w:sz w:val="22"/>
          <w:szCs w:val="22"/>
        </w:rPr>
        <w:t>provide</w:t>
      </w:r>
      <w:r w:rsidR="00C35D82" w:rsidRPr="64802AC2">
        <w:rPr>
          <w:sz w:val="22"/>
          <w:szCs w:val="22"/>
        </w:rPr>
        <w:t xml:space="preserve"> more information below. Funding from The Norwegian Research Council does not count as external in this context.</w:t>
      </w:r>
    </w:p>
    <w:p w14:paraId="2C6F2BA0" w14:textId="77777777" w:rsidR="006A3286" w:rsidRPr="00043EAE" w:rsidRDefault="006A3286" w:rsidP="006A3286">
      <w:pPr>
        <w:pStyle w:val="Topptekst"/>
        <w:rPr>
          <w:sz w:val="22"/>
          <w:lang w:val="en-GB"/>
        </w:rPr>
      </w:pPr>
    </w:p>
    <w:p w14:paraId="2C6F2BA1" w14:textId="77777777" w:rsidR="006A3286" w:rsidRPr="00C35D82" w:rsidRDefault="00C35D82" w:rsidP="006A3286">
      <w:pPr>
        <w:pStyle w:val="Topptekst"/>
        <w:rPr>
          <w:sz w:val="22"/>
        </w:rPr>
      </w:pPr>
      <w:r w:rsidRPr="00C35D82">
        <w:rPr>
          <w:sz w:val="22"/>
        </w:rPr>
        <w:t>Additional information, comments, arguments etc.:</w:t>
      </w:r>
    </w:p>
    <w:sdt>
      <w:sdtPr>
        <w:rPr>
          <w:sz w:val="22"/>
          <w:szCs w:val="22"/>
        </w:rPr>
        <w:id w:val="-1487931953"/>
        <w:placeholder>
          <w:docPart w:val="F0AE164080E94DB880D384FAD15E7A29"/>
        </w:placeholder>
        <w:showingPlcHdr/>
      </w:sdtPr>
      <w:sdtEndPr/>
      <w:sdtContent>
        <w:p w14:paraId="2C6F2BA2" w14:textId="77777777" w:rsidR="006A3286" w:rsidRPr="00EB2152" w:rsidRDefault="006A3286" w:rsidP="006A3286">
          <w:pPr>
            <w:pStyle w:val="Topptekst"/>
            <w:rPr>
              <w:sz w:val="22"/>
              <w:szCs w:val="22"/>
            </w:rPr>
          </w:pPr>
          <w:r w:rsidRPr="00EB2152">
            <w:rPr>
              <w:rStyle w:val="Plassholdertekst"/>
              <w:sz w:val="22"/>
              <w:szCs w:val="22"/>
            </w:rPr>
            <w:t>Click or tap here to enter text.</w:t>
          </w:r>
        </w:p>
      </w:sdtContent>
    </w:sdt>
    <w:p w14:paraId="2C6F2BA3" w14:textId="77777777" w:rsidR="006A3286" w:rsidRPr="00EB2152" w:rsidRDefault="006A3286" w:rsidP="006A3286">
      <w:pPr>
        <w:pStyle w:val="Topptekst"/>
        <w:rPr>
          <w:sz w:val="22"/>
        </w:rPr>
      </w:pPr>
    </w:p>
    <w:p w14:paraId="2C6F2BA4" w14:textId="1688BA9A" w:rsidR="006A3286" w:rsidRPr="00C35D82" w:rsidRDefault="00C35D82" w:rsidP="006A3286">
      <w:pPr>
        <w:pStyle w:val="Topptekst"/>
        <w:rPr>
          <w:sz w:val="22"/>
        </w:rPr>
      </w:pPr>
      <w:r w:rsidRPr="00C35D82">
        <w:rPr>
          <w:sz w:val="22"/>
        </w:rPr>
        <w:t xml:space="preserve">I confirm that the published article will be registered in </w:t>
      </w:r>
      <w:r w:rsidR="00FD4F9A" w:rsidRPr="00FD4F9A">
        <w:rPr>
          <w:sz w:val="22"/>
        </w:rPr>
        <w:t>Norwegian Research Information Repository (NVA)</w:t>
      </w:r>
      <w:r w:rsidR="00FD4F9A">
        <w:rPr>
          <w:sz w:val="22"/>
        </w:rPr>
        <w:t xml:space="preserve"> </w:t>
      </w:r>
      <w:r w:rsidRPr="00C35D82">
        <w:rPr>
          <w:sz w:val="22"/>
        </w:rPr>
        <w:t>as belonging to UiT, and that the published version will be uploaded there immediately upon publication.</w:t>
      </w:r>
    </w:p>
    <w:p w14:paraId="2C6F2BA5" w14:textId="77777777" w:rsidR="006A3286" w:rsidRPr="00C35D82" w:rsidRDefault="006A3286" w:rsidP="006A3286">
      <w:pPr>
        <w:pStyle w:val="Topptekst"/>
        <w:rPr>
          <w:sz w:val="22"/>
        </w:rPr>
      </w:pPr>
    </w:p>
    <w:p w14:paraId="2C6F2BA6" w14:textId="77777777" w:rsidR="006A3286" w:rsidRPr="00EB2152" w:rsidRDefault="00C35D82" w:rsidP="006A3286">
      <w:pPr>
        <w:pStyle w:val="Topptekst"/>
        <w:rPr>
          <w:sz w:val="22"/>
        </w:rPr>
      </w:pPr>
      <w:r>
        <w:rPr>
          <w:sz w:val="22"/>
        </w:rPr>
        <w:t>Date</w:t>
      </w:r>
      <w:r w:rsidR="006A3286" w:rsidRPr="00EB2152">
        <w:rPr>
          <w:sz w:val="22"/>
        </w:rPr>
        <w:t xml:space="preserve">: </w:t>
      </w:r>
      <w:sdt>
        <w:sdtPr>
          <w:rPr>
            <w:sz w:val="22"/>
          </w:rPr>
          <w:id w:val="2096283243"/>
          <w:placeholder>
            <w:docPart w:val="1807D2604C1848948A7D5AF371254AC0"/>
          </w:placeholder>
          <w:showingPlcHdr/>
        </w:sdtPr>
        <w:sdtEndPr/>
        <w:sdtContent>
          <w:r w:rsidR="006A3286" w:rsidRPr="00EB2152">
            <w:rPr>
              <w:rStyle w:val="Plassholdertekst"/>
              <w:sz w:val="22"/>
            </w:rPr>
            <w:t>Click or tap here to enter text.</w:t>
          </w:r>
        </w:sdtContent>
      </w:sdt>
    </w:p>
    <w:p w14:paraId="2C6F2BA7" w14:textId="77777777" w:rsidR="006A3286" w:rsidRDefault="006A3286" w:rsidP="006A3286">
      <w:pPr>
        <w:pStyle w:val="Topptekst"/>
        <w:rPr>
          <w:sz w:val="22"/>
        </w:rPr>
      </w:pPr>
      <w:bookmarkStart w:id="1" w:name="EKSTERNEKOPITILTABELL"/>
      <w:bookmarkEnd w:id="1"/>
    </w:p>
    <w:p w14:paraId="2C6F2BA8" w14:textId="77777777" w:rsidR="006A3286" w:rsidRDefault="006A3286" w:rsidP="006A3286">
      <w:pPr>
        <w:pStyle w:val="Topptekst"/>
        <w:rPr>
          <w:sz w:val="22"/>
        </w:rPr>
      </w:pPr>
    </w:p>
    <w:p w14:paraId="2C6F2BA9" w14:textId="77777777" w:rsidR="006A3286" w:rsidRDefault="006A3286" w:rsidP="006A3286">
      <w:pPr>
        <w:pStyle w:val="Topptekst"/>
        <w:rPr>
          <w:sz w:val="22"/>
        </w:rPr>
      </w:pPr>
    </w:p>
    <w:p w14:paraId="73688667" w14:textId="77777777" w:rsidR="00031169" w:rsidRDefault="00031169" w:rsidP="006A3286">
      <w:pPr>
        <w:pStyle w:val="Topptekst"/>
        <w:rPr>
          <w:sz w:val="22"/>
        </w:rPr>
      </w:pPr>
    </w:p>
    <w:p w14:paraId="6DBE9C45" w14:textId="5E8C59F9" w:rsidR="00031169" w:rsidRDefault="009D09DB" w:rsidP="006A3286">
      <w:pPr>
        <w:pStyle w:val="Topptekst"/>
        <w:rPr>
          <w:sz w:val="22"/>
        </w:rPr>
      </w:pPr>
      <w:r>
        <w:rPr>
          <w:sz w:val="22"/>
        </w:rPr>
        <w:t>Problem</w:t>
      </w:r>
      <w:r w:rsidR="00920698">
        <w:rPr>
          <w:sz w:val="22"/>
        </w:rPr>
        <w:t>-</w:t>
      </w:r>
      <w:r>
        <w:rPr>
          <w:sz w:val="22"/>
        </w:rPr>
        <w:t>solving tip</w:t>
      </w:r>
    </w:p>
    <w:p w14:paraId="2C6F2BAB" w14:textId="37273D32" w:rsidR="00FF0F81" w:rsidRDefault="00031169" w:rsidP="006A3286">
      <w:pPr>
        <w:pStyle w:val="Topptekst"/>
        <w:rPr>
          <w:sz w:val="22"/>
        </w:rPr>
      </w:pPr>
      <w:r>
        <w:rPr>
          <w:sz w:val="22"/>
        </w:rPr>
        <w:t>If</w:t>
      </w:r>
      <w:r w:rsidR="001F2847">
        <w:rPr>
          <w:sz w:val="22"/>
        </w:rPr>
        <w:t xml:space="preserve"> you encounter </w:t>
      </w:r>
      <w:r w:rsidR="0098398A">
        <w:rPr>
          <w:sz w:val="22"/>
        </w:rPr>
        <w:t>difficulties</w:t>
      </w:r>
      <w:r w:rsidR="00FF0F81" w:rsidRPr="00FF0F81">
        <w:rPr>
          <w:sz w:val="22"/>
        </w:rPr>
        <w:t xml:space="preserve"> </w:t>
      </w:r>
      <w:r w:rsidR="003F3260">
        <w:rPr>
          <w:sz w:val="22"/>
        </w:rPr>
        <w:t>when trying to</w:t>
      </w:r>
      <w:r w:rsidR="00FF0F81" w:rsidRPr="00FF0F81">
        <w:rPr>
          <w:sz w:val="22"/>
        </w:rPr>
        <w:t xml:space="preserve"> enter data in the form</w:t>
      </w:r>
      <w:r>
        <w:rPr>
          <w:sz w:val="22"/>
        </w:rPr>
        <w:t>, please l</w:t>
      </w:r>
      <w:r w:rsidR="00FF0F81">
        <w:rPr>
          <w:sz w:val="22"/>
        </w:rPr>
        <w:t xml:space="preserve">ook in the lower </w:t>
      </w:r>
      <w:r w:rsidR="0098398A">
        <w:rPr>
          <w:sz w:val="22"/>
        </w:rPr>
        <w:t>right</w:t>
      </w:r>
      <w:r w:rsidR="00FF0F81">
        <w:rPr>
          <w:sz w:val="22"/>
        </w:rPr>
        <w:t xml:space="preserve"> corner of the</w:t>
      </w:r>
      <w:r w:rsidR="0061160A">
        <w:rPr>
          <w:sz w:val="22"/>
        </w:rPr>
        <w:t xml:space="preserve"> Microsoft</w:t>
      </w:r>
      <w:r w:rsidR="00FF0F81">
        <w:rPr>
          <w:sz w:val="22"/>
        </w:rPr>
        <w:t xml:space="preserve"> Word window, and make sure it looks like </w:t>
      </w:r>
      <w:r>
        <w:rPr>
          <w:sz w:val="22"/>
        </w:rPr>
        <w:t>the figure below</w:t>
      </w:r>
      <w:r w:rsidR="00FF0F81">
        <w:rPr>
          <w:sz w:val="22"/>
        </w:rPr>
        <w:t xml:space="preserve">, i.e. the symbol </w:t>
      </w:r>
      <w:r w:rsidR="001B604C">
        <w:rPr>
          <w:sz w:val="22"/>
        </w:rPr>
        <w:t>in the middle</w:t>
      </w:r>
      <w:r w:rsidR="0021761E">
        <w:rPr>
          <w:sz w:val="22"/>
        </w:rPr>
        <w:t xml:space="preserve"> (print layout)</w:t>
      </w:r>
      <w:r w:rsidR="001B604C">
        <w:rPr>
          <w:sz w:val="22"/>
        </w:rPr>
        <w:t xml:space="preserve"> </w:t>
      </w:r>
      <w:r w:rsidR="00FF0F81">
        <w:rPr>
          <w:sz w:val="22"/>
        </w:rPr>
        <w:t xml:space="preserve">is active. </w:t>
      </w:r>
    </w:p>
    <w:p w14:paraId="2C6F2BAC" w14:textId="77777777" w:rsidR="006A3286" w:rsidRDefault="006A3286" w:rsidP="003F3260">
      <w:pPr>
        <w:pStyle w:val="Topptekst"/>
        <w:ind w:left="708"/>
        <w:rPr>
          <w:sz w:val="22"/>
          <w:lang w:val="nb-NO"/>
        </w:rPr>
      </w:pPr>
      <w:r>
        <w:rPr>
          <w:noProof/>
          <w:sz w:val="22"/>
        </w:rPr>
        <w:drawing>
          <wp:inline distT="0" distB="0" distL="0" distR="0" wp14:anchorId="2C6F2BAE" wp14:editId="2C6F2BAF">
            <wp:extent cx="1219370" cy="342948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06A96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21942" w14:textId="36AEF2DD" w:rsidR="00E12D8C" w:rsidRPr="002B1B55" w:rsidRDefault="000B3C05" w:rsidP="006A3286">
      <w:pPr>
        <w:pStyle w:val="Topptekst"/>
        <w:rPr>
          <w:sz w:val="22"/>
        </w:rPr>
      </w:pPr>
      <w:r>
        <w:rPr>
          <w:sz w:val="22"/>
        </w:rPr>
        <w:t>Sometimes d</w:t>
      </w:r>
      <w:r w:rsidR="00E12D8C">
        <w:rPr>
          <w:sz w:val="22"/>
        </w:rPr>
        <w:t xml:space="preserve">ocuments open </w:t>
      </w:r>
      <w:r w:rsidR="001C5969">
        <w:rPr>
          <w:sz w:val="22"/>
        </w:rPr>
        <w:t>in read mode</w:t>
      </w:r>
      <w:r w:rsidR="001516D0">
        <w:rPr>
          <w:sz w:val="22"/>
        </w:rPr>
        <w:t xml:space="preserve">, i.e. </w:t>
      </w:r>
      <w:r w:rsidR="00E12D8C">
        <w:rPr>
          <w:sz w:val="22"/>
        </w:rPr>
        <w:t xml:space="preserve">the left symbol </w:t>
      </w:r>
      <w:r w:rsidR="001516D0">
        <w:rPr>
          <w:sz w:val="22"/>
        </w:rPr>
        <w:t xml:space="preserve">is </w:t>
      </w:r>
      <w:r w:rsidR="00E12D8C">
        <w:rPr>
          <w:sz w:val="22"/>
        </w:rPr>
        <w:t>active, making it impossible to enter data in the form.</w:t>
      </w:r>
    </w:p>
    <w:p w14:paraId="2C6F2BAD" w14:textId="77777777" w:rsidR="006A3286" w:rsidRPr="006A3286" w:rsidRDefault="006A3286" w:rsidP="006A3286">
      <w:pPr>
        <w:rPr>
          <w:lang w:val="en-GB"/>
        </w:rPr>
      </w:pPr>
    </w:p>
    <w:sectPr w:rsidR="006A3286" w:rsidRPr="006A3286" w:rsidSect="00A75447">
      <w:footerReference w:type="default" r:id="rId16"/>
      <w:headerReference w:type="first" r:id="rId17"/>
      <w:footerReference w:type="first" r:id="rId18"/>
      <w:pgSz w:w="11900" w:h="16840"/>
      <w:pgMar w:top="771" w:right="1021" w:bottom="1418" w:left="1588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9875" w14:textId="77777777" w:rsidR="00A27E87" w:rsidRDefault="00A27E87" w:rsidP="00532697">
      <w:r>
        <w:separator/>
      </w:r>
    </w:p>
  </w:endnote>
  <w:endnote w:type="continuationSeparator" w:id="0">
    <w:p w14:paraId="0FCD3F4F" w14:textId="77777777" w:rsidR="00A27E87" w:rsidRDefault="00A27E87" w:rsidP="00532697">
      <w:r>
        <w:continuationSeparator/>
      </w:r>
    </w:p>
  </w:endnote>
  <w:endnote w:type="continuationNotice" w:id="1">
    <w:p w14:paraId="0B2B461B" w14:textId="77777777" w:rsidR="00A27E87" w:rsidRDefault="00A27E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Malgun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2BB4" w14:textId="77777777" w:rsidR="0054126E" w:rsidRPr="003B4A3C" w:rsidRDefault="00B67350" w:rsidP="003B4A3C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b-NO"/>
      </w:rPr>
    </w:pPr>
    <w:r>
      <w:t>PO Box 6050 Langnes, N-9037 Tromsø / 77 64 40 00 / postmottak@uit.no / uit.no</w:t>
    </w:r>
    <w:r w:rsidR="003B4A3C">
      <w:rPr>
        <w:lang w:val="nb-NO"/>
      </w:rPr>
      <w:tab/>
    </w:r>
    <w:r w:rsidR="003B4A3C">
      <w:rPr>
        <w:lang w:val="nb-NO"/>
      </w:rPr>
      <w:fldChar w:fldCharType="begin"/>
    </w:r>
    <w:r w:rsidR="003B4A3C">
      <w:rPr>
        <w:lang w:val="nb-NO"/>
      </w:rPr>
      <w:instrText xml:space="preserve"> PAGE  \* Arabic  \* MERGEFORMAT </w:instrText>
    </w:r>
    <w:r w:rsidR="003B4A3C">
      <w:rPr>
        <w:lang w:val="nb-NO"/>
      </w:rPr>
      <w:fldChar w:fldCharType="separate"/>
    </w:r>
    <w:r w:rsidR="00BE4719">
      <w:rPr>
        <w:noProof/>
        <w:lang w:val="nb-NO"/>
      </w:rPr>
      <w:t>2</w:t>
    </w:r>
    <w:r w:rsidR="003B4A3C">
      <w:rPr>
        <w:lang w:val="nb-N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2BB6" w14:textId="77777777" w:rsidR="001E759F" w:rsidRPr="00A75447" w:rsidRDefault="00A75447" w:rsidP="003F153D">
    <w:pPr>
      <w:pStyle w:val="Topptekst"/>
      <w:rPr>
        <w:lang w:val="nn-NO"/>
      </w:rPr>
    </w:pPr>
    <w:r w:rsidRPr="00A75447">
      <w:rPr>
        <w:lang w:val="nn-NO"/>
      </w:rPr>
      <w:t>PO Box 6050 Langnes, NO-9037 Tromsø</w:t>
    </w:r>
    <w:r w:rsidRPr="00A75447">
      <w:rPr>
        <w:spacing w:val="22"/>
        <w:lang w:val="nn-NO"/>
      </w:rPr>
      <w:t xml:space="preserve"> </w:t>
    </w:r>
    <w:r w:rsidRPr="00A75447">
      <w:rPr>
        <w:rStyle w:val="Sterk"/>
        <w:spacing w:val="22"/>
        <w:lang w:val="nn-NO"/>
      </w:rPr>
      <w:t xml:space="preserve">/ </w:t>
    </w:r>
    <w:r w:rsidRPr="00A75447">
      <w:rPr>
        <w:rStyle w:val="Sterk"/>
        <w:b w:val="0"/>
        <w:bCs w:val="0"/>
        <w:lang w:val="nn-NO"/>
      </w:rPr>
      <w:t xml:space="preserve">+47 </w:t>
    </w:r>
    <w:r w:rsidRPr="00A75447">
      <w:rPr>
        <w:lang w:val="nn-NO"/>
      </w:rPr>
      <w:t>77 64 40 00</w:t>
    </w:r>
    <w:r w:rsidRPr="00A75447">
      <w:rPr>
        <w:spacing w:val="22"/>
        <w:lang w:val="nn-NO"/>
      </w:rPr>
      <w:t xml:space="preserve"> </w:t>
    </w:r>
    <w:r w:rsidRPr="00A75447">
      <w:rPr>
        <w:rStyle w:val="Sterk"/>
        <w:spacing w:val="22"/>
        <w:lang w:val="nn-NO"/>
      </w:rPr>
      <w:t xml:space="preserve">/ </w:t>
    </w:r>
    <w:r w:rsidRPr="00A75447">
      <w:rPr>
        <w:lang w:val="nn-NO"/>
      </w:rPr>
      <w:t>postmottak@uit.no</w:t>
    </w:r>
    <w:r w:rsidRPr="00A75447">
      <w:rPr>
        <w:spacing w:val="22"/>
        <w:lang w:val="nn-NO"/>
      </w:rPr>
      <w:t xml:space="preserve"> </w:t>
    </w:r>
    <w:r w:rsidRPr="00A75447">
      <w:rPr>
        <w:rStyle w:val="Sterk"/>
        <w:spacing w:val="22"/>
        <w:lang w:val="nn-NO"/>
      </w:rPr>
      <w:t xml:space="preserve">/ </w:t>
    </w:r>
    <w:r w:rsidRPr="00A75447">
      <w:rPr>
        <w:lang w:val="nn-NO"/>
      </w:rPr>
      <w:t>uit.no</w:t>
    </w:r>
    <w:r w:rsidR="003F153D" w:rsidRPr="00A75447">
      <w:rPr>
        <w:lang w:val="nn-N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816B" w14:textId="77777777" w:rsidR="00A27E87" w:rsidRDefault="00A27E87" w:rsidP="00532697">
      <w:r>
        <w:separator/>
      </w:r>
    </w:p>
  </w:footnote>
  <w:footnote w:type="continuationSeparator" w:id="0">
    <w:p w14:paraId="27D1F51A" w14:textId="77777777" w:rsidR="00A27E87" w:rsidRDefault="00A27E87" w:rsidP="00532697">
      <w:r>
        <w:continuationSeparator/>
      </w:r>
    </w:p>
  </w:footnote>
  <w:footnote w:type="continuationNotice" w:id="1">
    <w:p w14:paraId="7902F313" w14:textId="77777777" w:rsidR="00A27E87" w:rsidRDefault="00A27E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2BB5" w14:textId="77777777" w:rsidR="001E759F" w:rsidRPr="00F04DBA" w:rsidRDefault="00A75447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8240" behindDoc="1" locked="0" layoutInCell="1" allowOverlap="1" wp14:anchorId="2C6F2BB7" wp14:editId="2C6F2BB8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1" name="Bilde 1" descr="UiT The Arctic University of 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80555">
    <w:abstractNumId w:val="0"/>
  </w:num>
  <w:num w:numId="2" w16cid:durableId="233201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F1"/>
    <w:rsid w:val="00004F76"/>
    <w:rsid w:val="000057C1"/>
    <w:rsid w:val="00021AA5"/>
    <w:rsid w:val="00031169"/>
    <w:rsid w:val="000359CF"/>
    <w:rsid w:val="00043EAE"/>
    <w:rsid w:val="000668A4"/>
    <w:rsid w:val="000772AC"/>
    <w:rsid w:val="0008340E"/>
    <w:rsid w:val="00093D8D"/>
    <w:rsid w:val="000B3C05"/>
    <w:rsid w:val="000C45C3"/>
    <w:rsid w:val="000C7DC8"/>
    <w:rsid w:val="000D3381"/>
    <w:rsid w:val="000F4586"/>
    <w:rsid w:val="000F5229"/>
    <w:rsid w:val="00113C56"/>
    <w:rsid w:val="00143CFA"/>
    <w:rsid w:val="001516D0"/>
    <w:rsid w:val="00154533"/>
    <w:rsid w:val="001838CF"/>
    <w:rsid w:val="001953B1"/>
    <w:rsid w:val="00196671"/>
    <w:rsid w:val="001A5BEC"/>
    <w:rsid w:val="001B21D0"/>
    <w:rsid w:val="001B604C"/>
    <w:rsid w:val="001C5969"/>
    <w:rsid w:val="001D0602"/>
    <w:rsid w:val="001D06E2"/>
    <w:rsid w:val="001E759F"/>
    <w:rsid w:val="001F2847"/>
    <w:rsid w:val="0021761E"/>
    <w:rsid w:val="00235FBF"/>
    <w:rsid w:val="0024318E"/>
    <w:rsid w:val="00243947"/>
    <w:rsid w:val="00246386"/>
    <w:rsid w:val="00246962"/>
    <w:rsid w:val="002562AE"/>
    <w:rsid w:val="00260822"/>
    <w:rsid w:val="0027388B"/>
    <w:rsid w:val="0027391E"/>
    <w:rsid w:val="00282D3F"/>
    <w:rsid w:val="002906DA"/>
    <w:rsid w:val="002A1D8A"/>
    <w:rsid w:val="002A7412"/>
    <w:rsid w:val="002B1B55"/>
    <w:rsid w:val="002C6090"/>
    <w:rsid w:val="002C63F9"/>
    <w:rsid w:val="002C6C72"/>
    <w:rsid w:val="002D1DFB"/>
    <w:rsid w:val="002F32DB"/>
    <w:rsid w:val="0031002A"/>
    <w:rsid w:val="00326E2F"/>
    <w:rsid w:val="00350289"/>
    <w:rsid w:val="003A27F5"/>
    <w:rsid w:val="003A4E94"/>
    <w:rsid w:val="003B2626"/>
    <w:rsid w:val="003B4A3C"/>
    <w:rsid w:val="003C25A9"/>
    <w:rsid w:val="003C26ED"/>
    <w:rsid w:val="003D0083"/>
    <w:rsid w:val="003E62D7"/>
    <w:rsid w:val="003F0137"/>
    <w:rsid w:val="003F153D"/>
    <w:rsid w:val="003F2782"/>
    <w:rsid w:val="003F3260"/>
    <w:rsid w:val="004002FB"/>
    <w:rsid w:val="00404254"/>
    <w:rsid w:val="00412E2C"/>
    <w:rsid w:val="00426560"/>
    <w:rsid w:val="004411D6"/>
    <w:rsid w:val="00476E6F"/>
    <w:rsid w:val="00484852"/>
    <w:rsid w:val="00494A79"/>
    <w:rsid w:val="004A2CEA"/>
    <w:rsid w:val="004A2D9A"/>
    <w:rsid w:val="004D5BF2"/>
    <w:rsid w:val="004E07ED"/>
    <w:rsid w:val="004F1B41"/>
    <w:rsid w:val="004F3337"/>
    <w:rsid w:val="004F3BE2"/>
    <w:rsid w:val="00516299"/>
    <w:rsid w:val="00524DF4"/>
    <w:rsid w:val="00532697"/>
    <w:rsid w:val="00535DFC"/>
    <w:rsid w:val="00536941"/>
    <w:rsid w:val="0054126E"/>
    <w:rsid w:val="00543F8C"/>
    <w:rsid w:val="00577F5B"/>
    <w:rsid w:val="005A69EC"/>
    <w:rsid w:val="005B25FE"/>
    <w:rsid w:val="005E3397"/>
    <w:rsid w:val="00603AB6"/>
    <w:rsid w:val="006076F1"/>
    <w:rsid w:val="0061160A"/>
    <w:rsid w:val="006443DB"/>
    <w:rsid w:val="006529D3"/>
    <w:rsid w:val="0065455E"/>
    <w:rsid w:val="00656D69"/>
    <w:rsid w:val="00673AFA"/>
    <w:rsid w:val="0067445A"/>
    <w:rsid w:val="00686D22"/>
    <w:rsid w:val="006A3286"/>
    <w:rsid w:val="006A7F5F"/>
    <w:rsid w:val="006D47B1"/>
    <w:rsid w:val="006E14B7"/>
    <w:rsid w:val="006E4040"/>
    <w:rsid w:val="007116FF"/>
    <w:rsid w:val="00715227"/>
    <w:rsid w:val="00740E33"/>
    <w:rsid w:val="00750BF4"/>
    <w:rsid w:val="00756E3E"/>
    <w:rsid w:val="007728F1"/>
    <w:rsid w:val="0078007D"/>
    <w:rsid w:val="007A38B2"/>
    <w:rsid w:val="007A3CBE"/>
    <w:rsid w:val="007A4E5A"/>
    <w:rsid w:val="007C63DA"/>
    <w:rsid w:val="007F6453"/>
    <w:rsid w:val="00811BFB"/>
    <w:rsid w:val="00815F01"/>
    <w:rsid w:val="00823515"/>
    <w:rsid w:val="00832289"/>
    <w:rsid w:val="00846CDF"/>
    <w:rsid w:val="00847F8C"/>
    <w:rsid w:val="008513FF"/>
    <w:rsid w:val="00861E87"/>
    <w:rsid w:val="00866CCA"/>
    <w:rsid w:val="00867EA6"/>
    <w:rsid w:val="00880A37"/>
    <w:rsid w:val="00883F79"/>
    <w:rsid w:val="00890F6C"/>
    <w:rsid w:val="00896EBC"/>
    <w:rsid w:val="008B133D"/>
    <w:rsid w:val="008B7205"/>
    <w:rsid w:val="008D2C1D"/>
    <w:rsid w:val="008D319E"/>
    <w:rsid w:val="008E1563"/>
    <w:rsid w:val="008F06F4"/>
    <w:rsid w:val="00903232"/>
    <w:rsid w:val="0091097A"/>
    <w:rsid w:val="00920698"/>
    <w:rsid w:val="00926AB9"/>
    <w:rsid w:val="00941263"/>
    <w:rsid w:val="00966CF9"/>
    <w:rsid w:val="00981B56"/>
    <w:rsid w:val="0098398A"/>
    <w:rsid w:val="009A6935"/>
    <w:rsid w:val="009C6A35"/>
    <w:rsid w:val="009D09DB"/>
    <w:rsid w:val="009D42C3"/>
    <w:rsid w:val="00A02316"/>
    <w:rsid w:val="00A27E87"/>
    <w:rsid w:val="00A326C8"/>
    <w:rsid w:val="00A36D31"/>
    <w:rsid w:val="00A4426E"/>
    <w:rsid w:val="00A63EE7"/>
    <w:rsid w:val="00A75447"/>
    <w:rsid w:val="00A84C49"/>
    <w:rsid w:val="00A869A7"/>
    <w:rsid w:val="00AA39C5"/>
    <w:rsid w:val="00AB3A1D"/>
    <w:rsid w:val="00AC7AA5"/>
    <w:rsid w:val="00AD1E60"/>
    <w:rsid w:val="00AF6EEA"/>
    <w:rsid w:val="00B15690"/>
    <w:rsid w:val="00B24A44"/>
    <w:rsid w:val="00B35136"/>
    <w:rsid w:val="00B67350"/>
    <w:rsid w:val="00B80514"/>
    <w:rsid w:val="00B826C4"/>
    <w:rsid w:val="00B971E7"/>
    <w:rsid w:val="00B97D69"/>
    <w:rsid w:val="00BA3DCD"/>
    <w:rsid w:val="00BB2780"/>
    <w:rsid w:val="00BC1C9B"/>
    <w:rsid w:val="00BC20BD"/>
    <w:rsid w:val="00BE2BE9"/>
    <w:rsid w:val="00BE4719"/>
    <w:rsid w:val="00BF67B0"/>
    <w:rsid w:val="00C01C09"/>
    <w:rsid w:val="00C20810"/>
    <w:rsid w:val="00C34E64"/>
    <w:rsid w:val="00C34F49"/>
    <w:rsid w:val="00C35962"/>
    <w:rsid w:val="00C35D82"/>
    <w:rsid w:val="00C44250"/>
    <w:rsid w:val="00C57B47"/>
    <w:rsid w:val="00C81828"/>
    <w:rsid w:val="00C91136"/>
    <w:rsid w:val="00C96085"/>
    <w:rsid w:val="00C975AE"/>
    <w:rsid w:val="00CA3A6B"/>
    <w:rsid w:val="00CB7B85"/>
    <w:rsid w:val="00CC246A"/>
    <w:rsid w:val="00CC421B"/>
    <w:rsid w:val="00CC4554"/>
    <w:rsid w:val="00CD4657"/>
    <w:rsid w:val="00CF4D1E"/>
    <w:rsid w:val="00D15FD1"/>
    <w:rsid w:val="00D2176C"/>
    <w:rsid w:val="00D26A22"/>
    <w:rsid w:val="00D32DF8"/>
    <w:rsid w:val="00D547F4"/>
    <w:rsid w:val="00D604C9"/>
    <w:rsid w:val="00D668E6"/>
    <w:rsid w:val="00D67BDC"/>
    <w:rsid w:val="00D753D1"/>
    <w:rsid w:val="00D8594C"/>
    <w:rsid w:val="00D86619"/>
    <w:rsid w:val="00D94947"/>
    <w:rsid w:val="00DA4D83"/>
    <w:rsid w:val="00DA7EAF"/>
    <w:rsid w:val="00DB5D04"/>
    <w:rsid w:val="00DE1773"/>
    <w:rsid w:val="00DE2D0E"/>
    <w:rsid w:val="00DE7004"/>
    <w:rsid w:val="00DF0729"/>
    <w:rsid w:val="00DF0DDB"/>
    <w:rsid w:val="00DF27E6"/>
    <w:rsid w:val="00DF5374"/>
    <w:rsid w:val="00E004D9"/>
    <w:rsid w:val="00E037AF"/>
    <w:rsid w:val="00E055A4"/>
    <w:rsid w:val="00E101BD"/>
    <w:rsid w:val="00E12D8C"/>
    <w:rsid w:val="00E36A68"/>
    <w:rsid w:val="00E416B8"/>
    <w:rsid w:val="00E42D43"/>
    <w:rsid w:val="00E525C6"/>
    <w:rsid w:val="00E65D03"/>
    <w:rsid w:val="00E750D4"/>
    <w:rsid w:val="00E759DE"/>
    <w:rsid w:val="00E85302"/>
    <w:rsid w:val="00EA5AAD"/>
    <w:rsid w:val="00EE71E3"/>
    <w:rsid w:val="00EF5F2A"/>
    <w:rsid w:val="00F04DBA"/>
    <w:rsid w:val="00F12179"/>
    <w:rsid w:val="00F215F1"/>
    <w:rsid w:val="00F305F5"/>
    <w:rsid w:val="00F4090C"/>
    <w:rsid w:val="00F40D23"/>
    <w:rsid w:val="00F45CD8"/>
    <w:rsid w:val="00F47830"/>
    <w:rsid w:val="00F47E68"/>
    <w:rsid w:val="00F516D0"/>
    <w:rsid w:val="00F52579"/>
    <w:rsid w:val="00F60378"/>
    <w:rsid w:val="00F70841"/>
    <w:rsid w:val="00F77817"/>
    <w:rsid w:val="00F9379B"/>
    <w:rsid w:val="00FA1EE8"/>
    <w:rsid w:val="00FA7EB6"/>
    <w:rsid w:val="00FC0383"/>
    <w:rsid w:val="00FC25A3"/>
    <w:rsid w:val="00FC26B7"/>
    <w:rsid w:val="00FC55F8"/>
    <w:rsid w:val="00FC5DE8"/>
    <w:rsid w:val="00FC66D4"/>
    <w:rsid w:val="00FD4F9A"/>
    <w:rsid w:val="00FD5F8D"/>
    <w:rsid w:val="00FF0F81"/>
    <w:rsid w:val="1D57D252"/>
    <w:rsid w:val="26779FCD"/>
    <w:rsid w:val="44930852"/>
    <w:rsid w:val="48563AE9"/>
    <w:rsid w:val="5BF21B6B"/>
    <w:rsid w:val="64802AC2"/>
    <w:rsid w:val="64E13FA0"/>
    <w:rsid w:val="68C5B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6F2B7C"/>
  <w15:docId w15:val="{EABC6D9F-2A06-44BF-9E2A-059D0370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657"/>
    <w:pPr>
      <w:spacing w:after="240" w:line="288" w:lineRule="auto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7F5B"/>
    <w:pPr>
      <w:spacing w:after="0"/>
      <w:outlineLvl w:val="0"/>
    </w:pPr>
    <w:rPr>
      <w:b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577F5B"/>
    <w:pPr>
      <w:tabs>
        <w:tab w:val="center" w:pos="4703"/>
        <w:tab w:val="right" w:pos="9406"/>
      </w:tabs>
      <w:spacing w:after="0"/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577F5B"/>
    <w:rPr>
      <w:rFonts w:ascii="Arial" w:hAnsi="Arial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77F5B"/>
    <w:rPr>
      <w:rFonts w:ascii="Times New Roman" w:hAnsi="Times New Roman"/>
      <w:b/>
      <w:sz w:val="22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vakutheving">
    <w:name w:val="Subtle Emphasis"/>
    <w:uiPriority w:val="19"/>
    <w:unhideWhenUsed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unhideWhenUsed/>
    <w:qFormat/>
    <w:rsid w:val="00426560"/>
    <w:rPr>
      <w:b/>
      <w:bCs/>
    </w:rPr>
  </w:style>
  <w:style w:type="character" w:styleId="Sterkutheving">
    <w:name w:val="Intense Emphasis"/>
    <w:aliases w:val="Lorem ipsum"/>
    <w:uiPriority w:val="21"/>
    <w:unhideWhenUsed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Overskrift1"/>
    <w:next w:val="Normal"/>
    <w:link w:val="TittelTegn"/>
    <w:uiPriority w:val="10"/>
    <w:qFormat/>
    <w:rsid w:val="001838CF"/>
    <w:pPr>
      <w:spacing w:line="240" w:lineRule="auto"/>
      <w:contextualSpacing/>
      <w:outlineLvl w:val="9"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838CF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Sterktsitat">
    <w:name w:val="Intense Quote"/>
    <w:basedOn w:val="Normal"/>
    <w:next w:val="Normal"/>
    <w:link w:val="SterktsitatTegn"/>
    <w:uiPriority w:val="30"/>
    <w:unhideWhenUsed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62AE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rsid w:val="00832289"/>
    <w:pPr>
      <w:spacing w:line="240" w:lineRule="auto"/>
    </w:pPr>
    <w:rPr>
      <w:rFonts w:ascii="Myriad Pro" w:eastAsia="Calibri" w:hAnsi="Myriad Pro" w:cs="Times New Roman"/>
      <w:szCs w:val="22"/>
      <w:lang w:val="nb-NO" w:eastAsia="en-US"/>
    </w:rPr>
  </w:style>
  <w:style w:type="paragraph" w:styleId="Listeavsnitt">
    <w:name w:val="List Paragraph"/>
    <w:basedOn w:val="Normal"/>
    <w:uiPriority w:val="34"/>
    <w:rsid w:val="00FC55F8"/>
    <w:pPr>
      <w:ind w:left="720"/>
      <w:contextualSpacing/>
    </w:pPr>
  </w:style>
  <w:style w:type="paragraph" w:styleId="Ingenmellomrom">
    <w:name w:val="No Spacing"/>
    <w:uiPriority w:val="1"/>
    <w:qFormat/>
    <w:rsid w:val="00577F5B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unhideWhenUsed/>
    <w:rsid w:val="003F153D"/>
    <w:pPr>
      <w:spacing w:before="100" w:beforeAutospacing="1" w:after="100" w:afterAutospacing="1" w:line="240" w:lineRule="auto"/>
    </w:pPr>
    <w:rPr>
      <w:rFonts w:eastAsia="Times New Roman" w:cs="Times New Roman"/>
      <w:sz w:val="24"/>
      <w:lang w:val="nb-NO"/>
    </w:rPr>
  </w:style>
  <w:style w:type="paragraph" w:customStyle="1" w:styleId="FakInst">
    <w:name w:val="Fak/Inst"/>
    <w:basedOn w:val="Normal"/>
    <w:qFormat/>
    <w:rsid w:val="006A3286"/>
    <w:pPr>
      <w:spacing w:after="0" w:line="240" w:lineRule="auto"/>
    </w:pPr>
    <w:rPr>
      <w:rFonts w:ascii="MyriadPro-Regular" w:eastAsia="Myriad Pro" w:hAnsi="MyriadPro-Regular" w:cs="MyriadPro-Regular"/>
      <w:caps/>
      <w:color w:val="939699"/>
      <w:sz w:val="24"/>
      <w:lang w:val="nb-NO" w:eastAsia="en-US"/>
    </w:rPr>
  </w:style>
  <w:style w:type="character" w:styleId="Plassholdertekst">
    <w:name w:val="Placeholder Text"/>
    <w:basedOn w:val="Standardskriftforavsnitt"/>
    <w:uiPriority w:val="99"/>
    <w:semiHidden/>
    <w:rsid w:val="006A3286"/>
    <w:rPr>
      <w:color w:val="808080"/>
    </w:rPr>
  </w:style>
  <w:style w:type="character" w:styleId="Fulgthyperkobling">
    <w:name w:val="FollowedHyperlink"/>
    <w:basedOn w:val="Standardskriftforavsnitt"/>
    <w:uiPriority w:val="99"/>
    <w:semiHidden/>
    <w:unhideWhenUsed/>
    <w:rsid w:val="00C20810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93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aj.org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fond@ub.uit.n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nd@ub.uit.no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tmp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analregister.hkdir.no/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OfficeTemplates\English\Memorand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9312B1918F4A4C9DA41860CE3A3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CD4AF-C333-4038-A748-03F43638B75D}"/>
      </w:docPartPr>
      <w:docPartBody>
        <w:p w:rsidR="0078173E" w:rsidRDefault="0099034A" w:rsidP="0099034A">
          <w:pPr>
            <w:pStyle w:val="AD9312B1918F4A4C9DA41860CE3A3D14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33FEE6D3CD654FFCB46E74E093F4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DB069-9A48-4E99-BC3E-94980443E76E}"/>
      </w:docPartPr>
      <w:docPartBody>
        <w:p w:rsidR="0078173E" w:rsidRDefault="0099034A" w:rsidP="0099034A">
          <w:pPr>
            <w:pStyle w:val="33FEE6D3CD654FFCB46E74E093F4507F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F6ADDA86515D49D88CB211DE8B57D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4A015-F89C-4509-8756-1F44218186D5}"/>
      </w:docPartPr>
      <w:docPartBody>
        <w:p w:rsidR="0078173E" w:rsidRDefault="0099034A" w:rsidP="0099034A">
          <w:pPr>
            <w:pStyle w:val="F6ADDA86515D49D88CB211DE8B57D8F6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85C910D0C4AD4D8685E9604A4D4C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A790D-2FC5-489B-965B-351876AD4A61}"/>
      </w:docPartPr>
      <w:docPartBody>
        <w:p w:rsidR="0078173E" w:rsidRDefault="0099034A" w:rsidP="0099034A">
          <w:pPr>
            <w:pStyle w:val="85C910D0C4AD4D8685E9604A4D4C21BD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86FFCD7A163549CC8512AC020857B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A36AE-467C-4110-85C9-7F949A944872}"/>
      </w:docPartPr>
      <w:docPartBody>
        <w:p w:rsidR="0078173E" w:rsidRDefault="0099034A" w:rsidP="0099034A">
          <w:pPr>
            <w:pStyle w:val="86FFCD7A163549CC8512AC020857B63F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095727A4D47246A8B0F70D6BD956B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6310-25E5-4D24-9141-91A632EA60B1}"/>
      </w:docPartPr>
      <w:docPartBody>
        <w:p w:rsidR="0078173E" w:rsidRDefault="0099034A" w:rsidP="0099034A">
          <w:pPr>
            <w:pStyle w:val="095727A4D47246A8B0F70D6BD956B3FB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C0F26C122E854261958E1AFDC6736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2CEE5-D300-4E1A-B9DB-4611A56AC92B}"/>
      </w:docPartPr>
      <w:docPartBody>
        <w:p w:rsidR="0078173E" w:rsidRDefault="0099034A" w:rsidP="0099034A">
          <w:pPr>
            <w:pStyle w:val="C0F26C122E854261958E1AFDC6736CF6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F0AE164080E94DB880D384FAD15E7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362B0-C63F-4192-ACDB-639BAECF12D9}"/>
      </w:docPartPr>
      <w:docPartBody>
        <w:p w:rsidR="0078173E" w:rsidRDefault="0099034A" w:rsidP="0099034A">
          <w:pPr>
            <w:pStyle w:val="F0AE164080E94DB880D384FAD15E7A29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1807D2604C1848948A7D5AF371254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D7DA5-5D0D-4B4D-8369-71B45EBD5038}"/>
      </w:docPartPr>
      <w:docPartBody>
        <w:p w:rsidR="0078173E" w:rsidRDefault="0099034A" w:rsidP="0099034A">
          <w:pPr>
            <w:pStyle w:val="1807D2604C1848948A7D5AF371254AC0"/>
          </w:pPr>
          <w:r w:rsidRPr="00EB215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552CA7680A07450B849ABB913E7178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79F486-2733-42E0-B23C-4641ECA8DDFC}"/>
      </w:docPartPr>
      <w:docPartBody>
        <w:p w:rsidR="00D029F4" w:rsidRDefault="00D029F4" w:rsidP="00D029F4">
          <w:pPr>
            <w:pStyle w:val="552CA7680A07450B849ABB913E71787A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Malgun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34A"/>
    <w:rsid w:val="00175DFE"/>
    <w:rsid w:val="0023642A"/>
    <w:rsid w:val="003B3E83"/>
    <w:rsid w:val="003E62D7"/>
    <w:rsid w:val="0078173E"/>
    <w:rsid w:val="0099034A"/>
    <w:rsid w:val="00AD1E60"/>
    <w:rsid w:val="00D029F4"/>
    <w:rsid w:val="00D15FD1"/>
    <w:rsid w:val="00DF3EBF"/>
    <w:rsid w:val="00F305F5"/>
    <w:rsid w:val="00FC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029F4"/>
    <w:rPr>
      <w:color w:val="808080"/>
    </w:rPr>
  </w:style>
  <w:style w:type="paragraph" w:customStyle="1" w:styleId="AD9312B1918F4A4C9DA41860CE3A3D14">
    <w:name w:val="AD9312B1918F4A4C9DA41860CE3A3D14"/>
    <w:rsid w:val="0099034A"/>
  </w:style>
  <w:style w:type="paragraph" w:customStyle="1" w:styleId="33FEE6D3CD654FFCB46E74E093F4507F">
    <w:name w:val="33FEE6D3CD654FFCB46E74E093F4507F"/>
    <w:rsid w:val="0099034A"/>
  </w:style>
  <w:style w:type="paragraph" w:customStyle="1" w:styleId="F6ADDA86515D49D88CB211DE8B57D8F6">
    <w:name w:val="F6ADDA86515D49D88CB211DE8B57D8F6"/>
    <w:rsid w:val="0099034A"/>
  </w:style>
  <w:style w:type="paragraph" w:customStyle="1" w:styleId="85C910D0C4AD4D8685E9604A4D4C21BD">
    <w:name w:val="85C910D0C4AD4D8685E9604A4D4C21BD"/>
    <w:rsid w:val="0099034A"/>
  </w:style>
  <w:style w:type="paragraph" w:customStyle="1" w:styleId="86FFCD7A163549CC8512AC020857B63F">
    <w:name w:val="86FFCD7A163549CC8512AC020857B63F"/>
    <w:rsid w:val="0099034A"/>
  </w:style>
  <w:style w:type="paragraph" w:customStyle="1" w:styleId="095727A4D47246A8B0F70D6BD956B3FB">
    <w:name w:val="095727A4D47246A8B0F70D6BD956B3FB"/>
    <w:rsid w:val="0099034A"/>
  </w:style>
  <w:style w:type="paragraph" w:customStyle="1" w:styleId="C0F26C122E854261958E1AFDC6736CF6">
    <w:name w:val="C0F26C122E854261958E1AFDC6736CF6"/>
    <w:rsid w:val="0099034A"/>
  </w:style>
  <w:style w:type="paragraph" w:customStyle="1" w:styleId="F0AE164080E94DB880D384FAD15E7A29">
    <w:name w:val="F0AE164080E94DB880D384FAD15E7A29"/>
    <w:rsid w:val="0099034A"/>
  </w:style>
  <w:style w:type="paragraph" w:customStyle="1" w:styleId="1807D2604C1848948A7D5AF371254AC0">
    <w:name w:val="1807D2604C1848948A7D5AF371254AC0"/>
    <w:rsid w:val="0099034A"/>
  </w:style>
  <w:style w:type="paragraph" w:customStyle="1" w:styleId="552CA7680A07450B849ABB913E71787A">
    <w:name w:val="552CA7680A07450B849ABB913E71787A"/>
    <w:rsid w:val="00D029F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9f6c84-edc0-4f45-9848-674a359c2368">
      <Terms xmlns="http://schemas.microsoft.com/office/infopath/2007/PartnerControls"/>
    </lcf76f155ced4ddcb4097134ff3c332f>
    <TaxCatchAll xmlns="21479884-4a94-40f3-870b-3acd70de26c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049745B230B49B3D635B2B734460E" ma:contentTypeVersion="18" ma:contentTypeDescription="Create a new document." ma:contentTypeScope="" ma:versionID="9a65de0bf8347affb1dd552f6d25e819">
  <xsd:schema xmlns:xsd="http://www.w3.org/2001/XMLSchema" xmlns:xs="http://www.w3.org/2001/XMLSchema" xmlns:p="http://schemas.microsoft.com/office/2006/metadata/properties" xmlns:ns2="6e9f6c84-edc0-4f45-9848-674a359c2368" xmlns:ns3="21479884-4a94-40f3-870b-3acd70de26cf" targetNamespace="http://schemas.microsoft.com/office/2006/metadata/properties" ma:root="true" ma:fieldsID="f838a51db063522ad2031d81ca574743" ns2:_="" ns3:_="">
    <xsd:import namespace="6e9f6c84-edc0-4f45-9848-674a359c2368"/>
    <xsd:import namespace="21479884-4a94-40f3-870b-3acd70de2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6c84-edc0-4f45-9848-674a359c2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79884-4a94-40f3-870b-3acd70de26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edbc473-a692-4321-9153-e7a09b122a1c}" ma:internalName="TaxCatchAll" ma:showField="CatchAllData" ma:web="21479884-4a94-40f3-870b-3acd70de2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5EC7F-3AF4-4735-8972-4B986D2D9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818D0-4B4F-49DD-A95B-635DE1FD63F0}">
  <ds:schemaRefs>
    <ds:schemaRef ds:uri="http://schemas.microsoft.com/office/2006/metadata/properties"/>
    <ds:schemaRef ds:uri="http://schemas.microsoft.com/office/infopath/2007/PartnerControls"/>
    <ds:schemaRef ds:uri="6e9f6c84-edc0-4f45-9848-674a359c2368"/>
    <ds:schemaRef ds:uri="21479884-4a94-40f3-870b-3acd70de26cf"/>
  </ds:schemaRefs>
</ds:datastoreItem>
</file>

<file path=customXml/itemProps3.xml><?xml version="1.0" encoding="utf-8"?>
<ds:datastoreItem xmlns:ds="http://schemas.openxmlformats.org/officeDocument/2006/customXml" ds:itemID="{E350B53C-9B7A-413B-9BAD-5A28FFC85D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C01ED-32C9-4B8B-9D9D-0DB042B13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f6c84-edc0-4f45-9848-674a359c2368"/>
    <ds:schemaRef ds:uri="21479884-4a94-40f3-870b-3acd70de2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2</Pages>
  <Words>541</Words>
  <Characters>2869</Characters>
  <Application>Microsoft Office Word</Application>
  <DocSecurity>0</DocSecurity>
  <Lines>23</Lines>
  <Paragraphs>6</Paragraphs>
  <ScaleCrop>false</ScaleCrop>
  <Company>UiT – Norges arktiske universitet</Company>
  <LinksUpToDate>false</LinksUpToDate>
  <CharactersWithSpaces>3404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Erik Frantsvåg</dc:creator>
  <cp:lastModifiedBy>Lammy Benedictus</cp:lastModifiedBy>
  <cp:revision>5</cp:revision>
  <cp:lastPrinted>2013-06-26T15:45:00Z</cp:lastPrinted>
  <dcterms:created xsi:type="dcterms:W3CDTF">2026-01-05T13:22:00Z</dcterms:created>
  <dcterms:modified xsi:type="dcterms:W3CDTF">2026-01-23T08:28:00Z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  <property fmtid="{D5CDD505-2E9C-101B-9397-08002B2CF9AE}" pid="14" name="ContentTypeId">
    <vt:lpwstr>0x010100A51049745B230B49B3D635B2B734460E</vt:lpwstr>
  </property>
  <property fmtid="{D5CDD505-2E9C-101B-9397-08002B2CF9AE}" pid="15" name="IsMyDocuments">
    <vt:bool>true</vt:bool>
  </property>
  <property fmtid="{D5CDD505-2E9C-101B-9397-08002B2CF9AE}" pid="16" name="MediaServiceImageTags">
    <vt:lpwstr/>
  </property>
</Properties>
</file>