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7"/>
        <w:gridCol w:w="3260"/>
      </w:tblGrid>
      <w:tr w:rsidR="00F618F0" w:rsidRPr="00AC5283" w14:paraId="6D25EF26" w14:textId="77777777" w:rsidTr="44330463">
        <w:trPr>
          <w:trHeight w:hRule="exact" w:val="851"/>
        </w:trPr>
        <w:tc>
          <w:tcPr>
            <w:tcW w:w="6487" w:type="dxa"/>
          </w:tcPr>
          <w:p w14:paraId="6D25EF23" w14:textId="77777777" w:rsidR="00F618F0" w:rsidRPr="001C778D" w:rsidRDefault="00F618F0" w:rsidP="00E75BB9">
            <w:pPr>
              <w:rPr>
                <w:rFonts w:cs="Times New Roman"/>
              </w:rPr>
            </w:pPr>
          </w:p>
        </w:tc>
        <w:tc>
          <w:tcPr>
            <w:tcW w:w="3260" w:type="dxa"/>
          </w:tcPr>
          <w:p w14:paraId="6D25EF24" w14:textId="5537789E" w:rsidR="00975E82" w:rsidRPr="00975E82" w:rsidRDefault="004F4C82" w:rsidP="44330463">
            <w:pPr>
              <w:pStyle w:val="Topptekst"/>
              <w:rPr>
                <w:b/>
                <w:bCs/>
              </w:rPr>
            </w:pPr>
            <w:r w:rsidRPr="44330463">
              <w:rPr>
                <w:b/>
                <w:bCs/>
              </w:rPr>
              <w:t xml:space="preserve">Dokument i sak </w:t>
            </w:r>
            <w:r w:rsidR="003F59C7">
              <w:rPr>
                <w:b/>
                <w:bCs/>
              </w:rPr>
              <w:t>202</w:t>
            </w:r>
            <w:r w:rsidR="00481DCE">
              <w:rPr>
                <w:b/>
                <w:bCs/>
              </w:rPr>
              <w:t>6/61</w:t>
            </w:r>
          </w:p>
          <w:p w14:paraId="6D25EF25" w14:textId="77777777" w:rsidR="00271AB7" w:rsidRPr="00495A2A" w:rsidRDefault="00271AB7" w:rsidP="00271AB7">
            <w:pPr>
              <w:pStyle w:val="Topptekst"/>
            </w:pPr>
          </w:p>
        </w:tc>
      </w:tr>
      <w:tr w:rsidR="00F618F0" w:rsidRPr="00AC5283" w14:paraId="6D25EF29" w14:textId="77777777" w:rsidTr="44330463">
        <w:trPr>
          <w:trHeight w:hRule="exact" w:val="711"/>
        </w:trPr>
        <w:tc>
          <w:tcPr>
            <w:tcW w:w="9747" w:type="dxa"/>
            <w:gridSpan w:val="2"/>
          </w:tcPr>
          <w:p w14:paraId="6D25EF28" w14:textId="31CF5AD3" w:rsidR="00F618F0" w:rsidRPr="00D24E2C" w:rsidRDefault="002F0A7B" w:rsidP="004F4C82">
            <w:pPr>
              <w:pStyle w:val="Ingenmellomrom"/>
            </w:pPr>
            <w:r>
              <w:rPr>
                <w:rFonts w:ascii="Arial" w:hAnsi="Arial" w:cs="Arial"/>
              </w:rPr>
              <w:t>Publiseringsfondet ved UiT Norges arktiske universitet</w:t>
            </w:r>
            <w:r w:rsidR="004F4C82" w:rsidRPr="004F4C82">
              <w:rPr>
                <w:rFonts w:ascii="Arial" w:hAnsi="Arial" w:cs="Arial"/>
              </w:rPr>
              <w:t xml:space="preserve">  </w:t>
            </w:r>
          </w:p>
        </w:tc>
      </w:tr>
    </w:tbl>
    <w:p w14:paraId="30F64C03" w14:textId="0AA893FA" w:rsidR="002F0A7B" w:rsidRDefault="002F0A7B" w:rsidP="001D3A02">
      <w:pPr>
        <w:jc w:val="both"/>
        <w:rPr>
          <w:rFonts w:ascii="Arial" w:hAnsi="Arial" w:cs="Arial"/>
          <w:bCs/>
          <w:szCs w:val="16"/>
        </w:rPr>
      </w:pPr>
    </w:p>
    <w:p w14:paraId="62C7B935" w14:textId="0201D06E" w:rsidR="002F0A7B" w:rsidRPr="002F0A7B" w:rsidRDefault="002F0A7B" w:rsidP="001D3A02">
      <w:pPr>
        <w:jc w:val="both"/>
        <w:rPr>
          <w:rFonts w:ascii="Arial" w:hAnsi="Arial" w:cs="Arial"/>
          <w:bCs/>
          <w:szCs w:val="16"/>
        </w:rPr>
      </w:pPr>
      <w:r>
        <w:rPr>
          <w:rFonts w:ascii="Arial" w:hAnsi="Arial" w:cs="Arial"/>
          <w:bCs/>
          <w:szCs w:val="16"/>
        </w:rPr>
        <w:t>SØKNAD OM STØTTE TIL DEKNING AV FORFATTERBETALING</w:t>
      </w:r>
    </w:p>
    <w:p w14:paraId="6D25EF2B" w14:textId="5BBB700A" w:rsidR="00740E33" w:rsidRPr="00EB2152" w:rsidRDefault="004F4C82" w:rsidP="001D3A02">
      <w:pPr>
        <w:jc w:val="both"/>
        <w:rPr>
          <w:rFonts w:ascii="Arial" w:hAnsi="Arial" w:cs="Arial"/>
          <w:b/>
          <w:szCs w:val="16"/>
        </w:rPr>
      </w:pPr>
      <w:r w:rsidRPr="00EB2152">
        <w:rPr>
          <w:rFonts w:ascii="Arial" w:hAnsi="Arial" w:cs="Arial"/>
          <w:b/>
          <w:szCs w:val="16"/>
        </w:rPr>
        <w:t xml:space="preserve">Søknaden skal fylles ut i </w:t>
      </w:r>
      <w:r w:rsidR="00A45D27">
        <w:rPr>
          <w:rFonts w:ascii="Arial" w:hAnsi="Arial" w:cs="Arial"/>
          <w:b/>
          <w:szCs w:val="16"/>
        </w:rPr>
        <w:t>W</w:t>
      </w:r>
      <w:r w:rsidRPr="00EB2152">
        <w:rPr>
          <w:rFonts w:ascii="Arial" w:hAnsi="Arial" w:cs="Arial"/>
          <w:b/>
          <w:szCs w:val="16"/>
        </w:rPr>
        <w:t>ord og sendes som vedlegg til e-posten. Den skal ikke gjøres om til PDF, skrives ut, s</w:t>
      </w:r>
      <w:r w:rsidR="00BE6BFB">
        <w:rPr>
          <w:rFonts w:ascii="Arial" w:hAnsi="Arial" w:cs="Arial"/>
          <w:b/>
          <w:szCs w:val="16"/>
        </w:rPr>
        <w:t xml:space="preserve">igneres </w:t>
      </w:r>
      <w:r w:rsidR="00A45D27">
        <w:rPr>
          <w:rFonts w:ascii="Arial" w:hAnsi="Arial" w:cs="Arial"/>
          <w:b/>
          <w:szCs w:val="16"/>
        </w:rPr>
        <w:t xml:space="preserve">eller </w:t>
      </w:r>
      <w:r w:rsidRPr="00EB2152">
        <w:rPr>
          <w:rFonts w:ascii="Arial" w:hAnsi="Arial" w:cs="Arial"/>
          <w:b/>
          <w:szCs w:val="16"/>
        </w:rPr>
        <w:t>skannes</w:t>
      </w:r>
      <w:r w:rsidR="00A45D27">
        <w:rPr>
          <w:rFonts w:ascii="Arial" w:hAnsi="Arial" w:cs="Arial"/>
          <w:b/>
          <w:szCs w:val="16"/>
        </w:rPr>
        <w:t>.</w:t>
      </w:r>
    </w:p>
    <w:p w14:paraId="6D25EF2C" w14:textId="556C0FAD" w:rsidR="004F4C82" w:rsidRDefault="004F4C82" w:rsidP="004F4C82">
      <w:pPr>
        <w:pStyle w:val="Topptekst"/>
        <w:rPr>
          <w:sz w:val="22"/>
        </w:rPr>
      </w:pPr>
      <w:r w:rsidRPr="00EB2152">
        <w:rPr>
          <w:sz w:val="22"/>
        </w:rPr>
        <w:t>Med forfatterbetaling menes her Article Processing Charge (APC) eller lignende avgifter i Open Access-tidsskrift. Sideavgifter, språkvask</w:t>
      </w:r>
      <w:r w:rsidR="007524ED">
        <w:rPr>
          <w:sz w:val="22"/>
        </w:rPr>
        <w:t>, betaling for farger</w:t>
      </w:r>
      <w:r w:rsidRPr="00EB2152">
        <w:rPr>
          <w:sz w:val="22"/>
        </w:rPr>
        <w:t xml:space="preserve"> </w:t>
      </w:r>
      <w:r w:rsidR="007524ED">
        <w:rPr>
          <w:sz w:val="22"/>
        </w:rPr>
        <w:t xml:space="preserve">osv. </w:t>
      </w:r>
      <w:r w:rsidRPr="00EB2152">
        <w:rPr>
          <w:sz w:val="22"/>
        </w:rPr>
        <w:t>dekkes normalt ikke av fondet. En foru</w:t>
      </w:r>
      <w:r w:rsidR="007524ED">
        <w:rPr>
          <w:sz w:val="22"/>
        </w:rPr>
        <w:t>tsetning for støtte er</w:t>
      </w:r>
      <w:r w:rsidRPr="00EB2152">
        <w:rPr>
          <w:sz w:val="22"/>
        </w:rPr>
        <w:t xml:space="preserve"> at korresponderende forfatter tilhører UiT og </w:t>
      </w:r>
      <w:r w:rsidR="00337B40">
        <w:rPr>
          <w:sz w:val="22"/>
        </w:rPr>
        <w:t>at</w:t>
      </w:r>
      <w:r w:rsidRPr="00EB2152">
        <w:rPr>
          <w:sz w:val="22"/>
        </w:rPr>
        <w:t xml:space="preserve"> UiT </w:t>
      </w:r>
      <w:r w:rsidR="00337B40">
        <w:rPr>
          <w:sz w:val="22"/>
        </w:rPr>
        <w:t xml:space="preserve">krediteres </w:t>
      </w:r>
      <w:r w:rsidRPr="00EB2152">
        <w:rPr>
          <w:sz w:val="22"/>
        </w:rPr>
        <w:t>i artikkelen</w:t>
      </w:r>
      <w:r w:rsidR="00843900">
        <w:rPr>
          <w:sz w:val="22"/>
        </w:rPr>
        <w:t>. D</w:t>
      </w:r>
      <w:r w:rsidR="007524ED">
        <w:rPr>
          <w:sz w:val="22"/>
        </w:rPr>
        <w:t>a dekker fondet APC-utgiften for artikkelen</w:t>
      </w:r>
      <w:r w:rsidR="00337B40">
        <w:rPr>
          <w:sz w:val="22"/>
        </w:rPr>
        <w:t xml:space="preserve"> inntil NOK 35 000 inkludert norsk mva.</w:t>
      </w:r>
    </w:p>
    <w:p w14:paraId="47D03577" w14:textId="1B50E7A0" w:rsidR="00337B40" w:rsidRDefault="00337B40" w:rsidP="004F4C82">
      <w:pPr>
        <w:pStyle w:val="Topptekst"/>
        <w:rPr>
          <w:sz w:val="22"/>
        </w:rPr>
      </w:pPr>
    </w:p>
    <w:p w14:paraId="71688444" w14:textId="27E85442" w:rsidR="00337B40" w:rsidRDefault="00337B40" w:rsidP="004F4C82">
      <w:pPr>
        <w:pStyle w:val="Topptekst"/>
        <w:rPr>
          <w:sz w:val="22"/>
        </w:rPr>
      </w:pPr>
      <w:r>
        <w:rPr>
          <w:sz w:val="22"/>
        </w:rPr>
        <w:t>Om søknaden innvilges, vil innvilgelsesbrevet inneholde en frist. Dersom denne datoen overskrives, må det gis beskjed på e-post til fondet (</w:t>
      </w:r>
      <w:hyperlink r:id="rId11" w:history="1">
        <w:r w:rsidRPr="00850D69">
          <w:rPr>
            <w:rStyle w:val="Hyperkobling"/>
            <w:sz w:val="22"/>
          </w:rPr>
          <w:t>fond@ub.uit.no</w:t>
        </w:r>
      </w:hyperlink>
      <w:r>
        <w:rPr>
          <w:sz w:val="22"/>
        </w:rPr>
        <w:t>). Ellers vil støtten kunne bli trukket tilbake. Dette for å unngå at fondets midler blir reservert unødvendig lenge.</w:t>
      </w:r>
    </w:p>
    <w:p w14:paraId="54A0DD82" w14:textId="77777777" w:rsidR="00337B40" w:rsidRDefault="00337B40" w:rsidP="004F4C82">
      <w:pPr>
        <w:pStyle w:val="Topptekst"/>
        <w:rPr>
          <w:sz w:val="22"/>
        </w:rPr>
      </w:pPr>
    </w:p>
    <w:p w14:paraId="5E3E3D2D" w14:textId="13D76BC0" w:rsidR="00337B40" w:rsidRPr="00EB2152" w:rsidRDefault="00337B40" w:rsidP="004F4C82">
      <w:pPr>
        <w:pStyle w:val="Topptekst"/>
        <w:rPr>
          <w:sz w:val="22"/>
        </w:rPr>
      </w:pPr>
      <w:r>
        <w:rPr>
          <w:sz w:val="22"/>
        </w:rPr>
        <w:t>Vennligst gi beskjed til fondet dersom artikkelen ikke blir publisert i det opprinnelig tiltenkte tidsskriftet. I slike tilfeller må man også søke på nytt om dekning av forfatterbetaling.</w:t>
      </w:r>
    </w:p>
    <w:p w14:paraId="6D25EF2D" w14:textId="77777777" w:rsidR="004F4C82" w:rsidRPr="00EB2152" w:rsidRDefault="004F4C82" w:rsidP="004F4C82">
      <w:pPr>
        <w:pStyle w:val="Topptekst"/>
        <w:rPr>
          <w:sz w:val="22"/>
        </w:rPr>
      </w:pPr>
    </w:p>
    <w:p w14:paraId="68D68808" w14:textId="619A9D68" w:rsidR="00337B40" w:rsidRDefault="004F4C82" w:rsidP="004F4C82">
      <w:pPr>
        <w:pStyle w:val="Topptekst"/>
        <w:rPr>
          <w:b/>
          <w:color w:val="FF0000"/>
          <w:sz w:val="22"/>
        </w:rPr>
      </w:pPr>
      <w:r w:rsidRPr="00EB2152">
        <w:rPr>
          <w:b/>
          <w:sz w:val="22"/>
        </w:rPr>
        <w:t xml:space="preserve">Søknaden sendes per e-post til </w:t>
      </w:r>
      <w:hyperlink r:id="rId12" w:history="1">
        <w:r w:rsidR="00843900" w:rsidRPr="00843900">
          <w:rPr>
            <w:rStyle w:val="Hyperkobling"/>
            <w:b/>
            <w:color w:val="FF0000"/>
            <w:sz w:val="22"/>
          </w:rPr>
          <w:t>fond@ub.uit.no</w:t>
        </w:r>
      </w:hyperlink>
      <w:r w:rsidR="00843900">
        <w:rPr>
          <w:b/>
          <w:color w:val="FF0000"/>
          <w:sz w:val="22"/>
        </w:rPr>
        <w:t>.</w:t>
      </w:r>
    </w:p>
    <w:p w14:paraId="1CB0AA5A" w14:textId="77777777" w:rsidR="00C6580E" w:rsidRDefault="00C6580E" w:rsidP="00C6580E">
      <w:pPr>
        <w:pBdr>
          <w:bottom w:val="single" w:sz="12" w:space="1" w:color="auto"/>
        </w:pBdr>
      </w:pPr>
    </w:p>
    <w:p w14:paraId="6D25EF2F" w14:textId="2C86B26A" w:rsidR="004F4C82" w:rsidRPr="00C6580E" w:rsidRDefault="00C6580E" w:rsidP="007524ED">
      <w:pPr>
        <w:pStyle w:val="Topptekst"/>
        <w:tabs>
          <w:tab w:val="left" w:pos="2268"/>
          <w:tab w:val="left" w:pos="2552"/>
        </w:tabs>
        <w:rPr>
          <w:b/>
          <w:bCs/>
          <w:sz w:val="24"/>
          <w:szCs w:val="28"/>
        </w:rPr>
      </w:pPr>
      <w:r w:rsidRPr="00C6580E">
        <w:rPr>
          <w:b/>
          <w:bCs/>
          <w:sz w:val="24"/>
          <w:szCs w:val="28"/>
        </w:rPr>
        <w:t>Vennligst fyll ut feltene nedenfor:</w:t>
      </w:r>
    </w:p>
    <w:p w14:paraId="68B8F9E4" w14:textId="77777777" w:rsidR="00C6580E" w:rsidRPr="00EB2152" w:rsidRDefault="00C6580E" w:rsidP="007524ED">
      <w:pPr>
        <w:pStyle w:val="Topptekst"/>
        <w:tabs>
          <w:tab w:val="left" w:pos="2268"/>
          <w:tab w:val="left" w:pos="2552"/>
        </w:tabs>
        <w:rPr>
          <w:sz w:val="22"/>
        </w:rPr>
      </w:pPr>
    </w:p>
    <w:p w14:paraId="6D25EF30" w14:textId="77777777" w:rsidR="004F4C82" w:rsidRPr="00EB2152" w:rsidRDefault="004F4C82" w:rsidP="007524ED">
      <w:pPr>
        <w:pStyle w:val="Topptekst"/>
        <w:tabs>
          <w:tab w:val="left" w:pos="2268"/>
          <w:tab w:val="left" w:pos="2552"/>
        </w:tabs>
        <w:rPr>
          <w:sz w:val="22"/>
          <w:lang w:val="en-US"/>
        </w:rPr>
      </w:pPr>
      <w:r w:rsidRPr="00EB2152">
        <w:rPr>
          <w:sz w:val="22"/>
          <w:lang w:val="en-US"/>
        </w:rPr>
        <w:t xml:space="preserve">Søkers navn:  </w:t>
      </w:r>
      <w:r w:rsidR="007524ED">
        <w:rPr>
          <w:sz w:val="22"/>
          <w:lang w:val="en-US"/>
        </w:rPr>
        <w:tab/>
      </w:r>
      <w:sdt>
        <w:sdtPr>
          <w:rPr>
            <w:sz w:val="22"/>
          </w:rPr>
          <w:id w:val="2010018682"/>
          <w:placeholder>
            <w:docPart w:val="A359E4A219FF4E4798240DF0978A902D"/>
          </w:placeholder>
          <w:showingPlcHdr/>
        </w:sdtPr>
        <w:sdtEndPr/>
        <w:sdtContent>
          <w:r w:rsidRPr="00EB2152">
            <w:rPr>
              <w:rStyle w:val="Plassholdertekst"/>
              <w:sz w:val="22"/>
              <w:lang w:val="en-US"/>
            </w:rPr>
            <w:t>Click or tap here to enter text.</w:t>
          </w:r>
        </w:sdtContent>
      </w:sdt>
      <w:r w:rsidRPr="00EB2152">
        <w:rPr>
          <w:sz w:val="22"/>
          <w:lang w:val="en-US"/>
        </w:rPr>
        <w:t xml:space="preserve"> </w:t>
      </w:r>
    </w:p>
    <w:p w14:paraId="6D25EF31" w14:textId="77777777" w:rsidR="004F4C82" w:rsidRPr="00EB2152" w:rsidRDefault="004F4C82" w:rsidP="007524ED">
      <w:pPr>
        <w:pStyle w:val="Topptekst"/>
        <w:tabs>
          <w:tab w:val="left" w:pos="2268"/>
          <w:tab w:val="left" w:pos="2552"/>
        </w:tabs>
        <w:rPr>
          <w:sz w:val="22"/>
          <w:lang w:val="en-US"/>
        </w:rPr>
      </w:pPr>
      <w:r w:rsidRPr="00EB2152">
        <w:rPr>
          <w:sz w:val="22"/>
          <w:lang w:val="en-US"/>
        </w:rPr>
        <w:t xml:space="preserve">Stilling:            </w:t>
      </w:r>
      <w:r w:rsidR="007524ED">
        <w:rPr>
          <w:sz w:val="22"/>
          <w:lang w:val="en-US"/>
        </w:rPr>
        <w:tab/>
      </w:r>
      <w:sdt>
        <w:sdtPr>
          <w:rPr>
            <w:sz w:val="22"/>
          </w:rPr>
          <w:id w:val="177008495"/>
          <w:placeholder>
            <w:docPart w:val="5A9F392774D24827A4DB89B8EF2CD91E"/>
          </w:placeholder>
          <w:showingPlcHdr/>
        </w:sdtPr>
        <w:sdtEndPr/>
        <w:sdtContent>
          <w:r w:rsidRPr="00EB2152">
            <w:rPr>
              <w:rStyle w:val="Plassholdertekst"/>
              <w:sz w:val="22"/>
              <w:lang w:val="en-US"/>
            </w:rPr>
            <w:t>Click or tap here to enter text.</w:t>
          </w:r>
        </w:sdtContent>
      </w:sdt>
    </w:p>
    <w:p w14:paraId="6D25EF32" w14:textId="0A320F4F" w:rsidR="004F4C82" w:rsidRPr="007524ED" w:rsidRDefault="007524ED" w:rsidP="44330463">
      <w:pPr>
        <w:pStyle w:val="Topptekst"/>
        <w:tabs>
          <w:tab w:val="left" w:pos="2268"/>
          <w:tab w:val="left" w:pos="2552"/>
        </w:tabs>
        <w:rPr>
          <w:sz w:val="22"/>
          <w:szCs w:val="22"/>
        </w:rPr>
      </w:pPr>
      <w:r w:rsidRPr="44330463">
        <w:rPr>
          <w:sz w:val="22"/>
          <w:szCs w:val="22"/>
        </w:rPr>
        <w:t xml:space="preserve">Fakultet og </w:t>
      </w:r>
      <w:r w:rsidR="004F4C82" w:rsidRPr="44330463">
        <w:rPr>
          <w:sz w:val="22"/>
          <w:szCs w:val="22"/>
        </w:rPr>
        <w:t>inst</w:t>
      </w:r>
      <w:r w:rsidRPr="44330463">
        <w:rPr>
          <w:sz w:val="22"/>
          <w:szCs w:val="22"/>
        </w:rPr>
        <w:t>itutt</w:t>
      </w:r>
      <w:r w:rsidR="0CF02302" w:rsidRPr="44330463">
        <w:rPr>
          <w:sz w:val="22"/>
          <w:szCs w:val="22"/>
        </w:rPr>
        <w:t xml:space="preserve"> </w:t>
      </w:r>
      <w:r w:rsidR="004F4C82" w:rsidRPr="44330463">
        <w:rPr>
          <w:sz w:val="22"/>
          <w:szCs w:val="22"/>
        </w:rPr>
        <w:t>(enhet):</w:t>
      </w:r>
      <w:r>
        <w:tab/>
      </w:r>
      <w:sdt>
        <w:sdtPr>
          <w:rPr>
            <w:sz w:val="22"/>
            <w:szCs w:val="22"/>
          </w:rPr>
          <w:id w:val="-741325020"/>
          <w:placeholder>
            <w:docPart w:val="D867B806F788480C8EE966A9BDCB4FEE"/>
          </w:placeholder>
          <w:showingPlcHdr/>
        </w:sdtPr>
        <w:sdtEndPr/>
        <w:sdtContent>
          <w:r w:rsidR="004F4C82" w:rsidRPr="44330463">
            <w:rPr>
              <w:rStyle w:val="Plassholdertekst"/>
              <w:sz w:val="22"/>
              <w:szCs w:val="22"/>
            </w:rPr>
            <w:t>Click or tap here to enter text.</w:t>
          </w:r>
        </w:sdtContent>
      </w:sdt>
    </w:p>
    <w:p w14:paraId="6D25EF33" w14:textId="77777777" w:rsidR="00EB2152" w:rsidRDefault="004F4C82" w:rsidP="004F4C82">
      <w:pPr>
        <w:pStyle w:val="Topptekst"/>
        <w:rPr>
          <w:sz w:val="22"/>
        </w:rPr>
      </w:pPr>
      <w:r w:rsidRPr="00EB2152">
        <w:rPr>
          <w:sz w:val="22"/>
        </w:rPr>
        <w:t>(Om søker er student/phd-student, vennligst oppgi også veileders navn og tilhørighet:</w:t>
      </w:r>
    </w:p>
    <w:p w14:paraId="6D25EF34" w14:textId="77777777" w:rsidR="004F4C82" w:rsidRPr="00417393" w:rsidRDefault="00356ACC" w:rsidP="004F4C82">
      <w:pPr>
        <w:pStyle w:val="Topptekst"/>
        <w:rPr>
          <w:sz w:val="22"/>
          <w:lang w:val="en-US"/>
        </w:rPr>
      </w:pPr>
      <w:sdt>
        <w:sdtPr>
          <w:rPr>
            <w:sz w:val="22"/>
          </w:rPr>
          <w:id w:val="2100743812"/>
          <w:placeholder>
            <w:docPart w:val="F5C5BBAF7995456FB2833082CC6EA838"/>
          </w:placeholder>
          <w:showingPlcHdr/>
        </w:sdtPr>
        <w:sdtEndPr/>
        <w:sdtContent>
          <w:r w:rsidR="004F4C82" w:rsidRPr="00417393">
            <w:rPr>
              <w:rStyle w:val="Plassholdertekst"/>
              <w:sz w:val="22"/>
              <w:lang w:val="en-US"/>
            </w:rPr>
            <w:t>Click or tap here to enter text.</w:t>
          </w:r>
        </w:sdtContent>
      </w:sdt>
      <w:r w:rsidR="004F4C82" w:rsidRPr="00417393">
        <w:rPr>
          <w:sz w:val="22"/>
          <w:lang w:val="en-US"/>
        </w:rPr>
        <w:t>)</w:t>
      </w:r>
    </w:p>
    <w:p w14:paraId="6D25EF35" w14:textId="77777777" w:rsidR="004F4C82" w:rsidRPr="00417393" w:rsidRDefault="004F4C82" w:rsidP="004F4C82">
      <w:pPr>
        <w:pStyle w:val="Topptekst"/>
        <w:rPr>
          <w:sz w:val="22"/>
          <w:lang w:val="en-US"/>
        </w:rPr>
      </w:pPr>
    </w:p>
    <w:p w14:paraId="6D25EF36" w14:textId="77777777" w:rsidR="004F4C82" w:rsidRPr="00EB2152" w:rsidRDefault="004F4C82" w:rsidP="004F4C82">
      <w:pPr>
        <w:pStyle w:val="Topptekst"/>
        <w:rPr>
          <w:sz w:val="22"/>
        </w:rPr>
      </w:pPr>
      <w:r w:rsidRPr="00EB2152">
        <w:rPr>
          <w:sz w:val="22"/>
        </w:rPr>
        <w:t>Er søker korresponderende forfatter?</w:t>
      </w:r>
    </w:p>
    <w:p w14:paraId="6D25EF37" w14:textId="2A413BA3" w:rsidR="004F4C82" w:rsidRPr="00EB2152" w:rsidRDefault="00356ACC" w:rsidP="007524ED">
      <w:pPr>
        <w:pStyle w:val="Topptekst"/>
        <w:ind w:left="567" w:hanging="567"/>
        <w:rPr>
          <w:sz w:val="22"/>
        </w:rPr>
      </w:pPr>
      <w:sdt>
        <w:sdtPr>
          <w:rPr>
            <w:sz w:val="22"/>
          </w:rPr>
          <w:id w:val="-134495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13E6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EB2152">
        <w:rPr>
          <w:sz w:val="22"/>
        </w:rPr>
        <w:t xml:space="preserve"> </w:t>
      </w:r>
      <w:r w:rsidR="004F4C82" w:rsidRPr="00EB2152">
        <w:rPr>
          <w:sz w:val="22"/>
        </w:rPr>
        <w:t>Ja</w:t>
      </w:r>
    </w:p>
    <w:p w14:paraId="6D25EF38" w14:textId="77777777" w:rsidR="004F4C82" w:rsidRPr="00EB2152" w:rsidRDefault="00356ACC" w:rsidP="007524ED">
      <w:pPr>
        <w:pStyle w:val="Topptekst"/>
        <w:ind w:left="567" w:hanging="567"/>
        <w:rPr>
          <w:sz w:val="22"/>
        </w:rPr>
      </w:pPr>
      <w:sdt>
        <w:sdtPr>
          <w:rPr>
            <w:sz w:val="22"/>
          </w:rPr>
          <w:id w:val="1469716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2152" w:rsidRPr="00EB2152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EB2152">
        <w:rPr>
          <w:sz w:val="22"/>
        </w:rPr>
        <w:t xml:space="preserve"> </w:t>
      </w:r>
      <w:r w:rsidR="004F4C82" w:rsidRPr="00EB2152">
        <w:rPr>
          <w:sz w:val="22"/>
        </w:rPr>
        <w:t xml:space="preserve">Nei, men en annen person med tilhørighet UiT er korresponderende forfatter (angi navn, stilling og enhet i feltet for utdypende informasjon nedenfor). </w:t>
      </w:r>
    </w:p>
    <w:p w14:paraId="6D25EF3A" w14:textId="77777777" w:rsidR="004F4C82" w:rsidRPr="00EB2152" w:rsidRDefault="004F4C82" w:rsidP="007524ED">
      <w:pPr>
        <w:pStyle w:val="Topptekst"/>
        <w:tabs>
          <w:tab w:val="left" w:pos="1701"/>
          <w:tab w:val="left" w:pos="2835"/>
        </w:tabs>
        <w:rPr>
          <w:sz w:val="22"/>
        </w:rPr>
      </w:pPr>
    </w:p>
    <w:p w14:paraId="6D25EF3B" w14:textId="77777777" w:rsidR="004F4C82" w:rsidRPr="00EB2152" w:rsidRDefault="004F4C82" w:rsidP="007524ED">
      <w:pPr>
        <w:pStyle w:val="Topptekst"/>
        <w:tabs>
          <w:tab w:val="left" w:pos="2552"/>
          <w:tab w:val="left" w:pos="2835"/>
          <w:tab w:val="left" w:pos="3119"/>
          <w:tab w:val="left" w:pos="3402"/>
        </w:tabs>
        <w:rPr>
          <w:sz w:val="22"/>
        </w:rPr>
      </w:pPr>
      <w:r w:rsidRPr="00EB2152">
        <w:rPr>
          <w:sz w:val="22"/>
        </w:rPr>
        <w:t xml:space="preserve">Artikkelens (planlagte) navn: </w:t>
      </w:r>
      <w:r w:rsidR="007524ED">
        <w:rPr>
          <w:sz w:val="22"/>
        </w:rPr>
        <w:tab/>
      </w:r>
      <w:sdt>
        <w:sdtPr>
          <w:rPr>
            <w:sz w:val="22"/>
          </w:rPr>
          <w:id w:val="1739986678"/>
          <w:placeholder>
            <w:docPart w:val="BACEB1A9E53B422D80D43C3374F82615"/>
          </w:placeholder>
          <w:showingPlcHdr/>
        </w:sdtPr>
        <w:sdtEndPr/>
        <w:sdtContent>
          <w:r w:rsidRPr="00EB2152">
            <w:rPr>
              <w:rStyle w:val="Plassholdertekst"/>
              <w:sz w:val="22"/>
            </w:rPr>
            <w:t>Click or tap here to enter text.</w:t>
          </w:r>
        </w:sdtContent>
      </w:sdt>
    </w:p>
    <w:p w14:paraId="6D25EF3C" w14:textId="77777777" w:rsidR="004F4C82" w:rsidRPr="00EB2152" w:rsidRDefault="004F4C82" w:rsidP="007524ED">
      <w:pPr>
        <w:pStyle w:val="Topptekst"/>
        <w:tabs>
          <w:tab w:val="left" w:pos="2552"/>
          <w:tab w:val="left" w:pos="2835"/>
          <w:tab w:val="left" w:pos="3119"/>
          <w:tab w:val="left" w:pos="3402"/>
        </w:tabs>
        <w:rPr>
          <w:sz w:val="22"/>
        </w:rPr>
      </w:pPr>
      <w:r w:rsidRPr="00EB2152">
        <w:rPr>
          <w:sz w:val="22"/>
        </w:rPr>
        <w:t xml:space="preserve">Tidsskrift – fullt navn: </w:t>
      </w:r>
      <w:r w:rsidR="007524ED">
        <w:rPr>
          <w:sz w:val="22"/>
        </w:rPr>
        <w:tab/>
      </w:r>
      <w:r w:rsidR="007524ED">
        <w:rPr>
          <w:sz w:val="22"/>
        </w:rPr>
        <w:tab/>
      </w:r>
      <w:r w:rsidR="007524ED">
        <w:rPr>
          <w:sz w:val="22"/>
        </w:rPr>
        <w:tab/>
      </w:r>
      <w:sdt>
        <w:sdtPr>
          <w:rPr>
            <w:sz w:val="22"/>
          </w:rPr>
          <w:id w:val="912819378"/>
          <w:placeholder>
            <w:docPart w:val="B37DF7172C5443F7824A8BE4BD0997C6"/>
          </w:placeholder>
          <w:showingPlcHdr/>
        </w:sdtPr>
        <w:sdtEndPr/>
        <w:sdtContent>
          <w:r w:rsidRPr="00EB2152">
            <w:rPr>
              <w:rStyle w:val="Plassholdertekst"/>
              <w:sz w:val="22"/>
            </w:rPr>
            <w:t>Click or tap here to enter text.</w:t>
          </w:r>
        </w:sdtContent>
      </w:sdt>
    </w:p>
    <w:p w14:paraId="6D25EF3D" w14:textId="77777777" w:rsidR="004F4C82" w:rsidRPr="00EB2152" w:rsidRDefault="004F4C82" w:rsidP="000D5643">
      <w:pPr>
        <w:pStyle w:val="Topptekst"/>
        <w:tabs>
          <w:tab w:val="left" w:pos="2552"/>
          <w:tab w:val="left" w:pos="2835"/>
          <w:tab w:val="left" w:pos="3119"/>
          <w:tab w:val="left" w:pos="3402"/>
        </w:tabs>
        <w:ind w:left="2552" w:hanging="2552"/>
        <w:rPr>
          <w:sz w:val="22"/>
        </w:rPr>
      </w:pPr>
      <w:r w:rsidRPr="007524ED">
        <w:rPr>
          <w:sz w:val="22"/>
        </w:rPr>
        <w:t xml:space="preserve">Tidsskriftets ISSN-nummer, 4 + 4 tegn: </w:t>
      </w:r>
      <w:r w:rsidR="007524ED">
        <w:rPr>
          <w:sz w:val="22"/>
        </w:rPr>
        <w:tab/>
      </w:r>
      <w:sdt>
        <w:sdtPr>
          <w:rPr>
            <w:sz w:val="22"/>
          </w:rPr>
          <w:id w:val="278526240"/>
          <w:placeholder>
            <w:docPart w:val="10C0008546A94C23989C9E820C13F8CF"/>
          </w:placeholder>
          <w:showingPlcHdr/>
        </w:sdtPr>
        <w:sdtEndPr/>
        <w:sdtContent>
          <w:r w:rsidRPr="007524ED">
            <w:rPr>
              <w:rStyle w:val="Plassholdertekst"/>
              <w:sz w:val="22"/>
            </w:rPr>
            <w:t>Click or tap here to enter text.</w:t>
          </w:r>
        </w:sdtContent>
      </w:sdt>
      <w:r w:rsidRPr="007524ED">
        <w:rPr>
          <w:sz w:val="22"/>
        </w:rPr>
        <w:t xml:space="preserve"> </w:t>
      </w:r>
      <w:r w:rsidRPr="00EB2152">
        <w:rPr>
          <w:sz w:val="22"/>
        </w:rPr>
        <w:t>(dette er eneste entydige identifikasjon av et tidsskrift)</w:t>
      </w:r>
    </w:p>
    <w:p w14:paraId="6D25EF3E" w14:textId="6DCB1C42" w:rsidR="004F4C82" w:rsidRPr="00EB2152" w:rsidRDefault="004F4C82" w:rsidP="007524ED">
      <w:pPr>
        <w:pStyle w:val="Topptekst"/>
        <w:tabs>
          <w:tab w:val="left" w:pos="2552"/>
          <w:tab w:val="left" w:pos="2835"/>
          <w:tab w:val="left" w:pos="3119"/>
          <w:tab w:val="left" w:pos="3402"/>
        </w:tabs>
        <w:rPr>
          <w:sz w:val="22"/>
        </w:rPr>
      </w:pPr>
      <w:r w:rsidRPr="00EB2152">
        <w:rPr>
          <w:sz w:val="22"/>
        </w:rPr>
        <w:t xml:space="preserve">Tidsskriftet finnes i </w:t>
      </w:r>
      <w:hyperlink r:id="rId13" w:history="1">
        <w:r w:rsidRPr="00417393">
          <w:rPr>
            <w:rStyle w:val="Hyperkobling"/>
            <w:sz w:val="22"/>
          </w:rPr>
          <w:t>DOAJ</w:t>
        </w:r>
      </w:hyperlink>
      <w:r w:rsidRPr="00EB2152">
        <w:rPr>
          <w:sz w:val="22"/>
        </w:rPr>
        <w:t xml:space="preserve"> </w:t>
      </w:r>
      <w:r w:rsidR="007524ED">
        <w:rPr>
          <w:sz w:val="22"/>
        </w:rPr>
        <w:tab/>
      </w:r>
      <w:sdt>
        <w:sdtPr>
          <w:rPr>
            <w:sz w:val="22"/>
          </w:rPr>
          <w:id w:val="-1260439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B2152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Pr="00EB2152">
        <w:rPr>
          <w:sz w:val="22"/>
        </w:rPr>
        <w:t xml:space="preserve"> Ja</w:t>
      </w:r>
      <w:r w:rsidRPr="00EB2152">
        <w:rPr>
          <w:sz w:val="22"/>
        </w:rPr>
        <w:tab/>
        <w:t xml:space="preserve"> </w:t>
      </w:r>
      <w:sdt>
        <w:sdtPr>
          <w:rPr>
            <w:sz w:val="22"/>
          </w:rPr>
          <w:id w:val="-334308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B2152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Pr="00EB2152">
        <w:rPr>
          <w:sz w:val="22"/>
        </w:rPr>
        <w:t>Nei (redegjør i feltet for utfyllende informasjon nedenfor)</w:t>
      </w:r>
    </w:p>
    <w:p w14:paraId="6D25EF3F" w14:textId="7F7E6EDA" w:rsidR="004F4C82" w:rsidRPr="00EB2152" w:rsidRDefault="004F4C82" w:rsidP="007524ED">
      <w:pPr>
        <w:pStyle w:val="Topptekst"/>
        <w:tabs>
          <w:tab w:val="left" w:pos="2552"/>
          <w:tab w:val="left" w:pos="2835"/>
          <w:tab w:val="left" w:pos="3119"/>
          <w:tab w:val="left" w:pos="3402"/>
        </w:tabs>
        <w:rPr>
          <w:sz w:val="22"/>
        </w:rPr>
      </w:pPr>
      <w:r w:rsidRPr="00EB2152">
        <w:rPr>
          <w:sz w:val="22"/>
        </w:rPr>
        <w:t xml:space="preserve">Tidsskriftet er </w:t>
      </w:r>
      <w:hyperlink r:id="rId14" w:history="1">
        <w:r w:rsidRPr="00417393">
          <w:rPr>
            <w:rStyle w:val="Hyperkobling"/>
            <w:sz w:val="22"/>
          </w:rPr>
          <w:t>tellende</w:t>
        </w:r>
      </w:hyperlink>
      <w:r w:rsidRPr="00EB2152">
        <w:rPr>
          <w:sz w:val="22"/>
        </w:rPr>
        <w:t xml:space="preserve"> </w:t>
      </w:r>
      <w:r w:rsidR="007524ED">
        <w:rPr>
          <w:sz w:val="22"/>
        </w:rPr>
        <w:tab/>
      </w:r>
      <w:sdt>
        <w:sdtPr>
          <w:rPr>
            <w:sz w:val="22"/>
          </w:rPr>
          <w:id w:val="-1101948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B2152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Pr="00EB2152">
        <w:rPr>
          <w:sz w:val="22"/>
        </w:rPr>
        <w:t xml:space="preserve"> Ja </w:t>
      </w:r>
      <w:sdt>
        <w:sdtPr>
          <w:rPr>
            <w:sz w:val="22"/>
          </w:rPr>
          <w:id w:val="15507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B2152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Pr="00EB2152">
        <w:rPr>
          <w:sz w:val="22"/>
        </w:rPr>
        <w:tab/>
        <w:t>Nei, men er meldt inn for vurdering (Legg ved dokumentasjon)</w:t>
      </w:r>
    </w:p>
    <w:p w14:paraId="6D25EF40" w14:textId="77777777" w:rsidR="004F4C82" w:rsidRPr="00EB2152" w:rsidRDefault="004F4C82" w:rsidP="004F4C82">
      <w:pPr>
        <w:pStyle w:val="Topptekst"/>
        <w:rPr>
          <w:sz w:val="22"/>
        </w:rPr>
      </w:pPr>
    </w:p>
    <w:p w14:paraId="6D25EF41" w14:textId="77777777" w:rsidR="004F4C82" w:rsidRPr="007524ED" w:rsidRDefault="004F4C82" w:rsidP="004F4C82">
      <w:pPr>
        <w:pStyle w:val="Topptekst"/>
        <w:rPr>
          <w:rStyle w:val="Plassholdertekst"/>
        </w:rPr>
      </w:pPr>
      <w:r w:rsidRPr="00EB2152">
        <w:rPr>
          <w:sz w:val="22"/>
        </w:rPr>
        <w:t xml:space="preserve">Antatt beløp i tidsskriftets valuta – oppgi valutasort og </w:t>
      </w:r>
      <w:r w:rsidRPr="00EB2152">
        <w:rPr>
          <w:sz w:val="22"/>
          <w:szCs w:val="22"/>
        </w:rPr>
        <w:t>beløp</w:t>
      </w:r>
      <w:r w:rsidR="00EB2152" w:rsidRPr="007524ED">
        <w:rPr>
          <w:rStyle w:val="Plassholdertekst"/>
          <w:sz w:val="22"/>
          <w:szCs w:val="22"/>
        </w:rPr>
        <w:t xml:space="preserve"> </w:t>
      </w:r>
      <w:sdt>
        <w:sdtPr>
          <w:rPr>
            <w:rStyle w:val="Plassholdertekst"/>
            <w:sz w:val="22"/>
            <w:szCs w:val="22"/>
            <w:lang w:val="en-US"/>
          </w:rPr>
          <w:id w:val="-453099494"/>
          <w:placeholder>
            <w:docPart w:val="DefaultPlaceholder_-1854013440"/>
          </w:placeholder>
          <w:showingPlcHdr/>
        </w:sdtPr>
        <w:sdtEndPr>
          <w:rPr>
            <w:rStyle w:val="Plassholdertekst"/>
          </w:rPr>
        </w:sdtEndPr>
        <w:sdtContent>
          <w:r w:rsidR="00EB2152" w:rsidRPr="007524ED">
            <w:rPr>
              <w:rStyle w:val="Plassholdertekst"/>
              <w:sz w:val="22"/>
              <w:szCs w:val="22"/>
            </w:rPr>
            <w:t>Click or tap here to enter text.</w:t>
          </w:r>
        </w:sdtContent>
      </w:sdt>
    </w:p>
    <w:p w14:paraId="6D25EF42" w14:textId="77777777" w:rsidR="00EB2152" w:rsidRPr="007524ED" w:rsidRDefault="00EB2152" w:rsidP="004F4C82">
      <w:pPr>
        <w:pStyle w:val="Topptekst"/>
        <w:rPr>
          <w:rStyle w:val="Plassholdertekst"/>
        </w:rPr>
      </w:pPr>
    </w:p>
    <w:p w14:paraId="6D25EF44" w14:textId="77777777" w:rsidR="004F4C82" w:rsidRPr="00EB2152" w:rsidRDefault="004F4C82" w:rsidP="004F4C82">
      <w:pPr>
        <w:pStyle w:val="Topptekst"/>
        <w:rPr>
          <w:sz w:val="22"/>
        </w:rPr>
      </w:pPr>
    </w:p>
    <w:p w14:paraId="6D25EF45" w14:textId="77777777" w:rsidR="004F4C82" w:rsidRPr="00EB2152" w:rsidRDefault="004F4C82" w:rsidP="00843900">
      <w:pPr>
        <w:pStyle w:val="Topptekst"/>
        <w:keepNext/>
        <w:keepLines/>
        <w:rPr>
          <w:sz w:val="22"/>
        </w:rPr>
      </w:pPr>
      <w:r w:rsidRPr="00EB2152">
        <w:rPr>
          <w:sz w:val="22"/>
        </w:rPr>
        <w:t>Forskningen som ligger til grunn for artikkelen er finansiert av eksterne kilder:</w:t>
      </w:r>
    </w:p>
    <w:p w14:paraId="6D25EF46" w14:textId="77777777" w:rsidR="004F4C82" w:rsidRPr="00EB2152" w:rsidRDefault="00356ACC" w:rsidP="00843900">
      <w:pPr>
        <w:pStyle w:val="Topptekst"/>
        <w:keepNext/>
        <w:keepLines/>
        <w:ind w:left="567" w:hanging="567"/>
        <w:rPr>
          <w:sz w:val="22"/>
        </w:rPr>
      </w:pPr>
      <w:sdt>
        <w:sdtPr>
          <w:rPr>
            <w:sz w:val="22"/>
          </w:rPr>
          <w:id w:val="-241029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4C82" w:rsidRPr="00EB2152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4F4C82" w:rsidRPr="00EB2152">
        <w:rPr>
          <w:sz w:val="22"/>
        </w:rPr>
        <w:t xml:space="preserve"> Nei</w:t>
      </w:r>
    </w:p>
    <w:p w14:paraId="6D25EF47" w14:textId="77777777" w:rsidR="004F4C82" w:rsidRPr="00EB2152" w:rsidRDefault="00356ACC" w:rsidP="007524ED">
      <w:pPr>
        <w:pStyle w:val="Topptekst"/>
        <w:ind w:left="567" w:hanging="567"/>
        <w:rPr>
          <w:sz w:val="22"/>
        </w:rPr>
      </w:pPr>
      <w:sdt>
        <w:sdtPr>
          <w:rPr>
            <w:sz w:val="22"/>
          </w:rPr>
          <w:id w:val="2100837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4C82" w:rsidRPr="007524ED">
            <w:rPr>
              <w:rFonts w:ascii="Segoe UI Symbol" w:hAnsi="Segoe UI Symbol" w:cs="Segoe UI Symbol"/>
              <w:sz w:val="22"/>
            </w:rPr>
            <w:t>☐</w:t>
          </w:r>
        </w:sdtContent>
      </w:sdt>
      <w:r w:rsidR="004F4C82" w:rsidRPr="00EB2152">
        <w:rPr>
          <w:sz w:val="22"/>
        </w:rPr>
        <w:t xml:space="preserve"> Ja, men den eksterne finansieringen kan ikke dekke forfatterbetalingen. Redegjør nærmere nedenfor. Finansiering fra Norges forskningsråd skal ikke regnes som ekstern.</w:t>
      </w:r>
    </w:p>
    <w:p w14:paraId="6D25EF48" w14:textId="77777777" w:rsidR="004F4C82" w:rsidRPr="00EB2152" w:rsidRDefault="004F4C82" w:rsidP="004F4C82">
      <w:pPr>
        <w:pStyle w:val="Topptekst"/>
        <w:rPr>
          <w:sz w:val="22"/>
        </w:rPr>
      </w:pPr>
    </w:p>
    <w:p w14:paraId="6D25EF49" w14:textId="77777777" w:rsidR="004F4C82" w:rsidRPr="00EB2152" w:rsidRDefault="004F4C82" w:rsidP="004F4C82">
      <w:pPr>
        <w:pStyle w:val="Topptekst"/>
        <w:rPr>
          <w:sz w:val="22"/>
        </w:rPr>
      </w:pPr>
    </w:p>
    <w:p w14:paraId="6D25EF4A" w14:textId="77777777" w:rsidR="004F4C82" w:rsidRPr="00EB2152" w:rsidRDefault="004F4C82" w:rsidP="004F4C82">
      <w:pPr>
        <w:pStyle w:val="Topptekst"/>
        <w:rPr>
          <w:sz w:val="22"/>
        </w:rPr>
      </w:pPr>
      <w:r w:rsidRPr="00EB2152">
        <w:rPr>
          <w:sz w:val="22"/>
        </w:rPr>
        <w:t>Utfyllende informasjon, kommentarer, begrunnelser og annet:</w:t>
      </w:r>
    </w:p>
    <w:sdt>
      <w:sdtPr>
        <w:rPr>
          <w:sz w:val="22"/>
          <w:szCs w:val="22"/>
        </w:rPr>
        <w:id w:val="-1487931953"/>
        <w:placeholder>
          <w:docPart w:val="DefaultPlaceholder_-1854013440"/>
        </w:placeholder>
        <w:showingPlcHdr/>
      </w:sdtPr>
      <w:sdtEndPr/>
      <w:sdtContent>
        <w:p w14:paraId="6D25EF4B" w14:textId="77777777" w:rsidR="004F4C82" w:rsidRPr="00EB2152" w:rsidRDefault="00EB2152" w:rsidP="004F4C82">
          <w:pPr>
            <w:pStyle w:val="Topptekst"/>
            <w:rPr>
              <w:sz w:val="22"/>
              <w:szCs w:val="22"/>
              <w:lang w:val="en-US"/>
            </w:rPr>
          </w:pPr>
          <w:r w:rsidRPr="00EB2152">
            <w:rPr>
              <w:rStyle w:val="Plassholdertekst"/>
              <w:sz w:val="22"/>
              <w:szCs w:val="22"/>
              <w:lang w:val="en-US"/>
            </w:rPr>
            <w:t>Click or tap here to enter text.</w:t>
          </w:r>
        </w:p>
      </w:sdtContent>
    </w:sdt>
    <w:p w14:paraId="6D25EF4C" w14:textId="77777777" w:rsidR="004F4C82" w:rsidRPr="00EB2152" w:rsidRDefault="004F4C82" w:rsidP="004F4C82">
      <w:pPr>
        <w:pStyle w:val="Topptekst"/>
        <w:rPr>
          <w:sz w:val="22"/>
          <w:lang w:val="en-US"/>
        </w:rPr>
      </w:pPr>
    </w:p>
    <w:p w14:paraId="6D25EF4D" w14:textId="405FA5DF" w:rsidR="004F4C82" w:rsidRPr="00EB2152" w:rsidRDefault="004F4C82" w:rsidP="004F4C82">
      <w:pPr>
        <w:pStyle w:val="Topptekst"/>
        <w:rPr>
          <w:sz w:val="22"/>
        </w:rPr>
      </w:pPr>
      <w:r w:rsidRPr="00EB2152">
        <w:rPr>
          <w:sz w:val="22"/>
        </w:rPr>
        <w:t xml:space="preserve">Jeg bekrefter at den publiserte artikkelen vil bli registrert i </w:t>
      </w:r>
      <w:r w:rsidR="00D50C2B">
        <w:rPr>
          <w:sz w:val="22"/>
        </w:rPr>
        <w:t>Nasjonalt vitenarkiv (</w:t>
      </w:r>
      <w:r w:rsidR="00260B76">
        <w:rPr>
          <w:sz w:val="22"/>
        </w:rPr>
        <w:t>NVA</w:t>
      </w:r>
      <w:r w:rsidR="00D50C2B">
        <w:rPr>
          <w:sz w:val="22"/>
        </w:rPr>
        <w:t>)</w:t>
      </w:r>
      <w:r w:rsidRPr="00EB2152">
        <w:rPr>
          <w:sz w:val="22"/>
        </w:rPr>
        <w:t xml:space="preserve"> med tilhørighet UiT, og at den publiserte utgaven vil bli lastet opp der.</w:t>
      </w:r>
    </w:p>
    <w:p w14:paraId="6D25EF4E" w14:textId="77777777" w:rsidR="004F4C82" w:rsidRPr="00EB2152" w:rsidRDefault="004F4C82" w:rsidP="004F4C82">
      <w:pPr>
        <w:pStyle w:val="Topptekst"/>
        <w:rPr>
          <w:sz w:val="22"/>
        </w:rPr>
      </w:pPr>
    </w:p>
    <w:p w14:paraId="6D25EF4F" w14:textId="77777777" w:rsidR="004F4C82" w:rsidRPr="00EB2152" w:rsidRDefault="004F4C82" w:rsidP="004F4C82">
      <w:pPr>
        <w:pStyle w:val="Topptekst"/>
        <w:rPr>
          <w:sz w:val="22"/>
        </w:rPr>
      </w:pPr>
    </w:p>
    <w:p w14:paraId="6D25EF50" w14:textId="77777777" w:rsidR="006F7505" w:rsidRPr="00EB2152" w:rsidRDefault="004F4C82" w:rsidP="004F4C82">
      <w:pPr>
        <w:pStyle w:val="Topptekst"/>
        <w:rPr>
          <w:sz w:val="22"/>
          <w:lang w:val="en-US"/>
        </w:rPr>
      </w:pPr>
      <w:r w:rsidRPr="00EB2152">
        <w:rPr>
          <w:sz w:val="22"/>
          <w:lang w:val="en-US"/>
        </w:rPr>
        <w:t>Dato:</w:t>
      </w:r>
      <w:r w:rsidR="00A06115" w:rsidRPr="00EB2152">
        <w:rPr>
          <w:sz w:val="22"/>
          <w:lang w:val="en-US"/>
        </w:rPr>
        <w:t xml:space="preserve"> </w:t>
      </w:r>
      <w:sdt>
        <w:sdtPr>
          <w:rPr>
            <w:sz w:val="22"/>
          </w:rPr>
          <w:id w:val="2096283243"/>
          <w:placeholder>
            <w:docPart w:val="934A4DA05A82457BB446673E5691CC5A"/>
          </w:placeholder>
          <w:showingPlcHdr/>
        </w:sdtPr>
        <w:sdtEndPr/>
        <w:sdtContent>
          <w:r w:rsidR="00A06115" w:rsidRPr="00EB2152">
            <w:rPr>
              <w:rStyle w:val="Plassholdertekst"/>
              <w:sz w:val="22"/>
              <w:lang w:val="en-US"/>
            </w:rPr>
            <w:t>Click or tap here to enter text.</w:t>
          </w:r>
        </w:sdtContent>
      </w:sdt>
    </w:p>
    <w:p w14:paraId="6D25EF51" w14:textId="77777777" w:rsidR="00CD70BB" w:rsidRDefault="00CD70BB" w:rsidP="00CD70BB">
      <w:pPr>
        <w:pStyle w:val="Topptekst"/>
        <w:rPr>
          <w:sz w:val="22"/>
          <w:lang w:val="en-US"/>
        </w:rPr>
      </w:pPr>
      <w:bookmarkStart w:id="0" w:name="EKSTERNEKOPITILTABELL"/>
      <w:bookmarkEnd w:id="0"/>
    </w:p>
    <w:p w14:paraId="6D25EF52" w14:textId="77777777" w:rsidR="00843900" w:rsidRDefault="00843900" w:rsidP="00CD70BB">
      <w:pPr>
        <w:pStyle w:val="Topptekst"/>
        <w:rPr>
          <w:sz w:val="22"/>
          <w:lang w:val="en-US"/>
        </w:rPr>
      </w:pPr>
    </w:p>
    <w:p w14:paraId="6D25EF53" w14:textId="77777777" w:rsidR="00843900" w:rsidRDefault="00843900" w:rsidP="00CD70BB">
      <w:pPr>
        <w:pStyle w:val="Topptekst"/>
        <w:rPr>
          <w:sz w:val="22"/>
          <w:lang w:val="en-US"/>
        </w:rPr>
      </w:pPr>
    </w:p>
    <w:p w14:paraId="3CBBA7E4" w14:textId="77777777" w:rsidR="006D78B6" w:rsidRDefault="006D78B6" w:rsidP="00CD70BB">
      <w:pPr>
        <w:pStyle w:val="Topptekst"/>
        <w:rPr>
          <w:sz w:val="22"/>
          <w:lang w:val="en-US"/>
        </w:rPr>
      </w:pPr>
    </w:p>
    <w:p w14:paraId="6D25EF54" w14:textId="77777777" w:rsidR="00C440D7" w:rsidRDefault="00C440D7" w:rsidP="00CD70BB">
      <w:pPr>
        <w:pStyle w:val="Topptekst"/>
        <w:rPr>
          <w:sz w:val="22"/>
          <w:lang w:val="en-US"/>
        </w:rPr>
      </w:pPr>
    </w:p>
    <w:p w14:paraId="35CE690B" w14:textId="101EB9AA" w:rsidR="001B2B37" w:rsidRDefault="001B2B37" w:rsidP="00CD70BB">
      <w:pPr>
        <w:pStyle w:val="Topptekst"/>
        <w:rPr>
          <w:sz w:val="22"/>
        </w:rPr>
      </w:pPr>
      <w:r>
        <w:rPr>
          <w:sz w:val="22"/>
        </w:rPr>
        <w:t>TIPS</w:t>
      </w:r>
    </w:p>
    <w:p w14:paraId="6D25EF55" w14:textId="06249B11" w:rsidR="00843900" w:rsidRDefault="00E84A42" w:rsidP="00CD70BB">
      <w:pPr>
        <w:pStyle w:val="Topptekst"/>
        <w:rPr>
          <w:sz w:val="22"/>
        </w:rPr>
      </w:pPr>
      <w:r>
        <w:rPr>
          <w:sz w:val="22"/>
        </w:rPr>
        <w:t>Opplever du p</w:t>
      </w:r>
      <w:r w:rsidR="00843900" w:rsidRPr="00A040A8">
        <w:rPr>
          <w:sz w:val="22"/>
        </w:rPr>
        <w:t xml:space="preserve">roblemer med å kunne skrive data inn i skjemaet? Se nederst til høyre i Word-vinduet og sørg for at det ser slik </w:t>
      </w:r>
      <w:r w:rsidR="003E3120">
        <w:rPr>
          <w:sz w:val="22"/>
        </w:rPr>
        <w:t>som vist nedenfor</w:t>
      </w:r>
      <w:r w:rsidR="00843900" w:rsidRPr="00A040A8">
        <w:rPr>
          <w:sz w:val="22"/>
        </w:rPr>
        <w:t xml:space="preserve">, altså at det midterste symbolet </w:t>
      </w:r>
      <w:r w:rsidR="003E3120">
        <w:rPr>
          <w:sz w:val="22"/>
        </w:rPr>
        <w:t xml:space="preserve">(utskriftsoppsett) </w:t>
      </w:r>
      <w:r w:rsidR="00843900" w:rsidRPr="00A040A8">
        <w:rPr>
          <w:sz w:val="22"/>
        </w:rPr>
        <w:t>er aktivt.</w:t>
      </w:r>
    </w:p>
    <w:p w14:paraId="6D25EF56" w14:textId="77777777" w:rsidR="00843900" w:rsidRDefault="00843900" w:rsidP="00CD70BB">
      <w:pPr>
        <w:pStyle w:val="Topptekst"/>
        <w:rPr>
          <w:sz w:val="22"/>
        </w:rPr>
      </w:pPr>
      <w:r>
        <w:rPr>
          <w:noProof/>
          <w:sz w:val="22"/>
        </w:rPr>
        <w:drawing>
          <wp:inline distT="0" distB="0" distL="0" distR="0" wp14:anchorId="6D25EF57" wp14:editId="6D25EF58">
            <wp:extent cx="1219370" cy="3429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A06A96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370" cy="34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B7364" w14:textId="64AFB578" w:rsidR="001B2B37" w:rsidRPr="00843900" w:rsidRDefault="001B2B37" w:rsidP="00CD70BB">
      <w:pPr>
        <w:pStyle w:val="Topptekst"/>
        <w:rPr>
          <w:sz w:val="22"/>
        </w:rPr>
      </w:pPr>
      <w:r>
        <w:rPr>
          <w:sz w:val="22"/>
        </w:rPr>
        <w:t>Dokumenter åpnes noen ganger slik at det er symbolet til venstre (lesemodus) som er aktivt</w:t>
      </w:r>
      <w:r w:rsidR="006D78B6">
        <w:rPr>
          <w:sz w:val="22"/>
        </w:rPr>
        <w:t>. D</w:t>
      </w:r>
      <w:r>
        <w:rPr>
          <w:sz w:val="22"/>
        </w:rPr>
        <w:t>a kan man ikke endre i dokumentet.</w:t>
      </w:r>
    </w:p>
    <w:sectPr w:rsidR="001B2B37" w:rsidRPr="00843900" w:rsidSect="004A490A">
      <w:footerReference w:type="default" r:id="rId16"/>
      <w:headerReference w:type="first" r:id="rId17"/>
      <w:footerReference w:type="first" r:id="rId18"/>
      <w:pgSz w:w="11900" w:h="16840"/>
      <w:pgMar w:top="737" w:right="1021" w:bottom="1361" w:left="1588" w:header="425" w:footer="5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F3139" w14:textId="77777777" w:rsidR="00875595" w:rsidRDefault="00875595" w:rsidP="00532697">
      <w:r>
        <w:separator/>
      </w:r>
    </w:p>
  </w:endnote>
  <w:endnote w:type="continuationSeparator" w:id="0">
    <w:p w14:paraId="73154EEC" w14:textId="77777777" w:rsidR="00875595" w:rsidRDefault="00875595" w:rsidP="00532697">
      <w:r>
        <w:continuationSeparator/>
      </w:r>
    </w:p>
  </w:endnote>
  <w:endnote w:type="continuationNotice" w:id="1">
    <w:p w14:paraId="72E94409" w14:textId="77777777" w:rsidR="00875595" w:rsidRDefault="008755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EF5D" w14:textId="77777777" w:rsidR="007D0DB1" w:rsidRPr="00006146" w:rsidRDefault="00006146" w:rsidP="00DB1175">
    <w:pPr>
      <w:pStyle w:val="Topptekst"/>
      <w:tabs>
        <w:tab w:val="clear" w:pos="4703"/>
        <w:tab w:val="clear" w:pos="9406"/>
        <w:tab w:val="left" w:pos="2694"/>
        <w:tab w:val="left" w:pos="5387"/>
        <w:tab w:val="right" w:pos="9639"/>
      </w:tabs>
      <w:rPr>
        <w:lang w:val="nn-NO"/>
      </w:rPr>
    </w:pPr>
    <w:r w:rsidRPr="00CD70BB">
      <w:rPr>
        <w:lang w:val="nn-NO"/>
      </w:rPr>
      <w:t xml:space="preserve">Postboks 6050 Langnes, N-9037 Tromsø </w:t>
    </w:r>
    <w:r w:rsidRPr="00CD70BB">
      <w:rPr>
        <w:rStyle w:val="Sterk"/>
        <w:b w:val="0"/>
        <w:bCs w:val="0"/>
        <w:lang w:val="nn-NO"/>
      </w:rPr>
      <w:t>/</w:t>
    </w:r>
    <w:r w:rsidRPr="00CD70BB">
      <w:rPr>
        <w:lang w:val="nn-NO"/>
      </w:rPr>
      <w:t xml:space="preserve"> 77 64 40 00 </w:t>
    </w:r>
    <w:r w:rsidRPr="00CD70BB">
      <w:rPr>
        <w:rStyle w:val="Sterk"/>
        <w:b w:val="0"/>
        <w:bCs w:val="0"/>
        <w:lang w:val="nn-NO"/>
      </w:rPr>
      <w:t>/</w:t>
    </w:r>
    <w:r w:rsidRPr="00CD70BB">
      <w:rPr>
        <w:lang w:val="nn-NO"/>
      </w:rPr>
      <w:t xml:space="preserve">  postmottak@uit.no </w:t>
    </w:r>
    <w:r w:rsidRPr="00CD70BB">
      <w:rPr>
        <w:rStyle w:val="Sterk"/>
        <w:b w:val="0"/>
        <w:bCs w:val="0"/>
        <w:lang w:val="nn-NO"/>
      </w:rPr>
      <w:t>/</w:t>
    </w:r>
    <w:r w:rsidRPr="00CD70BB">
      <w:rPr>
        <w:lang w:val="nn-NO"/>
      </w:rPr>
      <w:t xml:space="preserve"> uit.no </w:t>
    </w:r>
    <w:r w:rsidRPr="00CD70BB">
      <w:rPr>
        <w:rStyle w:val="Sterk"/>
        <w:b w:val="0"/>
        <w:bCs w:val="0"/>
        <w:lang w:val="nn-NO"/>
      </w:rPr>
      <w:t>/</w:t>
    </w:r>
    <w:r w:rsidRPr="00CD70BB">
      <w:rPr>
        <w:lang w:val="nn-NO"/>
      </w:rPr>
      <w:t xml:space="preserve"> org.nr. 970 422 528</w:t>
    </w:r>
    <w:r w:rsidR="007D0DB1" w:rsidRPr="00006146">
      <w:rPr>
        <w:lang w:val="nn-NO"/>
      </w:rPr>
      <w:tab/>
    </w:r>
    <w:r w:rsidR="007D0DB1">
      <w:fldChar w:fldCharType="begin"/>
    </w:r>
    <w:r w:rsidR="007D0DB1" w:rsidRPr="00006146">
      <w:rPr>
        <w:lang w:val="nn-NO"/>
      </w:rPr>
      <w:instrText xml:space="preserve"> PAGE  \* Arabic  \* MERGEFORMAT </w:instrText>
    </w:r>
    <w:r w:rsidR="007D0DB1">
      <w:fldChar w:fldCharType="separate"/>
    </w:r>
    <w:r w:rsidR="00417393">
      <w:rPr>
        <w:noProof/>
        <w:lang w:val="nn-NO"/>
      </w:rPr>
      <w:t>2</w:t>
    </w:r>
    <w:r w:rsidR="007D0DB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EF5F" w14:textId="77777777" w:rsidR="007D0DB1" w:rsidRPr="00CD70BB" w:rsidRDefault="00975E82" w:rsidP="00975E82">
    <w:pPr>
      <w:pStyle w:val="Topptekst"/>
      <w:rPr>
        <w:lang w:val="nn-NO"/>
      </w:rPr>
    </w:pPr>
    <w:r w:rsidRPr="00CD70BB">
      <w:rPr>
        <w:lang w:val="nn-NO"/>
      </w:rPr>
      <w:t>Postboks 6050 Langnes, N</w:t>
    </w:r>
    <w:r w:rsidR="009F5865">
      <w:rPr>
        <w:lang w:val="nn-NO"/>
      </w:rPr>
      <w:t>O</w:t>
    </w:r>
    <w:r w:rsidRPr="00CD70BB">
      <w:rPr>
        <w:lang w:val="nn-NO"/>
      </w:rPr>
      <w:t>-9037 Tromsø</w:t>
    </w:r>
    <w:r w:rsidRPr="004A490A">
      <w:rPr>
        <w:spacing w:val="22"/>
        <w:lang w:val="nn-NO"/>
      </w:rPr>
      <w:t xml:space="preserve"> </w:t>
    </w:r>
    <w:r w:rsidRPr="004A490A">
      <w:rPr>
        <w:rStyle w:val="Sterk"/>
        <w:b w:val="0"/>
        <w:bCs w:val="0"/>
        <w:spacing w:val="22"/>
        <w:lang w:val="nn-NO"/>
      </w:rPr>
      <w:t>/</w:t>
    </w:r>
    <w:r w:rsidR="009F5865" w:rsidRPr="004A490A">
      <w:rPr>
        <w:rStyle w:val="Sterk"/>
        <w:b w:val="0"/>
        <w:bCs w:val="0"/>
        <w:spacing w:val="22"/>
        <w:lang w:val="nn-NO"/>
      </w:rPr>
      <w:t xml:space="preserve"> </w:t>
    </w:r>
    <w:r w:rsidR="009F5865">
      <w:rPr>
        <w:rStyle w:val="Sterk"/>
        <w:b w:val="0"/>
        <w:bCs w:val="0"/>
        <w:lang w:val="nn-NO"/>
      </w:rPr>
      <w:t>+ 47</w:t>
    </w:r>
    <w:r w:rsidRPr="00CD70BB">
      <w:rPr>
        <w:lang w:val="nn-NO"/>
      </w:rPr>
      <w:t xml:space="preserve"> 77 64 40 00</w:t>
    </w:r>
    <w:r w:rsidRPr="004A490A">
      <w:rPr>
        <w:spacing w:val="22"/>
        <w:lang w:val="nn-NO"/>
        <w14:props3d w14:extrusionH="0" w14:contourW="0" w14:prstMaterial="matte"/>
      </w:rPr>
      <w:t xml:space="preserve"> </w:t>
    </w:r>
    <w:r w:rsidRPr="004A490A">
      <w:rPr>
        <w:rStyle w:val="Sterk"/>
        <w:b w:val="0"/>
        <w:bCs w:val="0"/>
        <w:spacing w:val="22"/>
        <w:lang w:val="nn-NO"/>
        <w14:props3d w14:extrusionH="0" w14:contourW="0" w14:prstMaterial="matte"/>
      </w:rPr>
      <w:t>/</w:t>
    </w:r>
    <w:r w:rsidRPr="004A490A">
      <w:rPr>
        <w:spacing w:val="22"/>
        <w:lang w:val="nn-NO"/>
        <w14:props3d w14:extrusionH="0" w14:contourW="0" w14:prstMaterial="matte"/>
      </w:rPr>
      <w:t> </w:t>
    </w:r>
    <w:r w:rsidRPr="00CD70BB">
      <w:rPr>
        <w:lang w:val="nn-NO"/>
      </w:rPr>
      <w:t>postmottak@uit.no</w:t>
    </w:r>
    <w:r w:rsidRPr="004A490A">
      <w:rPr>
        <w:spacing w:val="22"/>
        <w:lang w:val="nn-NO"/>
        <w14:props3d w14:extrusionH="0" w14:contourW="0" w14:prstMaterial="matte"/>
      </w:rPr>
      <w:t xml:space="preserve"> </w:t>
    </w:r>
    <w:r w:rsidRPr="004A490A">
      <w:rPr>
        <w:rStyle w:val="Sterk"/>
        <w:b w:val="0"/>
        <w:bCs w:val="0"/>
        <w:spacing w:val="22"/>
        <w:lang w:val="nn-NO"/>
        <w14:props3d w14:extrusionH="0" w14:contourW="0" w14:prstMaterial="matte"/>
      </w:rPr>
      <w:t>/</w:t>
    </w:r>
    <w:r w:rsidRPr="004A490A">
      <w:rPr>
        <w:spacing w:val="22"/>
        <w:lang w:val="nn-NO"/>
        <w14:props3d w14:extrusionH="0" w14:contourW="0" w14:prstMaterial="matte"/>
      </w:rPr>
      <w:t xml:space="preserve"> </w:t>
    </w:r>
    <w:r w:rsidRPr="00CD70BB">
      <w:rPr>
        <w:lang w:val="nn-NO"/>
      </w:rPr>
      <w:t>uit.no</w:t>
    </w:r>
    <w:r w:rsidRPr="004A490A">
      <w:rPr>
        <w:spacing w:val="22"/>
        <w:lang w:val="nn-NO"/>
        <w14:props3d w14:extrusionH="0" w14:contourW="0" w14:prstMaterial="matte"/>
      </w:rPr>
      <w:t xml:space="preserve"> </w:t>
    </w:r>
    <w:r w:rsidRPr="004A490A">
      <w:rPr>
        <w:rStyle w:val="Sterk"/>
        <w:b w:val="0"/>
        <w:bCs w:val="0"/>
        <w:spacing w:val="22"/>
        <w:lang w:val="nn-NO"/>
        <w14:props3d w14:extrusionH="0" w14:contourW="0" w14:prstMaterial="matte"/>
      </w:rPr>
      <w:t>/</w:t>
    </w:r>
    <w:r w:rsidR="009F5865" w:rsidRPr="004A490A">
      <w:rPr>
        <w:spacing w:val="22"/>
        <w:lang w:val="nn-NO"/>
        <w14:props3d w14:extrusionH="0" w14:contourW="0" w14:prstMaterial="matte"/>
      </w:rPr>
      <w:t xml:space="preserve"> </w:t>
    </w:r>
    <w:r w:rsidR="009F5865">
      <w:rPr>
        <w:lang w:val="nn-NO"/>
      </w:rPr>
      <w:t>organisasjonsnummer</w:t>
    </w:r>
    <w:r w:rsidRPr="00CD70BB">
      <w:rPr>
        <w:lang w:val="nn-NO"/>
      </w:rPr>
      <w:t xml:space="preserve"> 970 422 528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574DF" w14:textId="77777777" w:rsidR="00875595" w:rsidRDefault="00875595" w:rsidP="00532697">
      <w:r>
        <w:separator/>
      </w:r>
    </w:p>
  </w:footnote>
  <w:footnote w:type="continuationSeparator" w:id="0">
    <w:p w14:paraId="027857B3" w14:textId="77777777" w:rsidR="00875595" w:rsidRDefault="00875595" w:rsidP="00532697">
      <w:r>
        <w:continuationSeparator/>
      </w:r>
    </w:p>
  </w:footnote>
  <w:footnote w:type="continuationNotice" w:id="1">
    <w:p w14:paraId="09BDB088" w14:textId="77777777" w:rsidR="00875595" w:rsidRDefault="008755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EF5E" w14:textId="77777777" w:rsidR="007D0DB1" w:rsidRPr="001C68C4" w:rsidRDefault="003B7D64" w:rsidP="00532697">
    <w:pPr>
      <w:pStyle w:val="Topptekst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58240" behindDoc="1" locked="0" layoutInCell="1" allowOverlap="1" wp14:anchorId="6D25EF60" wp14:editId="6D25EF61">
          <wp:simplePos x="0" y="0"/>
          <wp:positionH relativeFrom="page">
            <wp:align>left</wp:align>
          </wp:positionH>
          <wp:positionV relativeFrom="page">
            <wp:posOffset>0</wp:posOffset>
          </wp:positionV>
          <wp:extent cx="7560000" cy="835200"/>
          <wp:effectExtent l="0" t="0" r="3175" b="3175"/>
          <wp:wrapNone/>
          <wp:docPr id="28" name="Picture 28" descr="UiT Norges arktiske universit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evark_topp_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626F"/>
    <w:multiLevelType w:val="hybridMultilevel"/>
    <w:tmpl w:val="08423D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5604D"/>
    <w:multiLevelType w:val="hybridMultilevel"/>
    <w:tmpl w:val="4790CA0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42119931">
    <w:abstractNumId w:val="0"/>
  </w:num>
  <w:num w:numId="2" w16cid:durableId="4399520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nb-NO" w:vendorID="64" w:dllVersion="0" w:nlCheck="1" w:checkStyle="0"/>
  <w:proofState w:spelling="clean" w:grammar="clean"/>
  <w:attachedTemplate r:id="rId1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C82"/>
    <w:rsid w:val="00004F76"/>
    <w:rsid w:val="00005455"/>
    <w:rsid w:val="00006146"/>
    <w:rsid w:val="00022D52"/>
    <w:rsid w:val="00030ABE"/>
    <w:rsid w:val="000513BB"/>
    <w:rsid w:val="0006059D"/>
    <w:rsid w:val="000772AC"/>
    <w:rsid w:val="0008135C"/>
    <w:rsid w:val="000A4211"/>
    <w:rsid w:val="000D415E"/>
    <w:rsid w:val="000D45ED"/>
    <w:rsid w:val="000D5643"/>
    <w:rsid w:val="000F4586"/>
    <w:rsid w:val="000F5229"/>
    <w:rsid w:val="000F7985"/>
    <w:rsid w:val="001068CC"/>
    <w:rsid w:val="00110172"/>
    <w:rsid w:val="00112FC8"/>
    <w:rsid w:val="00113C56"/>
    <w:rsid w:val="001214C1"/>
    <w:rsid w:val="00164808"/>
    <w:rsid w:val="00165566"/>
    <w:rsid w:val="001776DD"/>
    <w:rsid w:val="001A3250"/>
    <w:rsid w:val="001A795C"/>
    <w:rsid w:val="001B2B37"/>
    <w:rsid w:val="001B3FC8"/>
    <w:rsid w:val="001C1230"/>
    <w:rsid w:val="001C68C4"/>
    <w:rsid w:val="001C778D"/>
    <w:rsid w:val="001D3A02"/>
    <w:rsid w:val="001F73EC"/>
    <w:rsid w:val="002100CE"/>
    <w:rsid w:val="00260822"/>
    <w:rsid w:val="00260B76"/>
    <w:rsid w:val="00262C6E"/>
    <w:rsid w:val="00271AB7"/>
    <w:rsid w:val="00287220"/>
    <w:rsid w:val="002C1F49"/>
    <w:rsid w:val="002C6090"/>
    <w:rsid w:val="002D0464"/>
    <w:rsid w:val="002E1284"/>
    <w:rsid w:val="002F0A7B"/>
    <w:rsid w:val="00301236"/>
    <w:rsid w:val="00305510"/>
    <w:rsid w:val="0031002A"/>
    <w:rsid w:val="0032519D"/>
    <w:rsid w:val="00337B40"/>
    <w:rsid w:val="00344BF0"/>
    <w:rsid w:val="00356ACC"/>
    <w:rsid w:val="00385BFE"/>
    <w:rsid w:val="003B7D64"/>
    <w:rsid w:val="003C5370"/>
    <w:rsid w:val="003C6695"/>
    <w:rsid w:val="003D0083"/>
    <w:rsid w:val="003D55E5"/>
    <w:rsid w:val="003E3120"/>
    <w:rsid w:val="003E62D7"/>
    <w:rsid w:val="003F30D0"/>
    <w:rsid w:val="003F59C7"/>
    <w:rsid w:val="00401E3C"/>
    <w:rsid w:val="00401FA7"/>
    <w:rsid w:val="00402E00"/>
    <w:rsid w:val="00411249"/>
    <w:rsid w:val="004124B0"/>
    <w:rsid w:val="0041349A"/>
    <w:rsid w:val="00417393"/>
    <w:rsid w:val="00426560"/>
    <w:rsid w:val="0045010B"/>
    <w:rsid w:val="004659DF"/>
    <w:rsid w:val="0046643C"/>
    <w:rsid w:val="00474D67"/>
    <w:rsid w:val="00481DCE"/>
    <w:rsid w:val="00495A2A"/>
    <w:rsid w:val="004A2D9A"/>
    <w:rsid w:val="004A490A"/>
    <w:rsid w:val="004A5B34"/>
    <w:rsid w:val="004D3D79"/>
    <w:rsid w:val="004D68D8"/>
    <w:rsid w:val="004E07ED"/>
    <w:rsid w:val="004F1B41"/>
    <w:rsid w:val="004F4C82"/>
    <w:rsid w:val="005252F7"/>
    <w:rsid w:val="00532697"/>
    <w:rsid w:val="00555E14"/>
    <w:rsid w:val="00563E6E"/>
    <w:rsid w:val="00585CC2"/>
    <w:rsid w:val="00586758"/>
    <w:rsid w:val="00587EEA"/>
    <w:rsid w:val="005912A6"/>
    <w:rsid w:val="005933F7"/>
    <w:rsid w:val="005A0422"/>
    <w:rsid w:val="005A6149"/>
    <w:rsid w:val="005B13E6"/>
    <w:rsid w:val="00604435"/>
    <w:rsid w:val="006076F1"/>
    <w:rsid w:val="0061171A"/>
    <w:rsid w:val="006562D5"/>
    <w:rsid w:val="00662167"/>
    <w:rsid w:val="0066366F"/>
    <w:rsid w:val="00666803"/>
    <w:rsid w:val="00671304"/>
    <w:rsid w:val="00671BC0"/>
    <w:rsid w:val="00686D22"/>
    <w:rsid w:val="006B5C26"/>
    <w:rsid w:val="006B5F40"/>
    <w:rsid w:val="006D78B6"/>
    <w:rsid w:val="006E08E1"/>
    <w:rsid w:val="006E14B7"/>
    <w:rsid w:val="006F5E21"/>
    <w:rsid w:val="006F7505"/>
    <w:rsid w:val="00704B65"/>
    <w:rsid w:val="00713DBF"/>
    <w:rsid w:val="007276C0"/>
    <w:rsid w:val="00740E33"/>
    <w:rsid w:val="0074209C"/>
    <w:rsid w:val="0075039D"/>
    <w:rsid w:val="00750BF4"/>
    <w:rsid w:val="007524ED"/>
    <w:rsid w:val="00771238"/>
    <w:rsid w:val="00773D82"/>
    <w:rsid w:val="00795440"/>
    <w:rsid w:val="007D0DB1"/>
    <w:rsid w:val="008023C8"/>
    <w:rsid w:val="00815F01"/>
    <w:rsid w:val="00817A07"/>
    <w:rsid w:val="00843900"/>
    <w:rsid w:val="00846CDF"/>
    <w:rsid w:val="008571CC"/>
    <w:rsid w:val="008573BD"/>
    <w:rsid w:val="00861E87"/>
    <w:rsid w:val="008662FA"/>
    <w:rsid w:val="00866ADA"/>
    <w:rsid w:val="00866CCA"/>
    <w:rsid w:val="00875595"/>
    <w:rsid w:val="00890F6C"/>
    <w:rsid w:val="008927A7"/>
    <w:rsid w:val="008B133D"/>
    <w:rsid w:val="008B70E5"/>
    <w:rsid w:val="008C0937"/>
    <w:rsid w:val="008E1563"/>
    <w:rsid w:val="008E3592"/>
    <w:rsid w:val="008E68E5"/>
    <w:rsid w:val="008F383E"/>
    <w:rsid w:val="0091097A"/>
    <w:rsid w:val="00912051"/>
    <w:rsid w:val="00975E82"/>
    <w:rsid w:val="009B63C4"/>
    <w:rsid w:val="009C1FDA"/>
    <w:rsid w:val="009C6A35"/>
    <w:rsid w:val="009F5865"/>
    <w:rsid w:val="00A02316"/>
    <w:rsid w:val="00A040A8"/>
    <w:rsid w:val="00A06115"/>
    <w:rsid w:val="00A203CD"/>
    <w:rsid w:val="00A4103A"/>
    <w:rsid w:val="00A45D27"/>
    <w:rsid w:val="00A50737"/>
    <w:rsid w:val="00A55A31"/>
    <w:rsid w:val="00A63543"/>
    <w:rsid w:val="00A84C49"/>
    <w:rsid w:val="00A869A7"/>
    <w:rsid w:val="00A900F6"/>
    <w:rsid w:val="00A92724"/>
    <w:rsid w:val="00AA1AD2"/>
    <w:rsid w:val="00AC5283"/>
    <w:rsid w:val="00AC6D2B"/>
    <w:rsid w:val="00AE344C"/>
    <w:rsid w:val="00B15690"/>
    <w:rsid w:val="00B20F1D"/>
    <w:rsid w:val="00B24A44"/>
    <w:rsid w:val="00B420AA"/>
    <w:rsid w:val="00B56781"/>
    <w:rsid w:val="00B71278"/>
    <w:rsid w:val="00B80514"/>
    <w:rsid w:val="00BA3DCD"/>
    <w:rsid w:val="00BB1834"/>
    <w:rsid w:val="00BB2780"/>
    <w:rsid w:val="00BC0051"/>
    <w:rsid w:val="00BE4674"/>
    <w:rsid w:val="00BE6BFB"/>
    <w:rsid w:val="00C01C09"/>
    <w:rsid w:val="00C06C94"/>
    <w:rsid w:val="00C11C94"/>
    <w:rsid w:val="00C12DC5"/>
    <w:rsid w:val="00C14359"/>
    <w:rsid w:val="00C176AE"/>
    <w:rsid w:val="00C243DC"/>
    <w:rsid w:val="00C440D7"/>
    <w:rsid w:val="00C5689E"/>
    <w:rsid w:val="00C6580E"/>
    <w:rsid w:val="00C96085"/>
    <w:rsid w:val="00C975AE"/>
    <w:rsid w:val="00CA0B6F"/>
    <w:rsid w:val="00CD0360"/>
    <w:rsid w:val="00CD70BB"/>
    <w:rsid w:val="00CE3964"/>
    <w:rsid w:val="00CF4D1E"/>
    <w:rsid w:val="00CF51B9"/>
    <w:rsid w:val="00CF7A57"/>
    <w:rsid w:val="00D00451"/>
    <w:rsid w:val="00D24E2C"/>
    <w:rsid w:val="00D26A22"/>
    <w:rsid w:val="00D50C2B"/>
    <w:rsid w:val="00D547F4"/>
    <w:rsid w:val="00D73F43"/>
    <w:rsid w:val="00D8674F"/>
    <w:rsid w:val="00D94947"/>
    <w:rsid w:val="00DA4D83"/>
    <w:rsid w:val="00DA7EAF"/>
    <w:rsid w:val="00DB1175"/>
    <w:rsid w:val="00DB548F"/>
    <w:rsid w:val="00DB5D04"/>
    <w:rsid w:val="00DD2525"/>
    <w:rsid w:val="00DE3D4D"/>
    <w:rsid w:val="00E0183A"/>
    <w:rsid w:val="00E101BD"/>
    <w:rsid w:val="00E2555F"/>
    <w:rsid w:val="00E36A68"/>
    <w:rsid w:val="00E42D43"/>
    <w:rsid w:val="00E72E5C"/>
    <w:rsid w:val="00E75BB9"/>
    <w:rsid w:val="00E84A42"/>
    <w:rsid w:val="00EB0E1C"/>
    <w:rsid w:val="00EB2152"/>
    <w:rsid w:val="00EB58AC"/>
    <w:rsid w:val="00EE3CF2"/>
    <w:rsid w:val="00EE71E3"/>
    <w:rsid w:val="00EE79AE"/>
    <w:rsid w:val="00EF16FD"/>
    <w:rsid w:val="00EF28C7"/>
    <w:rsid w:val="00F12179"/>
    <w:rsid w:val="00F1289E"/>
    <w:rsid w:val="00F1703A"/>
    <w:rsid w:val="00F207F2"/>
    <w:rsid w:val="00F215F1"/>
    <w:rsid w:val="00F30F12"/>
    <w:rsid w:val="00F312EC"/>
    <w:rsid w:val="00F323AC"/>
    <w:rsid w:val="00F343C5"/>
    <w:rsid w:val="00F3679D"/>
    <w:rsid w:val="00F40D23"/>
    <w:rsid w:val="00F618F0"/>
    <w:rsid w:val="00F868D3"/>
    <w:rsid w:val="00F94771"/>
    <w:rsid w:val="00FA1EE8"/>
    <w:rsid w:val="00FB5130"/>
    <w:rsid w:val="00FC66D4"/>
    <w:rsid w:val="00FC7706"/>
    <w:rsid w:val="0CF02302"/>
    <w:rsid w:val="44330463"/>
    <w:rsid w:val="4A38A3A3"/>
    <w:rsid w:val="7385A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25EF23"/>
  <w15:docId w15:val="{65EB0748-3B07-4DDF-B29D-B3DDDEBE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ADA"/>
    <w:pPr>
      <w:spacing w:after="240" w:line="288" w:lineRule="auto"/>
    </w:pPr>
    <w:rPr>
      <w:rFonts w:ascii="Times New Roman" w:hAnsi="Times New Roman"/>
      <w:sz w:val="22"/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66ADA"/>
    <w:pPr>
      <w:spacing w:after="0"/>
      <w:outlineLvl w:val="0"/>
    </w:pPr>
    <w:rPr>
      <w:b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3C53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qFormat/>
    <w:rsid w:val="001C1230"/>
    <w:pPr>
      <w:tabs>
        <w:tab w:val="center" w:pos="4703"/>
        <w:tab w:val="right" w:pos="9406"/>
      </w:tabs>
      <w:spacing w:after="0"/>
    </w:pPr>
    <w:rPr>
      <w:rFonts w:ascii="Arial" w:hAnsi="Arial"/>
      <w:sz w:val="16"/>
    </w:rPr>
  </w:style>
  <w:style w:type="character" w:customStyle="1" w:styleId="TopptekstTegn">
    <w:name w:val="Topptekst Tegn"/>
    <w:basedOn w:val="Standardskriftforavsnitt"/>
    <w:link w:val="Topptekst"/>
    <w:uiPriority w:val="99"/>
    <w:rsid w:val="001C1230"/>
    <w:rPr>
      <w:rFonts w:ascii="Arial" w:hAnsi="Arial"/>
      <w:sz w:val="16"/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0F4586"/>
    <w:pPr>
      <w:tabs>
        <w:tab w:val="center" w:pos="4703"/>
        <w:tab w:val="right" w:pos="940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F4586"/>
  </w:style>
  <w:style w:type="paragraph" w:styleId="Bobletekst">
    <w:name w:val="Balloon Text"/>
    <w:basedOn w:val="Normal"/>
    <w:link w:val="BobletekstTegn"/>
    <w:uiPriority w:val="99"/>
    <w:semiHidden/>
    <w:unhideWhenUsed/>
    <w:rsid w:val="000F4586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F4586"/>
    <w:rPr>
      <w:rFonts w:ascii="Lucida Grande" w:hAnsi="Lucida Grande" w:cs="Lucida Grande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66ADA"/>
    <w:rPr>
      <w:rFonts w:ascii="Times New Roman" w:hAnsi="Times New Roman"/>
      <w:b/>
      <w:sz w:val="22"/>
      <w:lang w:val="nb-NO"/>
    </w:rPr>
  </w:style>
  <w:style w:type="table" w:styleId="Tabellrutenett">
    <w:name w:val="Table Grid"/>
    <w:basedOn w:val="Vanligtabell"/>
    <w:uiPriority w:val="59"/>
    <w:rsid w:val="00426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vakutheving">
    <w:name w:val="Subtle Emphasis"/>
    <w:uiPriority w:val="19"/>
    <w:semiHidden/>
    <w:rsid w:val="00532697"/>
    <w:rPr>
      <w:i/>
      <w:iCs/>
      <w:color w:val="808080" w:themeColor="text1" w:themeTint="7F"/>
    </w:rPr>
  </w:style>
  <w:style w:type="character" w:styleId="Sterk">
    <w:name w:val="Strong"/>
    <w:uiPriority w:val="22"/>
    <w:qFormat/>
    <w:rsid w:val="00426560"/>
    <w:rPr>
      <w:b/>
      <w:bCs/>
    </w:rPr>
  </w:style>
  <w:style w:type="character" w:styleId="Sterkutheving">
    <w:name w:val="Intense Emphasis"/>
    <w:aliases w:val="Lorem ipsum"/>
    <w:uiPriority w:val="21"/>
    <w:semiHidden/>
    <w:rsid w:val="00532697"/>
    <w:rPr>
      <w:b/>
      <w:bCs/>
      <w:i/>
      <w:i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46643C"/>
    <w:pPr>
      <w:spacing w:after="300" w:line="240" w:lineRule="auto"/>
      <w:contextualSpacing/>
    </w:pPr>
    <w:rPr>
      <w:rFonts w:ascii="Arial" w:eastAsiaTheme="majorEastAsia" w:hAnsi="Arial" w:cstheme="majorBidi"/>
      <w:b/>
      <w:color w:val="000000" w:themeColor="text1"/>
      <w:spacing w:val="5"/>
      <w:kern w:val="28"/>
      <w:sz w:val="28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46643C"/>
    <w:rPr>
      <w:rFonts w:ascii="Arial" w:eastAsiaTheme="majorEastAsia" w:hAnsi="Arial" w:cstheme="majorBidi"/>
      <w:b/>
      <w:color w:val="000000" w:themeColor="text1"/>
      <w:spacing w:val="5"/>
      <w:kern w:val="28"/>
      <w:sz w:val="28"/>
      <w:szCs w:val="52"/>
      <w:lang w:val="nb-NO"/>
    </w:rPr>
  </w:style>
  <w:style w:type="paragraph" w:styleId="Sitat">
    <w:name w:val="Quote"/>
    <w:aliases w:val="Open Sans Bold"/>
    <w:basedOn w:val="Normal"/>
    <w:next w:val="Normal"/>
    <w:link w:val="SitatTegn"/>
    <w:uiPriority w:val="29"/>
    <w:semiHidden/>
    <w:rsid w:val="00A869A7"/>
    <w:pPr>
      <w:spacing w:after="40" w:line="220" w:lineRule="exact"/>
    </w:pPr>
    <w:rPr>
      <w:rFonts w:ascii="Open Sans Semibold" w:hAnsi="Open Sans Semibold"/>
      <w:iCs/>
      <w:color w:val="000000" w:themeColor="text1"/>
      <w:sz w:val="16"/>
    </w:rPr>
  </w:style>
  <w:style w:type="character" w:customStyle="1" w:styleId="SitatTegn">
    <w:name w:val="Sitat Tegn"/>
    <w:aliases w:val="Open Sans Bold Tegn"/>
    <w:basedOn w:val="Standardskriftforavsnitt"/>
    <w:link w:val="Sitat"/>
    <w:uiPriority w:val="29"/>
    <w:semiHidden/>
    <w:rsid w:val="007D0DB1"/>
    <w:rPr>
      <w:rFonts w:ascii="Open Sans Semibold" w:hAnsi="Open Sans Semibold"/>
      <w:iCs/>
      <w:color w:val="000000" w:themeColor="text1"/>
      <w:sz w:val="16"/>
    </w:rPr>
  </w:style>
  <w:style w:type="paragraph" w:styleId="Sterktsitat">
    <w:name w:val="Intense Quote"/>
    <w:basedOn w:val="Normal"/>
    <w:next w:val="Normal"/>
    <w:link w:val="SterktsitatTegn"/>
    <w:uiPriority w:val="30"/>
    <w:semiHidden/>
    <w:rsid w:val="00A869A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7D0DB1"/>
    <w:rPr>
      <w:rFonts w:ascii="Times New Roman" w:hAnsi="Times New Roman"/>
      <w:b/>
      <w:bCs/>
      <w:i/>
      <w:iCs/>
      <w:color w:val="4F81BD" w:themeColor="accent1"/>
      <w:sz w:val="22"/>
    </w:rPr>
  </w:style>
  <w:style w:type="character" w:styleId="Hyperkobling">
    <w:name w:val="Hyperlink"/>
    <w:basedOn w:val="Standardskriftforavsnitt"/>
    <w:uiPriority w:val="99"/>
    <w:unhideWhenUsed/>
    <w:rsid w:val="00A869A7"/>
    <w:rPr>
      <w:color w:val="0000FF" w:themeColor="hyperlink"/>
      <w:u w:val="single"/>
    </w:rPr>
  </w:style>
  <w:style w:type="character" w:styleId="Sidetall">
    <w:name w:val="page number"/>
    <w:basedOn w:val="Standardskriftforavsnitt"/>
    <w:uiPriority w:val="99"/>
    <w:semiHidden/>
    <w:unhideWhenUsed/>
    <w:rsid w:val="00BB2780"/>
  </w:style>
  <w:style w:type="paragraph" w:customStyle="1" w:styleId="Tabell">
    <w:name w:val="Tabell"/>
    <w:basedOn w:val="Normal"/>
    <w:semiHidden/>
    <w:rsid w:val="004D3D79"/>
    <w:pPr>
      <w:spacing w:line="240" w:lineRule="auto"/>
    </w:pPr>
    <w:rPr>
      <w:rFonts w:ascii="Myriad Pro" w:eastAsia="Calibri" w:hAnsi="Myriad Pro" w:cs="Times New Roman"/>
      <w:szCs w:val="22"/>
      <w:lang w:eastAsia="en-US"/>
    </w:rPr>
  </w:style>
  <w:style w:type="paragraph" w:styleId="Listeavsnitt">
    <w:name w:val="List Paragraph"/>
    <w:basedOn w:val="Normal"/>
    <w:uiPriority w:val="34"/>
    <w:semiHidden/>
    <w:qFormat/>
    <w:rsid w:val="004124B0"/>
    <w:pPr>
      <w:ind w:left="720"/>
      <w:contextualSpacing/>
    </w:pPr>
  </w:style>
  <w:style w:type="paragraph" w:styleId="Ingenmellomrom">
    <w:name w:val="No Spacing"/>
    <w:uiPriority w:val="1"/>
    <w:qFormat/>
    <w:rsid w:val="00866ADA"/>
    <w:rPr>
      <w:rFonts w:ascii="Times New Roman" w:hAnsi="Times New Roman"/>
      <w:sz w:val="22"/>
      <w:lang w:val="nb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C537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nb-NO"/>
    </w:rPr>
  </w:style>
  <w:style w:type="character" w:styleId="Plassholdertekst">
    <w:name w:val="Placeholder Text"/>
    <w:basedOn w:val="Standardskriftforavsnitt"/>
    <w:uiPriority w:val="99"/>
    <w:semiHidden/>
    <w:rsid w:val="004F4C82"/>
    <w:rPr>
      <w:color w:val="808080"/>
    </w:rPr>
  </w:style>
  <w:style w:type="character" w:styleId="Fulgthyperkobling">
    <w:name w:val="FollowedHyperlink"/>
    <w:basedOn w:val="Standardskriftforavsnitt"/>
    <w:uiPriority w:val="99"/>
    <w:semiHidden/>
    <w:unhideWhenUsed/>
    <w:rsid w:val="00671BC0"/>
    <w:rPr>
      <w:color w:val="800080" w:themeColor="followed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37B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8581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520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2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27130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1D84A3"/>
                        <w:left w:val="single" w:sz="36" w:space="0" w:color="1D84A3"/>
                        <w:bottom w:val="single" w:sz="36" w:space="0" w:color="1D84A3"/>
                        <w:right w:val="single" w:sz="36" w:space="0" w:color="1D84A3"/>
                      </w:divBdr>
                    </w:div>
                  </w:divsChild>
                </w:div>
              </w:divsChild>
            </w:div>
          </w:divsChild>
        </w:div>
      </w:divsChild>
    </w:div>
    <w:div w:id="11533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aj.org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fond@ub.uit.no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ond@ub.uit.no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tmp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analregister.hkdir.n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OfficeTemplates\Bokm&#229;l\Bre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6EBC0-393B-4D23-B546-9C3B076C3858}"/>
      </w:docPartPr>
      <w:docPartBody>
        <w:p w:rsidR="000C5BD9" w:rsidRDefault="00E67C93">
          <w:r w:rsidRPr="001D538E">
            <w:rPr>
              <w:rStyle w:val="Plassholdertekst"/>
            </w:rPr>
            <w:t>Click or tap here to enter text.</w:t>
          </w:r>
        </w:p>
      </w:docPartBody>
    </w:docPart>
    <w:docPart>
      <w:docPartPr>
        <w:name w:val="A359E4A219FF4E4798240DF0978A9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97E2C-0392-4FEE-BDA3-79B93062885D}"/>
      </w:docPartPr>
      <w:docPartBody>
        <w:p w:rsidR="000C5BD9" w:rsidRDefault="00E67C93" w:rsidP="00E67C93">
          <w:pPr>
            <w:pStyle w:val="A359E4A219FF4E4798240DF0978A902D"/>
          </w:pPr>
          <w:r w:rsidRPr="004F4C82">
            <w:rPr>
              <w:rStyle w:val="Plassholdertekst"/>
              <w:lang w:val="en-US"/>
            </w:rPr>
            <w:t>Click or tap here to enter text.</w:t>
          </w:r>
        </w:p>
      </w:docPartBody>
    </w:docPart>
    <w:docPart>
      <w:docPartPr>
        <w:name w:val="5A9F392774D24827A4DB89B8EF2CD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55E28-1C7D-4977-A6DD-6A76C63CA689}"/>
      </w:docPartPr>
      <w:docPartBody>
        <w:p w:rsidR="000C5BD9" w:rsidRDefault="00E67C93" w:rsidP="00E67C93">
          <w:pPr>
            <w:pStyle w:val="5A9F392774D24827A4DB89B8EF2CD91E"/>
          </w:pPr>
          <w:r w:rsidRPr="004F4C82">
            <w:rPr>
              <w:rStyle w:val="Plassholdertekst"/>
              <w:lang w:val="en-US"/>
            </w:rPr>
            <w:t>Click or tap here to enter text.</w:t>
          </w:r>
        </w:p>
      </w:docPartBody>
    </w:docPart>
    <w:docPart>
      <w:docPartPr>
        <w:name w:val="D867B806F788480C8EE966A9BDCB4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C6BC2-1916-4AC9-A023-A73AEE1BDB29}"/>
      </w:docPartPr>
      <w:docPartBody>
        <w:p w:rsidR="000C5BD9" w:rsidRDefault="00E67C93" w:rsidP="00E67C93">
          <w:pPr>
            <w:pStyle w:val="D867B806F788480C8EE966A9BDCB4FEE"/>
          </w:pPr>
          <w:r w:rsidRPr="004F4C82">
            <w:rPr>
              <w:rStyle w:val="Plassholdertekst"/>
              <w:lang w:val="en-US"/>
            </w:rPr>
            <w:t>Click or tap here to enter text.</w:t>
          </w:r>
        </w:p>
      </w:docPartBody>
    </w:docPart>
    <w:docPart>
      <w:docPartPr>
        <w:name w:val="F5C5BBAF7995456FB2833082CC6EA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AA89A-6D46-4A1A-BCD5-E8E4BA39D52C}"/>
      </w:docPartPr>
      <w:docPartBody>
        <w:p w:rsidR="000C5BD9" w:rsidRDefault="00E67C93" w:rsidP="00E67C93">
          <w:pPr>
            <w:pStyle w:val="F5C5BBAF7995456FB2833082CC6EA838"/>
          </w:pPr>
          <w:r w:rsidRPr="001D538E">
            <w:rPr>
              <w:rStyle w:val="Plassholdertekst"/>
            </w:rPr>
            <w:t>Click or tap here to enter text.</w:t>
          </w:r>
        </w:p>
      </w:docPartBody>
    </w:docPart>
    <w:docPart>
      <w:docPartPr>
        <w:name w:val="BACEB1A9E53B422D80D43C3374F82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66473-A1D4-42CA-BD17-5E4D922A1AA6}"/>
      </w:docPartPr>
      <w:docPartBody>
        <w:p w:rsidR="000C5BD9" w:rsidRDefault="00E67C93" w:rsidP="00E67C93">
          <w:pPr>
            <w:pStyle w:val="BACEB1A9E53B422D80D43C3374F82615"/>
          </w:pPr>
          <w:r w:rsidRPr="001D538E">
            <w:rPr>
              <w:rStyle w:val="Plassholdertekst"/>
            </w:rPr>
            <w:t>Click or tap here to enter text.</w:t>
          </w:r>
        </w:p>
      </w:docPartBody>
    </w:docPart>
    <w:docPart>
      <w:docPartPr>
        <w:name w:val="B37DF7172C5443F7824A8BE4BD099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B956D-7FB4-4693-A539-E3E8216AD2D8}"/>
      </w:docPartPr>
      <w:docPartBody>
        <w:p w:rsidR="000C5BD9" w:rsidRDefault="00E67C93" w:rsidP="00E67C93">
          <w:pPr>
            <w:pStyle w:val="B37DF7172C5443F7824A8BE4BD0997C6"/>
          </w:pPr>
          <w:r w:rsidRPr="001D538E">
            <w:rPr>
              <w:rStyle w:val="Plassholdertekst"/>
            </w:rPr>
            <w:t>Click or tap here to enter text.</w:t>
          </w:r>
        </w:p>
      </w:docPartBody>
    </w:docPart>
    <w:docPart>
      <w:docPartPr>
        <w:name w:val="10C0008546A94C23989C9E820C13F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0FA99-3D49-4FB5-8C40-FFD51C9342F3}"/>
      </w:docPartPr>
      <w:docPartBody>
        <w:p w:rsidR="000C5BD9" w:rsidRDefault="00E67C93" w:rsidP="00E67C93">
          <w:pPr>
            <w:pStyle w:val="10C0008546A94C23989C9E820C13F8CF"/>
          </w:pPr>
          <w:r w:rsidRPr="004F4C82">
            <w:rPr>
              <w:rStyle w:val="Plassholdertekst"/>
              <w:lang w:val="en-US"/>
            </w:rPr>
            <w:t>Click or tap here to enter text.</w:t>
          </w:r>
        </w:p>
      </w:docPartBody>
    </w:docPart>
    <w:docPart>
      <w:docPartPr>
        <w:name w:val="934A4DA05A82457BB446673E5691C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ED760-2620-456F-826D-1BE3034C66E5}"/>
      </w:docPartPr>
      <w:docPartBody>
        <w:p w:rsidR="000C5BD9" w:rsidRDefault="00E67C93" w:rsidP="00E67C93">
          <w:pPr>
            <w:pStyle w:val="934A4DA05A82457BB446673E5691CC5A"/>
          </w:pPr>
          <w:r w:rsidRPr="00EB2152">
            <w:rPr>
              <w:rStyle w:val="Plassholdertekst"/>
              <w:lang w:val="en-U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C93"/>
    <w:rsid w:val="000C5BD9"/>
    <w:rsid w:val="001068CC"/>
    <w:rsid w:val="00186FEB"/>
    <w:rsid w:val="003E62D7"/>
    <w:rsid w:val="00563E6E"/>
    <w:rsid w:val="005B47E4"/>
    <w:rsid w:val="00671304"/>
    <w:rsid w:val="008C0937"/>
    <w:rsid w:val="00922CE3"/>
    <w:rsid w:val="00C81BAF"/>
    <w:rsid w:val="00CC17BD"/>
    <w:rsid w:val="00D427F3"/>
    <w:rsid w:val="00E67C93"/>
    <w:rsid w:val="00EF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E67C93"/>
    <w:rPr>
      <w:color w:val="808080"/>
    </w:rPr>
  </w:style>
  <w:style w:type="paragraph" w:customStyle="1" w:styleId="A359E4A219FF4E4798240DF0978A902D">
    <w:name w:val="A359E4A219FF4E4798240DF0978A902D"/>
    <w:rsid w:val="00E67C93"/>
    <w:pPr>
      <w:tabs>
        <w:tab w:val="center" w:pos="4703"/>
        <w:tab w:val="right" w:pos="9406"/>
      </w:tabs>
      <w:spacing w:after="0" w:line="288" w:lineRule="auto"/>
    </w:pPr>
    <w:rPr>
      <w:rFonts w:ascii="Arial" w:hAnsi="Arial"/>
      <w:sz w:val="16"/>
      <w:szCs w:val="24"/>
    </w:rPr>
  </w:style>
  <w:style w:type="paragraph" w:customStyle="1" w:styleId="5A9F392774D24827A4DB89B8EF2CD91E">
    <w:name w:val="5A9F392774D24827A4DB89B8EF2CD91E"/>
    <w:rsid w:val="00E67C93"/>
    <w:pPr>
      <w:tabs>
        <w:tab w:val="center" w:pos="4703"/>
        <w:tab w:val="right" w:pos="9406"/>
      </w:tabs>
      <w:spacing w:after="0" w:line="288" w:lineRule="auto"/>
    </w:pPr>
    <w:rPr>
      <w:rFonts w:ascii="Arial" w:hAnsi="Arial"/>
      <w:sz w:val="16"/>
      <w:szCs w:val="24"/>
    </w:rPr>
  </w:style>
  <w:style w:type="paragraph" w:customStyle="1" w:styleId="D867B806F788480C8EE966A9BDCB4FEE">
    <w:name w:val="D867B806F788480C8EE966A9BDCB4FEE"/>
    <w:rsid w:val="00E67C93"/>
    <w:pPr>
      <w:tabs>
        <w:tab w:val="center" w:pos="4703"/>
        <w:tab w:val="right" w:pos="9406"/>
      </w:tabs>
      <w:spacing w:after="0" w:line="288" w:lineRule="auto"/>
    </w:pPr>
    <w:rPr>
      <w:rFonts w:ascii="Arial" w:hAnsi="Arial"/>
      <w:sz w:val="16"/>
      <w:szCs w:val="24"/>
    </w:rPr>
  </w:style>
  <w:style w:type="paragraph" w:customStyle="1" w:styleId="F5C5BBAF7995456FB2833082CC6EA838">
    <w:name w:val="F5C5BBAF7995456FB2833082CC6EA838"/>
    <w:rsid w:val="00E67C93"/>
    <w:pPr>
      <w:tabs>
        <w:tab w:val="center" w:pos="4703"/>
        <w:tab w:val="right" w:pos="9406"/>
      </w:tabs>
      <w:spacing w:after="0" w:line="288" w:lineRule="auto"/>
    </w:pPr>
    <w:rPr>
      <w:rFonts w:ascii="Arial" w:hAnsi="Arial"/>
      <w:sz w:val="16"/>
      <w:szCs w:val="24"/>
    </w:rPr>
  </w:style>
  <w:style w:type="paragraph" w:customStyle="1" w:styleId="BACEB1A9E53B422D80D43C3374F82615">
    <w:name w:val="BACEB1A9E53B422D80D43C3374F82615"/>
    <w:rsid w:val="00E67C93"/>
    <w:pPr>
      <w:tabs>
        <w:tab w:val="center" w:pos="4703"/>
        <w:tab w:val="right" w:pos="9406"/>
      </w:tabs>
      <w:spacing w:after="0" w:line="288" w:lineRule="auto"/>
    </w:pPr>
    <w:rPr>
      <w:rFonts w:ascii="Arial" w:hAnsi="Arial"/>
      <w:sz w:val="16"/>
      <w:szCs w:val="24"/>
    </w:rPr>
  </w:style>
  <w:style w:type="paragraph" w:customStyle="1" w:styleId="B37DF7172C5443F7824A8BE4BD0997C6">
    <w:name w:val="B37DF7172C5443F7824A8BE4BD0997C6"/>
    <w:rsid w:val="00E67C93"/>
    <w:pPr>
      <w:tabs>
        <w:tab w:val="center" w:pos="4703"/>
        <w:tab w:val="right" w:pos="9406"/>
      </w:tabs>
      <w:spacing w:after="0" w:line="288" w:lineRule="auto"/>
    </w:pPr>
    <w:rPr>
      <w:rFonts w:ascii="Arial" w:hAnsi="Arial"/>
      <w:sz w:val="16"/>
      <w:szCs w:val="24"/>
    </w:rPr>
  </w:style>
  <w:style w:type="paragraph" w:customStyle="1" w:styleId="10C0008546A94C23989C9E820C13F8CF">
    <w:name w:val="10C0008546A94C23989C9E820C13F8CF"/>
    <w:rsid w:val="00E67C93"/>
    <w:pPr>
      <w:tabs>
        <w:tab w:val="center" w:pos="4703"/>
        <w:tab w:val="right" w:pos="9406"/>
      </w:tabs>
      <w:spacing w:after="0" w:line="288" w:lineRule="auto"/>
    </w:pPr>
    <w:rPr>
      <w:rFonts w:ascii="Arial" w:hAnsi="Arial"/>
      <w:sz w:val="16"/>
      <w:szCs w:val="24"/>
    </w:rPr>
  </w:style>
  <w:style w:type="paragraph" w:customStyle="1" w:styleId="934A4DA05A82457BB446673E5691CC5A">
    <w:name w:val="934A4DA05A82457BB446673E5691CC5A"/>
    <w:rsid w:val="00E67C93"/>
    <w:pPr>
      <w:tabs>
        <w:tab w:val="center" w:pos="4703"/>
        <w:tab w:val="right" w:pos="9406"/>
      </w:tabs>
      <w:spacing w:after="0" w:line="288" w:lineRule="auto"/>
    </w:pPr>
    <w:rPr>
      <w:rFonts w:ascii="Arial" w:hAnsi="Arial"/>
      <w:sz w:val="16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049745B230B49B3D635B2B734460E" ma:contentTypeVersion="18" ma:contentTypeDescription="Create a new document." ma:contentTypeScope="" ma:versionID="9a65de0bf8347affb1dd552f6d25e819">
  <xsd:schema xmlns:xsd="http://www.w3.org/2001/XMLSchema" xmlns:xs="http://www.w3.org/2001/XMLSchema" xmlns:p="http://schemas.microsoft.com/office/2006/metadata/properties" xmlns:ns2="6e9f6c84-edc0-4f45-9848-674a359c2368" xmlns:ns3="21479884-4a94-40f3-870b-3acd70de26cf" targetNamespace="http://schemas.microsoft.com/office/2006/metadata/properties" ma:root="true" ma:fieldsID="f838a51db063522ad2031d81ca574743" ns2:_="" ns3:_="">
    <xsd:import namespace="6e9f6c84-edc0-4f45-9848-674a359c2368"/>
    <xsd:import namespace="21479884-4a94-40f3-870b-3acd70de2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f6c84-edc0-4f45-9848-674a359c23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0a916d09-11b3-44b5-b5f4-9aae0c2013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79884-4a94-40f3-870b-3acd70de26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edbc473-a692-4321-9153-e7a09b122a1c}" ma:internalName="TaxCatchAll" ma:showField="CatchAllData" ma:web="21479884-4a94-40f3-870b-3acd70de2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9f6c84-edc0-4f45-9848-674a359c2368">
      <Terms xmlns="http://schemas.microsoft.com/office/infopath/2007/PartnerControls"/>
    </lcf76f155ced4ddcb4097134ff3c332f>
    <TaxCatchAll xmlns="21479884-4a94-40f3-870b-3acd70de26cf" xsi:nil="true"/>
  </documentManagement>
</p:properties>
</file>

<file path=customXml/itemProps1.xml><?xml version="1.0" encoding="utf-8"?>
<ds:datastoreItem xmlns:ds="http://schemas.openxmlformats.org/officeDocument/2006/customXml" ds:itemID="{B52BF861-8B64-44DA-9C8F-39F24BCA97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47906C-E1BC-43FB-933B-17D9A53746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E9772-9C68-4209-A473-78E42B4C2B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9f6c84-edc0-4f45-9848-674a359c2368"/>
    <ds:schemaRef ds:uri="21479884-4a94-40f3-870b-3acd70de2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0CB8C2-8EB5-48DA-A21D-C5C81B2D9A87}">
  <ds:schemaRefs>
    <ds:schemaRef ds:uri="http://schemas.microsoft.com/office/2006/metadata/properties"/>
    <ds:schemaRef ds:uri="http://schemas.microsoft.com/office/infopath/2007/PartnerControls"/>
    <ds:schemaRef ds:uri="6e9f6c84-edc0-4f45-9848-674a359c2368"/>
    <ds:schemaRef ds:uri="21479884-4a94-40f3-870b-3acd70de26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8</TotalTime>
  <Pages>2</Pages>
  <Words>529</Words>
  <Characters>2805</Characters>
  <Application>Microsoft Office Word</Application>
  <DocSecurity>0</DocSecurity>
  <Lines>23</Lines>
  <Paragraphs>6</Paragraphs>
  <ScaleCrop>false</ScaleCrop>
  <Company>UiT – Norges arktiske universitet</Company>
  <LinksUpToDate>false</LinksUpToDate>
  <CharactersWithSpaces>3328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Erik Frantsvåg</dc:creator>
  <cp:lastModifiedBy>Lammy Benedictus</cp:lastModifiedBy>
  <cp:revision>10</cp:revision>
  <cp:lastPrinted>2013-09-03T13:51:00Z</cp:lastPrinted>
  <dcterms:created xsi:type="dcterms:W3CDTF">2026-01-05T13:16:00Z</dcterms:created>
  <dcterms:modified xsi:type="dcterms:W3CDTF">2026-01-23T08:27:00Z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\\homer.uit.no\lhs000\ephorte\313335_DOCX.XML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http://ephorte.uit.no/ePhorteWeb/shared/aspx/Default/CheckInDocForm.aspx</vt:lpwstr>
  </property>
  <property fmtid="{D5CDD505-2E9C-101B-9397-08002B2CF9AE}" pid="5" name="DokType">
    <vt:lpwstr>U</vt:lpwstr>
  </property>
  <property fmtid="{D5CDD505-2E9C-101B-9397-08002B2CF9AE}" pid="6" name="DokID">
    <vt:i4>315630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NewDoc</vt:lpwstr>
  </property>
  <property fmtid="{D5CDD505-2E9C-101B-9397-08002B2CF9AE}" pid="10" name="CurrentUrl">
    <vt:lpwstr/>
  </property>
  <property fmtid="{D5CDD505-2E9C-101B-9397-08002B2CF9AE}" pid="11" name="WindowName">
    <vt:lpwstr>rtop</vt:lpwstr>
  </property>
  <property fmtid="{D5CDD505-2E9C-101B-9397-08002B2CF9AE}" pid="12" name="FileName">
    <vt:lpwstr>%5c%5chomer.uit.no%5clhs000%5cephorte%5c313335.DOCX</vt:lpwstr>
  </property>
  <property fmtid="{D5CDD505-2E9C-101B-9397-08002B2CF9AE}" pid="13" name="LinkId">
    <vt:i4>196832</vt:i4>
  </property>
  <property fmtid="{D5CDD505-2E9C-101B-9397-08002B2CF9AE}" pid="14" name="ContentTypeId">
    <vt:lpwstr>0x010100A51049745B230B49B3D635B2B734460E</vt:lpwstr>
  </property>
  <property fmtid="{D5CDD505-2E9C-101B-9397-08002B2CF9AE}" pid="15" name="IsMyDocuments">
    <vt:bool>true</vt:bool>
  </property>
  <property fmtid="{D5CDD505-2E9C-101B-9397-08002B2CF9AE}" pid="16" name="MediaServiceImageTags">
    <vt:lpwstr/>
  </property>
</Properties>
</file>