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vertAnchor="page" w:horzAnchor="page" w:tblpX="1617" w:tblpY="738"/>
        <w:tblW w:w="975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  <w:gridCol w:w="6"/>
      </w:tblGrid>
      <w:tr w:rsidR="007A3CBE" w:rsidRPr="0054126E" w14:paraId="64575BE4" w14:textId="77777777" w:rsidTr="47E9A948">
        <w:trPr>
          <w:trHeight w:val="1985"/>
        </w:trPr>
        <w:tc>
          <w:tcPr>
            <w:tcW w:w="9747" w:type="dxa"/>
            <w:tcBorders>
              <w:bottom w:val="nil"/>
            </w:tcBorders>
          </w:tcPr>
          <w:tbl>
            <w:tblPr>
              <w:tblStyle w:val="Tabellrutenett"/>
              <w:tblW w:w="97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87"/>
              <w:gridCol w:w="3260"/>
            </w:tblGrid>
            <w:tr w:rsidR="0051720C" w:rsidRPr="0051720C" w14:paraId="3D632A26" w14:textId="77777777" w:rsidTr="008724BE">
              <w:trPr>
                <w:trHeight w:val="871"/>
              </w:trPr>
              <w:tc>
                <w:tcPr>
                  <w:tcW w:w="6487" w:type="dxa"/>
                </w:tcPr>
                <w:p w14:paraId="6403F2A4" w14:textId="60B53A7D" w:rsidR="0051720C" w:rsidRPr="008724BE" w:rsidRDefault="0051720C" w:rsidP="0051720C">
                  <w:pPr>
                    <w:framePr w:hSpace="142" w:wrap="around" w:vAnchor="page" w:hAnchor="page" w:x="1617" w:y="738"/>
                    <w:spacing w:after="0" w:line="300" w:lineRule="atLeast"/>
                    <w:rPr>
                      <w:rFonts w:ascii="Minion Pro" w:hAnsi="Minion Pro" w:cs="Times New Roman"/>
                      <w:sz w:val="23"/>
                    </w:rPr>
                  </w:pPr>
                  <w:r w:rsidRPr="0051720C">
                    <w:rPr>
                      <w:rFonts w:ascii="Minion Pro" w:hAnsi="Minion Pro" w:cs="Times New Roman"/>
                      <w:sz w:val="23"/>
                    </w:rPr>
                    <w:t xml:space="preserve">               </w:t>
                  </w:r>
                </w:p>
              </w:tc>
              <w:tc>
                <w:tcPr>
                  <w:tcW w:w="3260" w:type="dxa"/>
                </w:tcPr>
                <w:p w14:paraId="06807099" w14:textId="77777777" w:rsidR="0051720C" w:rsidRPr="0051720C" w:rsidRDefault="0051720C" w:rsidP="0051720C">
                  <w:pPr>
                    <w:framePr w:hSpace="142" w:wrap="around" w:vAnchor="page" w:hAnchor="page" w:x="1617" w:y="738"/>
                    <w:spacing w:after="0" w:line="300" w:lineRule="atLeast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14:paraId="086C4A18" w14:textId="77777777" w:rsidR="0051720C" w:rsidRPr="0051720C" w:rsidRDefault="0051720C" w:rsidP="0051720C">
                  <w:pPr>
                    <w:framePr w:hSpace="142" w:wrap="around" w:vAnchor="page" w:hAnchor="page" w:x="1617" w:y="738"/>
                    <w:spacing w:after="0" w:line="300" w:lineRule="atLeast"/>
                    <w:rPr>
                      <w:rFonts w:ascii="Minion Pro" w:hAnsi="Minion Pro"/>
                      <w:sz w:val="23"/>
                    </w:rPr>
                  </w:pPr>
                </w:p>
              </w:tc>
            </w:tr>
          </w:tbl>
          <w:tbl>
            <w:tblPr>
              <w:tblStyle w:val="Tabellrutenett"/>
              <w:tblpPr w:leftFromText="142" w:rightFromText="142" w:vertAnchor="page" w:horzAnchor="page" w:tblpX="1617" w:tblpY="738"/>
              <w:tblW w:w="7906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7"/>
              <w:gridCol w:w="3219"/>
            </w:tblGrid>
            <w:tr w:rsidR="002C6B28" w:rsidRPr="008724BE" w14:paraId="34D762AB" w14:textId="77777777" w:rsidTr="002C6B28">
              <w:trPr>
                <w:trHeight w:val="583"/>
              </w:trPr>
              <w:tc>
                <w:tcPr>
                  <w:tcW w:w="4687" w:type="dxa"/>
                  <w:tcBorders>
                    <w:bottom w:val="nil"/>
                  </w:tcBorders>
                </w:tcPr>
                <w:p w14:paraId="45455A75" w14:textId="77777777" w:rsidR="002C6B28" w:rsidRPr="00823515" w:rsidRDefault="002C6B28" w:rsidP="00D861B0">
                  <w:pPr>
                    <w:ind w:right="-57"/>
                    <w:rPr>
                      <w:rFonts w:cs="Times New Roman"/>
                      <w:lang w:val="en-GB"/>
                    </w:rPr>
                  </w:pPr>
                </w:p>
              </w:tc>
              <w:tc>
                <w:tcPr>
                  <w:tcW w:w="3219" w:type="dxa"/>
                  <w:tcBorders>
                    <w:bottom w:val="nil"/>
                  </w:tcBorders>
                </w:tcPr>
                <w:p w14:paraId="10AC1612" w14:textId="693810AA" w:rsidR="002C6B28" w:rsidRPr="008724BE" w:rsidRDefault="002C6B28" w:rsidP="00D861B0">
                  <w:pPr>
                    <w:pStyle w:val="Topptekst"/>
                    <w:rPr>
                      <w:rFonts w:ascii="Times New Roman" w:hAnsi="Times New Roman" w:cs="Times New Roman"/>
                      <w:bCs/>
                      <w:sz w:val="24"/>
                    </w:rPr>
                  </w:pPr>
                  <w:bookmarkStart w:id="0" w:name="ADMBETEGNELSE"/>
                  <w:r w:rsidRPr="008724BE">
                    <w:rPr>
                      <w:bCs/>
                    </w:rPr>
                    <w:t xml:space="preserve">Avdeling for </w:t>
                  </w:r>
                  <w:r w:rsidR="008724BE" w:rsidRPr="008724BE">
                    <w:rPr>
                      <w:bCs/>
                    </w:rPr>
                    <w:t>f</w:t>
                  </w:r>
                  <w:r w:rsidRPr="008724BE">
                    <w:rPr>
                      <w:bCs/>
                    </w:rPr>
                    <w:t>orskning, utdanning og formidling</w:t>
                  </w:r>
                  <w:r w:rsidR="008724BE" w:rsidRPr="008724BE">
                    <w:rPr>
                      <w:bCs/>
                    </w:rPr>
                    <w:t xml:space="preserve"> / Seksjon for Forskning og innovasjon </w:t>
                  </w:r>
                  <w:bookmarkStart w:id="1" w:name="SAKSNR"/>
                  <w:bookmarkEnd w:id="0"/>
                  <w:bookmarkEnd w:id="1"/>
                </w:p>
              </w:tc>
            </w:tr>
          </w:tbl>
          <w:tbl>
            <w:tblPr>
              <w:tblStyle w:val="Tabellrutenett"/>
              <w:tblW w:w="97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60"/>
              <w:gridCol w:w="987"/>
            </w:tblGrid>
            <w:tr w:rsidR="0051720C" w:rsidRPr="0051720C" w14:paraId="604A30BD" w14:textId="77777777" w:rsidTr="004B07B4">
              <w:trPr>
                <w:trHeight w:val="1699"/>
              </w:trPr>
              <w:tc>
                <w:tcPr>
                  <w:tcW w:w="6487" w:type="dxa"/>
                </w:tcPr>
                <w:p w14:paraId="2054CCD2" w14:textId="77777777" w:rsidR="0051720C" w:rsidRPr="008724BE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</w:pPr>
                </w:p>
                <w:p w14:paraId="70426609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</w:pPr>
                  <w:r w:rsidRPr="0051720C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>Søknadsskjema for prosjektetableringsstøtte (P</w:t>
                  </w:r>
                  <w:r w:rsidR="00A54CDB">
                    <w:rPr>
                      <w:rFonts w:ascii="Minion Pro" w:eastAsia="Myriad Pro" w:hAnsi="Minion Pro"/>
                      <w:b/>
                      <w:sz w:val="28"/>
                      <w:szCs w:val="28"/>
                    </w:rPr>
                    <w:t>ES), Horisont Europa</w:t>
                  </w:r>
                </w:p>
                <w:p w14:paraId="3E5147A1" w14:textId="19A1FA12" w:rsid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color w:val="0000FF" w:themeColor="hyperlink"/>
                      <w:sz w:val="23"/>
                      <w:u w:val="single"/>
                    </w:rPr>
                  </w:pPr>
                  <w:r w:rsidRPr="0051720C">
                    <w:rPr>
                      <w:rFonts w:ascii="Minion Pro" w:eastAsia="Myriad Pro" w:hAnsi="Minion Pro"/>
                      <w:i/>
                      <w:sz w:val="23"/>
                    </w:rPr>
                    <w:t xml:space="preserve">Skjemaet sendes per e-post </w:t>
                  </w:r>
                  <w:r w:rsidR="002976D6">
                    <w:rPr>
                      <w:rFonts w:ascii="Minion Pro" w:eastAsia="Myriad Pro" w:hAnsi="Minion Pro"/>
                      <w:i/>
                      <w:sz w:val="23"/>
                    </w:rPr>
                    <w:t xml:space="preserve">til </w:t>
                  </w:r>
                  <w:hyperlink r:id="rId11" w:history="1">
                    <w:r w:rsidR="002976D6" w:rsidRPr="0017451B">
                      <w:rPr>
                        <w:rStyle w:val="Hyperkobling"/>
                        <w:rFonts w:ascii="Minion Pro" w:eastAsia="Myriad Pro" w:hAnsi="Minion Pro"/>
                        <w:i/>
                        <w:sz w:val="23"/>
                      </w:rPr>
                      <w:t>euforskning</w:t>
                    </w:r>
                    <w:r w:rsidR="002976D6" w:rsidRPr="0017451B">
                      <w:rPr>
                        <w:rStyle w:val="Hyperkobling"/>
                        <w:rFonts w:ascii="Cambria Math" w:eastAsia="Myriad Pro" w:hAnsi="Cambria Math"/>
                        <w:i/>
                        <w:sz w:val="23"/>
                      </w:rPr>
                      <w:t>@</w:t>
                    </w:r>
                    <w:r w:rsidR="002976D6" w:rsidRPr="0017451B">
                      <w:rPr>
                        <w:rStyle w:val="Hyperkobling"/>
                        <w:rFonts w:ascii="Minion Pro" w:eastAsia="Myriad Pro" w:hAnsi="Minion Pro"/>
                        <w:i/>
                        <w:sz w:val="23"/>
                      </w:rPr>
                      <w:t>uit.no</w:t>
                    </w:r>
                  </w:hyperlink>
                  <w:r w:rsidR="002976D6">
                    <w:rPr>
                      <w:rFonts w:ascii="Minion Pro" w:eastAsia="Myriad Pro" w:hAnsi="Minion Pro"/>
                      <w:i/>
                      <w:sz w:val="23"/>
                    </w:rPr>
                    <w:t xml:space="preserve"> </w:t>
                  </w:r>
                </w:p>
                <w:p w14:paraId="4F35B5BE" w14:textId="1CBBED05" w:rsidR="0051720C" w:rsidRPr="0051720C" w:rsidRDefault="008724BE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 w:val="23"/>
                    </w:rPr>
                  </w:pPr>
                  <w:r>
                    <w:rPr>
                      <w:rFonts w:ascii="Minion Pro" w:eastAsia="Myriad Pro" w:hAnsi="Minion Pro"/>
                      <w:i/>
                      <w:sz w:val="23"/>
                    </w:rPr>
                    <w:t>(</w:t>
                  </w:r>
                  <w:r w:rsidR="007F79EF">
                    <w:rPr>
                      <w:rFonts w:ascii="Minion Pro" w:eastAsia="Myriad Pro" w:hAnsi="Minion Pro"/>
                      <w:i/>
                      <w:sz w:val="23"/>
                    </w:rPr>
                    <w:t>Merk at søknaden krever en s</w:t>
                  </w:r>
                  <w:r w:rsidR="00C37B42">
                    <w:rPr>
                      <w:rFonts w:ascii="Minion Pro" w:eastAsia="Myriad Pro" w:hAnsi="Minion Pro"/>
                      <w:i/>
                      <w:sz w:val="23"/>
                    </w:rPr>
                    <w:t xml:space="preserve">kriftlig </w:t>
                  </w:r>
                  <w:r w:rsidR="00800098">
                    <w:rPr>
                      <w:rFonts w:ascii="Minion Pro" w:eastAsia="Myriad Pro" w:hAnsi="Minion Pro"/>
                      <w:i/>
                      <w:sz w:val="23"/>
                    </w:rPr>
                    <w:t>bekreftelse (e-post)</w:t>
                  </w:r>
                  <w:r w:rsidR="005053F0">
                    <w:rPr>
                      <w:rFonts w:ascii="Minion Pro" w:eastAsia="Myriad Pro" w:hAnsi="Minion Pro"/>
                      <w:i/>
                      <w:sz w:val="23"/>
                    </w:rPr>
                    <w:t xml:space="preserve"> fra</w:t>
                  </w:r>
                  <w:r w:rsidR="005C243B">
                    <w:rPr>
                      <w:rFonts w:ascii="Minion Pro" w:eastAsia="Myriad Pro" w:hAnsi="Minion Pro"/>
                      <w:i/>
                      <w:sz w:val="23"/>
                    </w:rPr>
                    <w:t xml:space="preserve"> din instituttleder</w:t>
                  </w:r>
                  <w:r w:rsidR="00F31AA6">
                    <w:rPr>
                      <w:rFonts w:ascii="Minion Pro" w:eastAsia="Myriad Pro" w:hAnsi="Minion Pro"/>
                      <w:i/>
                      <w:sz w:val="23"/>
                    </w:rPr>
                    <w:t>)</w:t>
                  </w:r>
                  <w:r w:rsidR="00DA0C23">
                    <w:rPr>
                      <w:rFonts w:ascii="Minion Pro" w:eastAsia="Myriad Pro" w:hAnsi="Minion Pro"/>
                      <w:i/>
                      <w:sz w:val="23"/>
                    </w:rPr>
                    <w:t xml:space="preserve"> </w:t>
                  </w:r>
                </w:p>
                <w:p w14:paraId="5A8A1416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i/>
                      <w:sz w:val="23"/>
                    </w:rPr>
                  </w:pP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4961"/>
                  </w:tblGrid>
                  <w:tr w:rsidR="0051720C" w:rsidRPr="002A486B" w14:paraId="3F703786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7E317691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Dato for innsending av søknadsskjema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4A9E8C11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F0EF73B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0C2F6D53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51720C">
                    <w:rPr>
                      <w:rFonts w:ascii="Minion Pro" w:eastAsia="Myriad Pro" w:hAnsi="Minion Pro"/>
                      <w:b/>
                      <w:sz w:val="23"/>
                    </w:rPr>
                    <w:t>Prosjektansvarlig</w:t>
                  </w:r>
                </w:p>
                <w:tbl>
                  <w:tblPr>
                    <w:tblStyle w:val="Tabellrutenett"/>
                    <w:tblW w:w="8392" w:type="dxa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4961"/>
                  </w:tblGrid>
                  <w:tr w:rsidR="0051720C" w:rsidRPr="002A486B" w14:paraId="538F6BCE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281C94B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Søker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1814084F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2A486B" w14:paraId="27EDFD3F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4027A503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Fakultet / institutt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4BF24280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2A486B" w14:paraId="3116F196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70191E12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E-post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0EA37D9F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2A486B" w14:paraId="50F43871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83EE381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Telefon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7FAAA7CC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2A486B" w14:paraId="52B9D4CC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4426204A" w14:textId="0086A71D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Administrativ ansvarlig (</w:t>
                        </w:r>
                        <w:r w:rsidR="004B276F"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enhet</w:t>
                        </w: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/institutt)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05B19D8A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  <w:p w14:paraId="09F564C5" w14:textId="450E7F9E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Navn ___________________</w:t>
                        </w:r>
                        <w:r w:rsidR="004B1998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____________________________________</w:t>
                        </w:r>
                      </w:p>
                      <w:p w14:paraId="26277E6F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  <w:p w14:paraId="542A29E3" w14:textId="2DE16128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Er denne PES søknaden godkjent av administrativ ansvarlig (over)?</w:t>
                        </w:r>
                      </w:p>
                      <w:p w14:paraId="7095C0D4" w14:textId="4DEFC6A2" w:rsidR="0051720C" w:rsidRPr="002A486B" w:rsidRDefault="00505EFD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244" behindDoc="0" locked="0" layoutInCell="1" allowOverlap="1" wp14:anchorId="4364D8C9" wp14:editId="49ED0601">
                                  <wp:simplePos x="0" y="0"/>
                                  <wp:positionH relativeFrom="column">
                                    <wp:posOffset>1454624</wp:posOffset>
                                  </wp:positionH>
                                  <wp:positionV relativeFrom="paragraph">
                                    <wp:posOffset>115570</wp:posOffset>
                                  </wp:positionV>
                                  <wp:extent cx="225188" cy="245602"/>
                                  <wp:effectExtent l="0" t="0" r="22860" b="21590"/>
                                  <wp:wrapNone/>
                                  <wp:docPr id="1349761045" name="Rektangel 134976104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25188" cy="245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50EE4675" w14:textId="77777777" w:rsidR="00505EFD" w:rsidRDefault="00505EFD" w:rsidP="00505EFD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4364D8C9" id="Rektangel 1349761045" o:spid="_x0000_s1026" style="position:absolute;margin-left:114.55pt;margin-top:9.1pt;width:17.75pt;height:19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" fillcolor="window" strokecolor="windowText" strokeweight=".5pt">
                                  <v:textbox>
                                    <w:txbxContent>
                                      <w:p w14:paraId="50EE4675" w14:textId="77777777" w:rsidR="00505EFD" w:rsidRDefault="00505EFD" w:rsidP="00505EFD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rect>
                              </w:pict>
                            </mc:Fallback>
                          </mc:AlternateContent>
                        </w:r>
                        <w:r w:rsidR="004B1998"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240" behindDoc="0" locked="0" layoutInCell="1" allowOverlap="1" wp14:anchorId="3B9BB375" wp14:editId="02A40CF9">
                                  <wp:simplePos x="0" y="0"/>
                                  <wp:positionH relativeFrom="column">
                                    <wp:posOffset>216887</wp:posOffset>
                                  </wp:positionH>
                                  <wp:positionV relativeFrom="paragraph">
                                    <wp:posOffset>109173</wp:posOffset>
                                  </wp:positionV>
                                  <wp:extent cx="225188" cy="245602"/>
                                  <wp:effectExtent l="0" t="0" r="22860" b="21590"/>
                                  <wp:wrapNone/>
                                  <wp:docPr id="5" name="Rektangel 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25188" cy="245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txbx>
                                          <w:txbxContent>
                                            <w:p w14:paraId="22DDD8A8" w14:textId="77777777" w:rsidR="004B1998" w:rsidRDefault="004B1998" w:rsidP="004B1998">
                                              <w:pPr>
                                                <w:jc w:val="center"/>
                                              </w:pP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3B9BB375" id="Rektangel 5" o:spid="_x0000_s1027" style="position:absolute;margin-left:17.1pt;margin-top:8.6pt;width:17.75pt;height:1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" fillcolor="window" strokecolor="windowText" strokeweight=".5pt">
                                  <v:textbox>
                                    <w:txbxContent>
                                      <w:p w14:paraId="22DDD8A8" w14:textId="77777777" w:rsidR="004B1998" w:rsidRDefault="004B1998" w:rsidP="004B1998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v:textbox>
                                </v:rect>
                              </w:pict>
                            </mc:Fallback>
                          </mc:AlternateContent>
                        </w:r>
                      </w:p>
                      <w:p w14:paraId="3C137D47" w14:textId="024A656D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Ja                             </w:t>
                        </w:r>
                        <w:r w:rsidR="00091CE3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 </w:t>
                        </w:r>
                        <w:r w:rsidR="00130329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 </w:t>
                        </w:r>
                        <w:r w:rsidR="00091CE3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</w:t>
                        </w: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Nei</w:t>
                        </w:r>
                      </w:p>
                    </w:tc>
                  </w:tr>
                </w:tbl>
                <w:p w14:paraId="3E25854E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4077CA17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51720C">
                    <w:rPr>
                      <w:rFonts w:ascii="Minion Pro" w:eastAsia="Myriad Pro" w:hAnsi="Minion Pro"/>
                      <w:b/>
                      <w:sz w:val="23"/>
                    </w:rPr>
                    <w:t>Prosjektinformasjon</w:t>
                  </w:r>
                </w:p>
                <w:tbl>
                  <w:tblPr>
                    <w:tblStyle w:val="Tabellrutenett"/>
                    <w:tblW w:w="8534" w:type="dxa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5103"/>
                  </w:tblGrid>
                  <w:tr w:rsidR="0051720C" w:rsidRPr="002A486B" w14:paraId="0DDF3D40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4E90BC81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Prosjekttittel</w:t>
                        </w:r>
                        <w:proofErr w:type="spellEnd"/>
                      </w:p>
                    </w:tc>
                    <w:tc>
                      <w:tcPr>
                        <w:tcW w:w="5103" w:type="dxa"/>
                      </w:tcPr>
                      <w:p w14:paraId="219C8D23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GB"/>
                          </w:rPr>
                        </w:pPr>
                      </w:p>
                    </w:tc>
                  </w:tr>
                  <w:tr w:rsidR="0051720C" w:rsidRPr="002A486B" w14:paraId="7581DC6C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483D894E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proofErr w:type="spellStart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Akronym</w:t>
                        </w:r>
                        <w:proofErr w:type="spellEnd"/>
                      </w:p>
                    </w:tc>
                    <w:tc>
                      <w:tcPr>
                        <w:tcW w:w="5103" w:type="dxa"/>
                      </w:tcPr>
                      <w:p w14:paraId="7BC952FE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51720C" w:rsidRPr="002A486B" w14:paraId="3A15527A" w14:textId="77777777" w:rsidTr="004B07B4">
                    <w:trPr>
                      <w:cantSplit/>
                      <w:trHeight w:val="474"/>
                    </w:trPr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1F208B5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proofErr w:type="spellStart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UiTs</w:t>
                        </w:r>
                        <w:proofErr w:type="spellEnd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rolle i prosjektet (kryss av)</w:t>
                        </w:r>
                      </w:p>
                    </w:tc>
                    <w:tc>
                      <w:tcPr>
                        <w:tcW w:w="5103" w:type="dxa"/>
                      </w:tcPr>
                      <w:p w14:paraId="56DFA204" w14:textId="250D2B44" w:rsidR="00DC6555" w:rsidRPr="002A486B" w:rsidRDefault="00DC6555" w:rsidP="00DC6555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242" behindDoc="0" locked="0" layoutInCell="1" allowOverlap="1" wp14:anchorId="21770B57" wp14:editId="18AEE0FF">
                                  <wp:simplePos x="0" y="0"/>
                                  <wp:positionH relativeFrom="column">
                                    <wp:posOffset>1081405</wp:posOffset>
                                  </wp:positionH>
                                  <wp:positionV relativeFrom="paragraph">
                                    <wp:posOffset>25561</wp:posOffset>
                                  </wp:positionV>
                                  <wp:extent cx="190831" cy="198782"/>
                                  <wp:effectExtent l="0" t="0" r="19050" b="10795"/>
                                  <wp:wrapNone/>
                                  <wp:docPr id="7" name="Rektangel 7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31" cy="198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517A7F5D" id="Rektangel 7" o:spid="_x0000_s1026" style="position:absolute;margin-left:85.15pt;margin-top:2pt;width:15.05pt;height:15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" fillcolor="window" strokecolor="windowText" strokeweight=".5pt"/>
                              </w:pict>
                            </mc:Fallback>
                          </mc:AlternateContent>
                        </w:r>
                        <w:r w:rsidR="008C1C2E" w:rsidRPr="002C6B28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w:t xml:space="preserve">      </w:t>
                        </w:r>
                        <w:r w:rsidR="00130329" w:rsidRPr="002C6B28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w:t xml:space="preserve"> </w:t>
                        </w:r>
                        <w:r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  <w:lang w:val="en-US"/>
                          </w:rPr>
                          <w:t>Koordinator/PI</w:t>
                        </w:r>
                      </w:p>
                      <w:p w14:paraId="2CFEFEC9" w14:textId="77777777" w:rsidR="00F43716" w:rsidRPr="002A486B" w:rsidRDefault="00F43716" w:rsidP="00DC6555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</w:p>
                      <w:p w14:paraId="1B00D625" w14:textId="7B21AD2F" w:rsidR="00DC6555" w:rsidRPr="002A486B" w:rsidRDefault="00DC6555" w:rsidP="00DC6555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241" behindDoc="0" locked="0" layoutInCell="1" allowOverlap="1" wp14:anchorId="2832F395" wp14:editId="43CD103A">
                                  <wp:simplePos x="0" y="0"/>
                                  <wp:positionH relativeFrom="column">
                                    <wp:posOffset>1076325</wp:posOffset>
                                  </wp:positionH>
                                  <wp:positionV relativeFrom="paragraph">
                                    <wp:posOffset>16671</wp:posOffset>
                                  </wp:positionV>
                                  <wp:extent cx="190500" cy="198755"/>
                                  <wp:effectExtent l="0" t="0" r="19050" b="10795"/>
                                  <wp:wrapNone/>
                                  <wp:docPr id="522827223" name="Rektangel 52282722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500" cy="198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3165CAD0" id="Rektangel 522827223" o:spid="_x0000_s1026" style="position:absolute;margin-left:84.75pt;margin-top:1.3pt;width:15pt;height:15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" fillcolor="window" strokecolor="windowText" strokeweight=".5pt"/>
                              </w:pict>
                            </mc:Fallback>
                          </mc:AlternateContent>
                        </w:r>
                        <w:proofErr w:type="spellStart"/>
                        <w:r w:rsidR="00F43716"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Arbeid</w:t>
                        </w:r>
                        <w:r w:rsidR="00130329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="00F43716"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pakkeleder</w:t>
                        </w:r>
                        <w:proofErr w:type="spellEnd"/>
                      </w:p>
                      <w:p w14:paraId="0A241BCB" w14:textId="77777777" w:rsidR="00DC6555" w:rsidRPr="002A486B" w:rsidRDefault="00DC6555" w:rsidP="00DC6555">
                        <w:pPr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noProof/>
                            <w:sz w:val="20"/>
                            <w:szCs w:val="20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243" behindDoc="0" locked="0" layoutInCell="1" allowOverlap="1" wp14:anchorId="2654CAB4" wp14:editId="19357564">
                                  <wp:simplePos x="0" y="0"/>
                                  <wp:positionH relativeFrom="column">
                                    <wp:posOffset>1069814</wp:posOffset>
                                  </wp:positionH>
                                  <wp:positionV relativeFrom="paragraph">
                                    <wp:posOffset>201295</wp:posOffset>
                                  </wp:positionV>
                                  <wp:extent cx="190831" cy="198782"/>
                                  <wp:effectExtent l="0" t="0" r="19050" b="10795"/>
                                  <wp:wrapNone/>
                                  <wp:docPr id="8" name="Rektangel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90831" cy="1987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6350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47E0DCE6" id="Rektangel 8" o:spid="_x0000_s1026" style="position:absolute;margin-left:84.25pt;margin-top:15.85pt;width:15.05pt;height:15.6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" fillcolor="window" strokecolor="windowText" strokeweight=".5pt"/>
                              </w:pict>
                            </mc:Fallback>
                          </mc:AlternateContent>
                        </w:r>
                      </w:p>
                      <w:p w14:paraId="07689CB9" w14:textId="77777777" w:rsidR="0051720C" w:rsidRDefault="00DC6555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 xml:space="preserve">       </w:t>
                        </w:r>
                        <w:r w:rsidR="008C1C2E"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 xml:space="preserve">            </w:t>
                        </w: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="00130329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 xml:space="preserve">  </w:t>
                        </w: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  <w:t>Partner</w:t>
                        </w:r>
                      </w:p>
                      <w:p w14:paraId="2F891C74" w14:textId="30BEA730" w:rsidR="00130329" w:rsidRPr="00130329" w:rsidRDefault="00130329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tr w:rsidR="0051720C" w:rsidRPr="002A486B" w14:paraId="7727714E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F09DEF8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Koordinator, navn og institusjon (hvis annen enn UiT)</w:t>
                        </w:r>
                      </w:p>
                    </w:tc>
                    <w:tc>
                      <w:tcPr>
                        <w:tcW w:w="5103" w:type="dxa"/>
                      </w:tcPr>
                      <w:p w14:paraId="18BBC955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2B54D11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405A514E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  <w:lang w:val="en-US"/>
                    </w:rPr>
                  </w:pPr>
                  <w:proofErr w:type="spellStart"/>
                  <w:r w:rsidRPr="0051720C">
                    <w:rPr>
                      <w:rFonts w:ascii="Minion Pro" w:eastAsia="Myriad Pro" w:hAnsi="Minion Pro"/>
                      <w:b/>
                      <w:sz w:val="23"/>
                      <w:lang w:val="en-US"/>
                    </w:rPr>
                    <w:t>Utlysning</w:t>
                  </w:r>
                  <w:proofErr w:type="spellEnd"/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4961"/>
                  </w:tblGrid>
                  <w:tr w:rsidR="0051720C" w:rsidRPr="002A486B" w14:paraId="56EAE192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63EDE5CA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Spesifikk utlysning/</w:t>
                        </w:r>
                        <w:proofErr w:type="spellStart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topic</w:t>
                        </w:r>
                        <w:proofErr w:type="spellEnd"/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som adresseres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38956906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2A486B" w14:paraId="7318335E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0BDC8871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A486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Søknadsfrist i EU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266B07D5" w14:textId="77777777" w:rsidR="0051720C" w:rsidRPr="002A486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27797CF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4107A103" w14:textId="77777777" w:rsidR="00A54CDB" w:rsidRDefault="00A54CDB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</w:p>
                <w:p w14:paraId="5CB8CE80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51720C">
                    <w:rPr>
                      <w:rFonts w:ascii="Minion Pro" w:eastAsia="Myriad Pro" w:hAnsi="Minion Pro"/>
                      <w:b/>
                      <w:sz w:val="23"/>
                    </w:rPr>
                    <w:t>Kortfattet beskrivelse av EU-prosjektet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34"/>
                  </w:tblGrid>
                  <w:tr w:rsidR="0051720C" w:rsidRPr="0051720C" w14:paraId="3A076BC3" w14:textId="77777777" w:rsidTr="004B07B4">
                    <w:tc>
                      <w:tcPr>
                        <w:tcW w:w="9381" w:type="dxa"/>
                      </w:tcPr>
                      <w:p w14:paraId="38D6F03F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8CB825F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255360E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49BDE5EA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</w:p>
                <w:p w14:paraId="152A2631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51720C">
                    <w:rPr>
                      <w:rFonts w:ascii="Minion Pro" w:eastAsia="Myriad Pro" w:hAnsi="Minion Pro"/>
                      <w:b/>
                      <w:sz w:val="23"/>
                    </w:rPr>
                    <w:t>Beskrivelse av formålet med/bruken av PES-midlene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34"/>
                  </w:tblGrid>
                  <w:tr w:rsidR="0051720C" w:rsidRPr="0051720C" w14:paraId="6F69385D" w14:textId="77777777" w:rsidTr="004B07B4">
                    <w:tc>
                      <w:tcPr>
                        <w:tcW w:w="9381" w:type="dxa"/>
                      </w:tcPr>
                      <w:p w14:paraId="0D07D3A9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004FB42B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0CBF8AD3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B3D72C8" w14:textId="77777777" w:rsidR="0051720C" w:rsidRPr="0051720C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32A430F3" w14:textId="77777777" w:rsidR="0051720C" w:rsidRPr="0051720C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431"/>
                    <w:gridCol w:w="4961"/>
                  </w:tblGrid>
                  <w:tr w:rsidR="0051720C" w:rsidRPr="00D92C3B" w14:paraId="5E202A22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FF69E63" w14:textId="77777777" w:rsidR="0051720C" w:rsidRPr="002C6B28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2C6B28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Reisekostnader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13271A14" w14:textId="77777777" w:rsidR="0051720C" w:rsidRPr="002C6B28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D92C3B" w14:paraId="6792F1E8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12FD5563" w14:textId="2C8253C1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D92C3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Timekostnader</w:t>
                        </w:r>
                        <w:r w:rsidR="001834F9" w:rsidRPr="00D92C3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*</w:t>
                        </w:r>
                        <w:r w:rsidRPr="00D92C3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1BC1742F" w14:textId="77777777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D92C3B" w14:paraId="13A8DE28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77C453ED" w14:textId="77777777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  <w:r w:rsidRPr="00D92C3B"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  <w:t>Annet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41D496C5" w14:textId="77777777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1720C" w:rsidRPr="00D92C3B" w14:paraId="2325F0A9" w14:textId="77777777" w:rsidTr="004B07B4">
                    <w:tc>
                      <w:tcPr>
                        <w:tcW w:w="3431" w:type="dxa"/>
                        <w:shd w:val="clear" w:color="auto" w:fill="DBE5F1" w:themeFill="accent1" w:themeFillTint="33"/>
                      </w:tcPr>
                      <w:p w14:paraId="505F6F29" w14:textId="77777777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b/>
                            <w:sz w:val="20"/>
                            <w:szCs w:val="20"/>
                          </w:rPr>
                        </w:pPr>
                        <w:r w:rsidRPr="00D92C3B">
                          <w:rPr>
                            <w:rFonts w:ascii="Minion Pro" w:eastAsia="Myriad Pro" w:hAnsi="Minion Pro"/>
                            <w:b/>
                            <w:sz w:val="20"/>
                            <w:szCs w:val="20"/>
                          </w:rPr>
                          <w:t>Sum</w:t>
                        </w:r>
                      </w:p>
                    </w:tc>
                    <w:tc>
                      <w:tcPr>
                        <w:tcW w:w="4961" w:type="dxa"/>
                      </w:tcPr>
                      <w:p w14:paraId="78384E6F" w14:textId="77777777" w:rsidR="0051720C" w:rsidRPr="00D92C3B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18E5273" w14:textId="1682A1B5" w:rsidR="0051720C" w:rsidRPr="00C03590" w:rsidRDefault="001834F9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1"/>
                      <w:szCs w:val="22"/>
                    </w:rPr>
                  </w:pPr>
                  <w:r w:rsidRPr="00C03590">
                    <w:rPr>
                      <w:rFonts w:ascii="Minion Pro" w:eastAsia="Myriad Pro" w:hAnsi="Minion Pro"/>
                      <w:sz w:val="21"/>
                      <w:szCs w:val="22"/>
                    </w:rPr>
                    <w:t>*Gjelder kun for mid</w:t>
                  </w:r>
                  <w:r w:rsidR="00C03590" w:rsidRPr="00C03590">
                    <w:rPr>
                      <w:rFonts w:ascii="Minion Pro" w:eastAsia="Myriad Pro" w:hAnsi="Minion Pro"/>
                      <w:sz w:val="21"/>
                      <w:szCs w:val="22"/>
                    </w:rPr>
                    <w:t>l</w:t>
                  </w:r>
                  <w:r w:rsidRPr="00C03590">
                    <w:rPr>
                      <w:rFonts w:ascii="Minion Pro" w:eastAsia="Myriad Pro" w:hAnsi="Minion Pro"/>
                      <w:sz w:val="21"/>
                      <w:szCs w:val="22"/>
                    </w:rPr>
                    <w:t>ertidig ansatte uten fast kontrakt ved UiT</w:t>
                  </w:r>
                </w:p>
                <w:p w14:paraId="4BFDAB17" w14:textId="77777777" w:rsidR="0051720C" w:rsidRPr="001834F9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5D997CBA" w14:textId="77777777" w:rsidR="0051720C" w:rsidRPr="001834F9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b/>
                      <w:sz w:val="23"/>
                    </w:rPr>
                  </w:pPr>
                  <w:r w:rsidRPr="001834F9">
                    <w:rPr>
                      <w:rFonts w:ascii="Minion Pro" w:eastAsia="Myriad Pro" w:hAnsi="Minion Pro"/>
                      <w:b/>
                      <w:sz w:val="23"/>
                    </w:rPr>
                    <w:t>Kommentarer/tilleggsopplysninger</w:t>
                  </w:r>
                </w:p>
                <w:tbl>
                  <w:tblPr>
                    <w:tblStyle w:val="Tabellrutenet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34"/>
                  </w:tblGrid>
                  <w:tr w:rsidR="0051720C" w:rsidRPr="0051720C" w14:paraId="26582E05" w14:textId="77777777" w:rsidTr="004B07B4">
                    <w:tc>
                      <w:tcPr>
                        <w:tcW w:w="9381" w:type="dxa"/>
                      </w:tcPr>
                      <w:p w14:paraId="6452DC09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59D037C2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23F7FC4C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7B96BBE2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60B2C9DB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  <w:p w14:paraId="45F6C108" w14:textId="77777777" w:rsidR="0051720C" w:rsidRPr="001834F9" w:rsidRDefault="0051720C" w:rsidP="0051720C">
                        <w:pPr>
                          <w:framePr w:hSpace="142" w:wrap="around" w:vAnchor="page" w:hAnchor="page" w:x="1617" w:y="738"/>
                          <w:autoSpaceDE w:val="0"/>
                          <w:autoSpaceDN w:val="0"/>
                          <w:adjustRightInd w:val="0"/>
                          <w:spacing w:after="0" w:line="300" w:lineRule="atLeast"/>
                          <w:rPr>
                            <w:rFonts w:ascii="Minion Pro" w:eastAsia="Myriad Pro" w:hAnsi="Minion Pro"/>
                            <w:sz w:val="23"/>
                          </w:rPr>
                        </w:pPr>
                      </w:p>
                    </w:tc>
                  </w:tr>
                </w:tbl>
                <w:p w14:paraId="1FEA2EB0" w14:textId="77777777" w:rsidR="0051720C" w:rsidRPr="001834F9" w:rsidRDefault="0051720C" w:rsidP="0051720C">
                  <w:pPr>
                    <w:framePr w:hSpace="142" w:wrap="around" w:vAnchor="page" w:hAnchor="page" w:x="1617" w:y="738"/>
                    <w:autoSpaceDE w:val="0"/>
                    <w:autoSpaceDN w:val="0"/>
                    <w:adjustRightInd w:val="0"/>
                    <w:spacing w:after="0" w:line="300" w:lineRule="atLeast"/>
                    <w:rPr>
                      <w:rFonts w:ascii="Minion Pro" w:eastAsia="Myriad Pro" w:hAnsi="Minion Pro"/>
                      <w:sz w:val="23"/>
                    </w:rPr>
                  </w:pPr>
                </w:p>
                <w:p w14:paraId="760DEA9A" w14:textId="77777777" w:rsidR="0051720C" w:rsidRPr="001834F9" w:rsidRDefault="0051720C" w:rsidP="0051720C">
                  <w:pPr>
                    <w:framePr w:hSpace="142" w:wrap="around" w:vAnchor="page" w:hAnchor="page" w:x="1617" w:y="738"/>
                    <w:spacing w:after="0" w:line="300" w:lineRule="atLeast"/>
                    <w:rPr>
                      <w:rFonts w:cs="Times New Roman"/>
                      <w:sz w:val="23"/>
                    </w:rPr>
                  </w:pPr>
                </w:p>
              </w:tc>
              <w:tc>
                <w:tcPr>
                  <w:tcW w:w="3260" w:type="dxa"/>
                </w:tcPr>
                <w:p w14:paraId="0EEE1FE4" w14:textId="77777777" w:rsidR="0051720C" w:rsidRPr="0051720C" w:rsidRDefault="0051720C" w:rsidP="0051720C">
                  <w:pPr>
                    <w:framePr w:hSpace="142" w:wrap="around" w:vAnchor="page" w:hAnchor="page" w:x="1617" w:y="738"/>
                    <w:spacing w:after="0" w:line="300" w:lineRule="atLeast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193CA45F" w14:textId="77777777" w:rsidR="007A3CBE" w:rsidRPr="0054126E" w:rsidRDefault="007A3CBE" w:rsidP="0065455E">
            <w:pPr>
              <w:ind w:right="-57"/>
              <w:rPr>
                <w:rFonts w:cs="Times New Roman"/>
              </w:rPr>
            </w:pPr>
          </w:p>
        </w:tc>
        <w:tc>
          <w:tcPr>
            <w:tcW w:w="6" w:type="dxa"/>
            <w:tcBorders>
              <w:bottom w:val="nil"/>
            </w:tcBorders>
          </w:tcPr>
          <w:p w14:paraId="467A7E98" w14:textId="6E307BC6" w:rsidR="007A3CBE" w:rsidRPr="004B38F6" w:rsidRDefault="007A3CBE" w:rsidP="47E9A948">
            <w:pPr>
              <w:pStyle w:val="Topptekst"/>
              <w:rPr>
                <w:b/>
                <w:bCs/>
              </w:rPr>
            </w:pPr>
          </w:p>
        </w:tc>
      </w:tr>
    </w:tbl>
    <w:p w14:paraId="04B86B19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76C27ADC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1DF035D2" w14:textId="0BB39C45" w:rsidR="00BB15F4" w:rsidRPr="001834F9" w:rsidRDefault="009375D3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b/>
          <w:sz w:val="23"/>
        </w:rPr>
      </w:pPr>
      <w:r>
        <w:rPr>
          <w:rFonts w:ascii="Minion Pro" w:eastAsia="Myriad Pro" w:hAnsi="Minion Pro"/>
          <w:b/>
          <w:sz w:val="23"/>
        </w:rPr>
        <w:t xml:space="preserve">   Evaluering</w:t>
      </w:r>
    </w:p>
    <w:tbl>
      <w:tblPr>
        <w:tblStyle w:val="Tabellrutenett"/>
        <w:tblW w:w="0" w:type="auto"/>
        <w:tblInd w:w="137" w:type="dxa"/>
        <w:tblLook w:val="04A0" w:firstRow="1" w:lastRow="0" w:firstColumn="1" w:lastColumn="0" w:noHBand="0" w:noVBand="1"/>
      </w:tblPr>
      <w:tblGrid>
        <w:gridCol w:w="8505"/>
      </w:tblGrid>
      <w:tr w:rsidR="00BB15F4" w:rsidRPr="0051720C" w14:paraId="333A6413" w14:textId="77777777" w:rsidTr="009375D3">
        <w:tc>
          <w:tcPr>
            <w:tcW w:w="8505" w:type="dxa"/>
          </w:tcPr>
          <w:p w14:paraId="234D8259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6F8E47A0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405EC747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0F0FB5E7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68C220DA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  <w:p w14:paraId="7A734566" w14:textId="77777777" w:rsidR="00BB15F4" w:rsidRPr="001834F9" w:rsidRDefault="00BB15F4" w:rsidP="00BB15F4">
            <w:pPr>
              <w:autoSpaceDE w:val="0"/>
              <w:autoSpaceDN w:val="0"/>
              <w:adjustRightInd w:val="0"/>
              <w:spacing w:after="0" w:line="300" w:lineRule="atLeast"/>
              <w:rPr>
                <w:rFonts w:ascii="Minion Pro" w:eastAsia="Myriad Pro" w:hAnsi="Minion Pro"/>
                <w:sz w:val="23"/>
              </w:rPr>
            </w:pPr>
          </w:p>
        </w:tc>
      </w:tr>
    </w:tbl>
    <w:p w14:paraId="621DF6DB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31F14C8A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1112154A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7DC77279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677F8DCE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23700FCC" w14:textId="77777777" w:rsidR="00BB15F4" w:rsidRPr="001834F9" w:rsidRDefault="00BB15F4" w:rsidP="00BB15F4">
      <w:pPr>
        <w:autoSpaceDE w:val="0"/>
        <w:autoSpaceDN w:val="0"/>
        <w:adjustRightInd w:val="0"/>
        <w:spacing w:after="0" w:line="300" w:lineRule="atLeast"/>
        <w:rPr>
          <w:rFonts w:ascii="Minion Pro" w:eastAsia="Myriad Pro" w:hAnsi="Minion Pro"/>
          <w:sz w:val="23"/>
        </w:rPr>
      </w:pPr>
    </w:p>
    <w:p w14:paraId="42F38C2A" w14:textId="77777777" w:rsidR="00D668E6" w:rsidRPr="0054126E" w:rsidRDefault="00D668E6" w:rsidP="0065455E">
      <w:pPr>
        <w:spacing w:after="0" w:line="240" w:lineRule="auto"/>
        <w:ind w:right="-57"/>
        <w:rPr>
          <w:rFonts w:ascii="Arial" w:hAnsi="Arial" w:cs="Arial"/>
          <w:sz w:val="16"/>
          <w:szCs w:val="16"/>
        </w:rPr>
      </w:pPr>
    </w:p>
    <w:sectPr w:rsidR="00D668E6" w:rsidRPr="0054126E" w:rsidSect="00A61809">
      <w:footerReference w:type="default" r:id="rId12"/>
      <w:headerReference w:type="first" r:id="rId13"/>
      <w:footerReference w:type="first" r:id="rId14"/>
      <w:pgSz w:w="11900" w:h="16840"/>
      <w:pgMar w:top="771" w:right="1021" w:bottom="1418" w:left="1588" w:header="425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F4D1" w14:textId="77777777" w:rsidR="00523B18" w:rsidRDefault="00523B18" w:rsidP="00532697">
      <w:r>
        <w:separator/>
      </w:r>
    </w:p>
  </w:endnote>
  <w:endnote w:type="continuationSeparator" w:id="0">
    <w:p w14:paraId="65B7EC9C" w14:textId="77777777" w:rsidR="00523B18" w:rsidRDefault="00523B18" w:rsidP="0053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62C6" w14:textId="77777777" w:rsidR="0054126E" w:rsidRPr="00CF0267" w:rsidRDefault="00CF0267" w:rsidP="003B4A3C">
    <w:pPr>
      <w:pStyle w:val="Topptekst"/>
      <w:tabs>
        <w:tab w:val="clear" w:pos="4703"/>
        <w:tab w:val="clear" w:pos="9406"/>
        <w:tab w:val="left" w:pos="2694"/>
        <w:tab w:val="left" w:pos="5387"/>
        <w:tab w:val="right" w:pos="9639"/>
      </w:tabs>
    </w:pPr>
    <w:r w:rsidRPr="00CF0267">
      <w:t>Postboks 6050 Langnes, N-9037 Tromsø / 77 64 40 00 / postmottak@uit.no / uit.no</w:t>
    </w:r>
    <w:r w:rsidR="003B4A3C" w:rsidRPr="00CF0267">
      <w:tab/>
    </w:r>
    <w:r w:rsidR="003B4A3C" w:rsidRPr="00CF0267">
      <w:fldChar w:fldCharType="begin"/>
    </w:r>
    <w:r w:rsidR="003B4A3C" w:rsidRPr="00CF0267">
      <w:instrText xml:space="preserve"> PAGE  \* Arabic  \* MERGEFORMAT </w:instrText>
    </w:r>
    <w:r w:rsidR="003B4A3C" w:rsidRPr="00CF0267">
      <w:fldChar w:fldCharType="separate"/>
    </w:r>
    <w:r w:rsidR="00A54CDB">
      <w:rPr>
        <w:noProof/>
      </w:rPr>
      <w:t>2</w:t>
    </w:r>
    <w:r w:rsidR="003B4A3C" w:rsidRPr="00CF026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637D" w14:textId="77777777" w:rsidR="001E759F" w:rsidRPr="004B38F6" w:rsidRDefault="00A61809" w:rsidP="004B38F6">
    <w:pPr>
      <w:pStyle w:val="Topptekst"/>
      <w:rPr>
        <w:lang w:val="nn-NO"/>
      </w:rPr>
    </w:pPr>
    <w:r w:rsidRPr="00A61809">
      <w:rPr>
        <w:lang w:val="nn-NO"/>
      </w:rPr>
      <w:t>Postboks 6050 Langnes, NO-9037 Tromsø</w:t>
    </w:r>
    <w:r w:rsidRPr="00A61809">
      <w:rPr>
        <w:spacing w:val="22"/>
        <w:lang w:val="nn-NO"/>
      </w:rPr>
      <w:t xml:space="preserve"> </w:t>
    </w:r>
    <w:r w:rsidRPr="00A61809">
      <w:rPr>
        <w:rStyle w:val="Sterk"/>
        <w:spacing w:val="22"/>
        <w:lang w:val="nn-NO"/>
      </w:rPr>
      <w:t xml:space="preserve">/ </w:t>
    </w:r>
    <w:r w:rsidRPr="00A61809">
      <w:rPr>
        <w:rStyle w:val="Sterk"/>
        <w:b w:val="0"/>
        <w:lang w:val="nn-NO"/>
      </w:rPr>
      <w:t>+ 47</w:t>
    </w:r>
    <w:r w:rsidRPr="00A61809">
      <w:rPr>
        <w:lang w:val="nn-NO"/>
      </w:rPr>
      <w:t xml:space="preserve"> 77 64 40 00</w:t>
    </w:r>
    <w:r w:rsidRPr="00A61809">
      <w:rPr>
        <w:spacing w:val="22"/>
        <w:lang w:val="nn-NO"/>
        <w14:props3d w14:extrusionH="0" w14:contourW="0" w14:prstMaterial="matte"/>
      </w:rPr>
      <w:t xml:space="preserve"> </w:t>
    </w:r>
    <w:r w:rsidRPr="00A61809">
      <w:rPr>
        <w:rStyle w:val="Sterk"/>
        <w:spacing w:val="22"/>
        <w:lang w:val="nn-NO"/>
        <w14:props3d w14:extrusionH="0" w14:contourW="0" w14:prstMaterial="matte"/>
      </w:rPr>
      <w:t>/</w:t>
    </w:r>
    <w:r w:rsidRPr="00A61809">
      <w:rPr>
        <w:spacing w:val="22"/>
        <w:lang w:val="nn-NO"/>
        <w14:props3d w14:extrusionH="0" w14:contourW="0" w14:prstMaterial="matte"/>
      </w:rPr>
      <w:t> </w:t>
    </w:r>
    <w:r w:rsidRPr="00A61809">
      <w:rPr>
        <w:lang w:val="nn-NO"/>
      </w:rPr>
      <w:t>postmottak@uit.no</w:t>
    </w:r>
    <w:r w:rsidRPr="00A61809">
      <w:rPr>
        <w:spacing w:val="22"/>
        <w:lang w:val="nn-NO"/>
        <w14:props3d w14:extrusionH="0" w14:contourW="0" w14:prstMaterial="matte"/>
      </w:rPr>
      <w:t xml:space="preserve"> </w:t>
    </w:r>
    <w:r w:rsidRPr="00A61809">
      <w:rPr>
        <w:rStyle w:val="Sterk"/>
        <w:spacing w:val="22"/>
        <w:lang w:val="nn-NO"/>
        <w14:props3d w14:extrusionH="0" w14:contourW="0" w14:prstMaterial="matte"/>
      </w:rPr>
      <w:t>/</w:t>
    </w:r>
    <w:r w:rsidRPr="00A61809">
      <w:rPr>
        <w:spacing w:val="22"/>
        <w:lang w:val="nn-NO"/>
        <w14:props3d w14:extrusionH="0" w14:contourW="0" w14:prstMaterial="matte"/>
      </w:rPr>
      <w:t xml:space="preserve"> </w:t>
    </w:r>
    <w:r w:rsidRPr="00A61809">
      <w:rPr>
        <w:lang w:val="nn-NO"/>
      </w:rPr>
      <w:t>uit.no</w:t>
    </w:r>
    <w:r w:rsidR="004B38F6" w:rsidRPr="004B38F6">
      <w:rPr>
        <w:lang w:val="nn-N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7220" w14:textId="77777777" w:rsidR="00523B18" w:rsidRDefault="00523B18" w:rsidP="00532697">
      <w:r>
        <w:separator/>
      </w:r>
    </w:p>
  </w:footnote>
  <w:footnote w:type="continuationSeparator" w:id="0">
    <w:p w14:paraId="40F6E303" w14:textId="77777777" w:rsidR="00523B18" w:rsidRDefault="00523B18" w:rsidP="00532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7724" w14:textId="77777777" w:rsidR="001E759F" w:rsidRPr="00F04DBA" w:rsidRDefault="00A61809" w:rsidP="00532697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62C39F67" wp14:editId="05C70ECF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560000" cy="835200"/>
          <wp:effectExtent l="0" t="0" r="3175" b="3175"/>
          <wp:wrapNone/>
          <wp:docPr id="4" name="Picture 4" descr="UiT Norges arktiske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vark_topp_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26F"/>
    <w:multiLevelType w:val="hybridMultilevel"/>
    <w:tmpl w:val="08423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604D"/>
    <w:multiLevelType w:val="hybridMultilevel"/>
    <w:tmpl w:val="4790CA0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0816032">
    <w:abstractNumId w:val="0"/>
  </w:num>
  <w:num w:numId="2" w16cid:durableId="1401561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20C"/>
    <w:rsid w:val="00004F76"/>
    <w:rsid w:val="000176EA"/>
    <w:rsid w:val="00021AA5"/>
    <w:rsid w:val="00030F19"/>
    <w:rsid w:val="000359CF"/>
    <w:rsid w:val="000749DB"/>
    <w:rsid w:val="000772AC"/>
    <w:rsid w:val="00080ABF"/>
    <w:rsid w:val="00091CE3"/>
    <w:rsid w:val="000C45C3"/>
    <w:rsid w:val="000C5BD7"/>
    <w:rsid w:val="000D3381"/>
    <w:rsid w:val="000E275D"/>
    <w:rsid w:val="000F4586"/>
    <w:rsid w:val="000F5229"/>
    <w:rsid w:val="00113C56"/>
    <w:rsid w:val="00130329"/>
    <w:rsid w:val="0016456C"/>
    <w:rsid w:val="00167F58"/>
    <w:rsid w:val="001834F9"/>
    <w:rsid w:val="001A5B1F"/>
    <w:rsid w:val="001A5BEC"/>
    <w:rsid w:val="001B5E7B"/>
    <w:rsid w:val="001C4239"/>
    <w:rsid w:val="001E759F"/>
    <w:rsid w:val="001E76FA"/>
    <w:rsid w:val="001F2F0D"/>
    <w:rsid w:val="002430DD"/>
    <w:rsid w:val="0024318E"/>
    <w:rsid w:val="00243947"/>
    <w:rsid w:val="00246962"/>
    <w:rsid w:val="002562AE"/>
    <w:rsid w:val="00260822"/>
    <w:rsid w:val="00264D3C"/>
    <w:rsid w:val="0027388B"/>
    <w:rsid w:val="002976D6"/>
    <w:rsid w:val="002A486B"/>
    <w:rsid w:val="002C6090"/>
    <w:rsid w:val="002C63F9"/>
    <w:rsid w:val="002C6B28"/>
    <w:rsid w:val="002C6C72"/>
    <w:rsid w:val="002D63A6"/>
    <w:rsid w:val="002E0FE7"/>
    <w:rsid w:val="00303D7C"/>
    <w:rsid w:val="0031002A"/>
    <w:rsid w:val="00311D43"/>
    <w:rsid w:val="003249A7"/>
    <w:rsid w:val="00340762"/>
    <w:rsid w:val="00347C17"/>
    <w:rsid w:val="00350289"/>
    <w:rsid w:val="003A22F5"/>
    <w:rsid w:val="003B2626"/>
    <w:rsid w:val="003B4A3C"/>
    <w:rsid w:val="003C25A9"/>
    <w:rsid w:val="003D0083"/>
    <w:rsid w:val="003D25B5"/>
    <w:rsid w:val="003F0137"/>
    <w:rsid w:val="00402757"/>
    <w:rsid w:val="00426560"/>
    <w:rsid w:val="00434A70"/>
    <w:rsid w:val="004417A9"/>
    <w:rsid w:val="00463BE9"/>
    <w:rsid w:val="00477ABE"/>
    <w:rsid w:val="004A2CEA"/>
    <w:rsid w:val="004A2D9A"/>
    <w:rsid w:val="004B07B4"/>
    <w:rsid w:val="004B1998"/>
    <w:rsid w:val="004B276F"/>
    <w:rsid w:val="004B38F6"/>
    <w:rsid w:val="004B3C11"/>
    <w:rsid w:val="004C6FAA"/>
    <w:rsid w:val="004D5B37"/>
    <w:rsid w:val="004E07ED"/>
    <w:rsid w:val="004F1B41"/>
    <w:rsid w:val="004F3337"/>
    <w:rsid w:val="004F3BE2"/>
    <w:rsid w:val="005053F0"/>
    <w:rsid w:val="00505EFD"/>
    <w:rsid w:val="00507031"/>
    <w:rsid w:val="0051720C"/>
    <w:rsid w:val="00521806"/>
    <w:rsid w:val="00523B18"/>
    <w:rsid w:val="00532697"/>
    <w:rsid w:val="00536941"/>
    <w:rsid w:val="0054126E"/>
    <w:rsid w:val="005838AB"/>
    <w:rsid w:val="00584FA1"/>
    <w:rsid w:val="00594ABF"/>
    <w:rsid w:val="00596799"/>
    <w:rsid w:val="005B25FE"/>
    <w:rsid w:val="005C243B"/>
    <w:rsid w:val="00603AB6"/>
    <w:rsid w:val="00605487"/>
    <w:rsid w:val="006076F1"/>
    <w:rsid w:val="0065455E"/>
    <w:rsid w:val="0067445A"/>
    <w:rsid w:val="00686D22"/>
    <w:rsid w:val="006A12C4"/>
    <w:rsid w:val="006A7F5F"/>
    <w:rsid w:val="006B4499"/>
    <w:rsid w:val="006B6C61"/>
    <w:rsid w:val="006D47B1"/>
    <w:rsid w:val="006E14B7"/>
    <w:rsid w:val="00740E33"/>
    <w:rsid w:val="00750BF4"/>
    <w:rsid w:val="00756E3E"/>
    <w:rsid w:val="0078587F"/>
    <w:rsid w:val="007A38B2"/>
    <w:rsid w:val="007A3CBE"/>
    <w:rsid w:val="007C686F"/>
    <w:rsid w:val="007F4C42"/>
    <w:rsid w:val="007F79EF"/>
    <w:rsid w:val="00800098"/>
    <w:rsid w:val="00811BFB"/>
    <w:rsid w:val="00815F01"/>
    <w:rsid w:val="00832289"/>
    <w:rsid w:val="00836343"/>
    <w:rsid w:val="00846CDF"/>
    <w:rsid w:val="008513FF"/>
    <w:rsid w:val="008577C4"/>
    <w:rsid w:val="00861E87"/>
    <w:rsid w:val="00866170"/>
    <w:rsid w:val="00866CCA"/>
    <w:rsid w:val="008724BE"/>
    <w:rsid w:val="00890F6C"/>
    <w:rsid w:val="008B133D"/>
    <w:rsid w:val="008C1C2E"/>
    <w:rsid w:val="008D2C1D"/>
    <w:rsid w:val="008D489F"/>
    <w:rsid w:val="008E1563"/>
    <w:rsid w:val="008E62E0"/>
    <w:rsid w:val="008F06F4"/>
    <w:rsid w:val="008F7542"/>
    <w:rsid w:val="0091097A"/>
    <w:rsid w:val="009375D3"/>
    <w:rsid w:val="00941263"/>
    <w:rsid w:val="0095560B"/>
    <w:rsid w:val="009558B2"/>
    <w:rsid w:val="00956504"/>
    <w:rsid w:val="00966CF9"/>
    <w:rsid w:val="009A575C"/>
    <w:rsid w:val="009A6935"/>
    <w:rsid w:val="009C6A35"/>
    <w:rsid w:val="00A02316"/>
    <w:rsid w:val="00A4171D"/>
    <w:rsid w:val="00A4426E"/>
    <w:rsid w:val="00A54CDB"/>
    <w:rsid w:val="00A61809"/>
    <w:rsid w:val="00A64D34"/>
    <w:rsid w:val="00A817CA"/>
    <w:rsid w:val="00A84C49"/>
    <w:rsid w:val="00A869A7"/>
    <w:rsid w:val="00AB2F69"/>
    <w:rsid w:val="00AC7AA5"/>
    <w:rsid w:val="00AF6EEA"/>
    <w:rsid w:val="00B15690"/>
    <w:rsid w:val="00B24A44"/>
    <w:rsid w:val="00B80514"/>
    <w:rsid w:val="00B826C4"/>
    <w:rsid w:val="00B97D69"/>
    <w:rsid w:val="00BA3DCD"/>
    <w:rsid w:val="00BB15F4"/>
    <w:rsid w:val="00BB2780"/>
    <w:rsid w:val="00BC20BD"/>
    <w:rsid w:val="00BE2BE9"/>
    <w:rsid w:val="00BF67B0"/>
    <w:rsid w:val="00C01C09"/>
    <w:rsid w:val="00C03590"/>
    <w:rsid w:val="00C24959"/>
    <w:rsid w:val="00C33645"/>
    <w:rsid w:val="00C34F49"/>
    <w:rsid w:val="00C37B42"/>
    <w:rsid w:val="00C40CD1"/>
    <w:rsid w:val="00C81828"/>
    <w:rsid w:val="00C86040"/>
    <w:rsid w:val="00C86F2C"/>
    <w:rsid w:val="00C91136"/>
    <w:rsid w:val="00C96085"/>
    <w:rsid w:val="00C975AE"/>
    <w:rsid w:val="00CA3A6B"/>
    <w:rsid w:val="00CB7B85"/>
    <w:rsid w:val="00CD29FF"/>
    <w:rsid w:val="00CE16BB"/>
    <w:rsid w:val="00CE5CE8"/>
    <w:rsid w:val="00CF0267"/>
    <w:rsid w:val="00CF4D1E"/>
    <w:rsid w:val="00D031C3"/>
    <w:rsid w:val="00D203B7"/>
    <w:rsid w:val="00D2176C"/>
    <w:rsid w:val="00D26A22"/>
    <w:rsid w:val="00D31C18"/>
    <w:rsid w:val="00D32DF8"/>
    <w:rsid w:val="00D44BD8"/>
    <w:rsid w:val="00D547F4"/>
    <w:rsid w:val="00D668E6"/>
    <w:rsid w:val="00D753D1"/>
    <w:rsid w:val="00D861B0"/>
    <w:rsid w:val="00D86619"/>
    <w:rsid w:val="00D92C3B"/>
    <w:rsid w:val="00D94947"/>
    <w:rsid w:val="00DA0C23"/>
    <w:rsid w:val="00DA4D83"/>
    <w:rsid w:val="00DA7EAF"/>
    <w:rsid w:val="00DB4333"/>
    <w:rsid w:val="00DB5D04"/>
    <w:rsid w:val="00DC4211"/>
    <w:rsid w:val="00DC6555"/>
    <w:rsid w:val="00DC7402"/>
    <w:rsid w:val="00DD312C"/>
    <w:rsid w:val="00DE7004"/>
    <w:rsid w:val="00DF5374"/>
    <w:rsid w:val="00E037AF"/>
    <w:rsid w:val="00E101BD"/>
    <w:rsid w:val="00E16E9E"/>
    <w:rsid w:val="00E36A68"/>
    <w:rsid w:val="00E416B8"/>
    <w:rsid w:val="00E42D43"/>
    <w:rsid w:val="00E75A1D"/>
    <w:rsid w:val="00E85302"/>
    <w:rsid w:val="00EA5AAD"/>
    <w:rsid w:val="00EB29AA"/>
    <w:rsid w:val="00EE71E3"/>
    <w:rsid w:val="00F04DBA"/>
    <w:rsid w:val="00F12179"/>
    <w:rsid w:val="00F215F1"/>
    <w:rsid w:val="00F31AA6"/>
    <w:rsid w:val="00F4090C"/>
    <w:rsid w:val="00F40D23"/>
    <w:rsid w:val="00F43716"/>
    <w:rsid w:val="00F516D0"/>
    <w:rsid w:val="00F61B29"/>
    <w:rsid w:val="00F70841"/>
    <w:rsid w:val="00F739E5"/>
    <w:rsid w:val="00F77817"/>
    <w:rsid w:val="00FA1EE8"/>
    <w:rsid w:val="00FA7EB6"/>
    <w:rsid w:val="00FB049A"/>
    <w:rsid w:val="00FB7175"/>
    <w:rsid w:val="00FC55F8"/>
    <w:rsid w:val="00FC5DE8"/>
    <w:rsid w:val="00FC66D4"/>
    <w:rsid w:val="00FD1F77"/>
    <w:rsid w:val="35337D18"/>
    <w:rsid w:val="47E9A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C1F6F9"/>
  <w15:docId w15:val="{AD7908DD-F7D6-4404-A6D5-79207AE3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 w:unhideWhenUsed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BE9"/>
    <w:pPr>
      <w:spacing w:after="240" w:line="288" w:lineRule="auto"/>
    </w:pPr>
    <w:rPr>
      <w:rFonts w:ascii="Times New Roman" w:hAnsi="Times New Roman"/>
      <w:sz w:val="22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3BE9"/>
    <w:pPr>
      <w:spacing w:after="0"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qFormat/>
    <w:rsid w:val="00463BE9"/>
    <w:pPr>
      <w:tabs>
        <w:tab w:val="center" w:pos="4703"/>
        <w:tab w:val="right" w:pos="9406"/>
      </w:tabs>
      <w:spacing w:after="0"/>
    </w:pPr>
    <w:rPr>
      <w:rFonts w:ascii="Arial" w:hAnsi="Arial"/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463BE9"/>
    <w:rPr>
      <w:rFonts w:ascii="Arial" w:hAnsi="Arial"/>
      <w:sz w:val="16"/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0F4586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F4586"/>
  </w:style>
  <w:style w:type="paragraph" w:styleId="Bobletekst">
    <w:name w:val="Balloon Text"/>
    <w:basedOn w:val="Normal"/>
    <w:link w:val="BobletekstTegn"/>
    <w:uiPriority w:val="99"/>
    <w:semiHidden/>
    <w:unhideWhenUsed/>
    <w:rsid w:val="000F458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4586"/>
    <w:rPr>
      <w:rFonts w:ascii="Lucida Grande" w:hAnsi="Lucida Grande" w:cs="Lucida Grande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63BE9"/>
    <w:rPr>
      <w:rFonts w:ascii="Times New Roman" w:hAnsi="Times New Roman"/>
      <w:b/>
      <w:sz w:val="22"/>
      <w:lang w:val="nb-NO"/>
    </w:rPr>
  </w:style>
  <w:style w:type="table" w:styleId="Tabellrutenett">
    <w:name w:val="Table Grid"/>
    <w:basedOn w:val="Vanligtabell"/>
    <w:rsid w:val="0042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426560"/>
    <w:pPr>
      <w:widowControl w:val="0"/>
      <w:autoSpaceDE w:val="0"/>
      <w:autoSpaceDN w:val="0"/>
      <w:adjustRightInd w:val="0"/>
      <w:textAlignment w:val="center"/>
    </w:pPr>
    <w:rPr>
      <w:rFonts w:ascii="Times-Roman" w:hAnsi="Times-Roman" w:cs="Times-Roman"/>
      <w:color w:val="000000"/>
      <w:lang w:val="en-GB"/>
    </w:rPr>
  </w:style>
  <w:style w:type="character" w:styleId="Svakutheving">
    <w:name w:val="Subtle Emphasis"/>
    <w:uiPriority w:val="19"/>
    <w:unhideWhenUsed/>
    <w:rsid w:val="00532697"/>
    <w:rPr>
      <w:i/>
      <w:iCs/>
      <w:color w:val="808080" w:themeColor="text1" w:themeTint="7F"/>
    </w:rPr>
  </w:style>
  <w:style w:type="character" w:styleId="Sterk">
    <w:name w:val="Strong"/>
    <w:uiPriority w:val="22"/>
    <w:unhideWhenUsed/>
    <w:qFormat/>
    <w:rsid w:val="00426560"/>
    <w:rPr>
      <w:b/>
      <w:bCs/>
    </w:rPr>
  </w:style>
  <w:style w:type="character" w:styleId="Sterkutheving">
    <w:name w:val="Intense Emphasis"/>
    <w:aliases w:val="Lorem ipsum"/>
    <w:uiPriority w:val="21"/>
    <w:unhideWhenUsed/>
    <w:rsid w:val="00532697"/>
    <w:rPr>
      <w:b/>
      <w:bCs/>
      <w:i/>
      <w:iCs/>
      <w:color w:val="4F81BD" w:themeColor="accent1"/>
    </w:rPr>
  </w:style>
  <w:style w:type="paragraph" w:styleId="Tittel">
    <w:name w:val="Title"/>
    <w:basedOn w:val="Overskrift1"/>
    <w:next w:val="Normal"/>
    <w:link w:val="TittelTegn"/>
    <w:uiPriority w:val="10"/>
    <w:qFormat/>
    <w:rsid w:val="00F61B29"/>
    <w:pPr>
      <w:spacing w:line="240" w:lineRule="auto"/>
      <w:contextualSpacing/>
      <w:outlineLvl w:val="9"/>
    </w:pPr>
    <w:rPr>
      <w:rFonts w:ascii="Arial" w:eastAsiaTheme="majorEastAsia" w:hAnsi="Arial" w:cstheme="majorBidi"/>
      <w:spacing w:val="5"/>
      <w:kern w:val="28"/>
      <w:sz w:val="2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61B29"/>
    <w:rPr>
      <w:rFonts w:ascii="Arial" w:eastAsiaTheme="majorEastAsia" w:hAnsi="Arial" w:cstheme="majorBidi"/>
      <w:b/>
      <w:spacing w:val="5"/>
      <w:kern w:val="28"/>
      <w:sz w:val="28"/>
      <w:szCs w:val="52"/>
      <w:lang w:val="nb-NO"/>
    </w:rPr>
  </w:style>
  <w:style w:type="paragraph" w:styleId="Sterktsitat">
    <w:name w:val="Intense Quote"/>
    <w:basedOn w:val="Normal"/>
    <w:next w:val="Normal"/>
    <w:link w:val="SterktsitatTegn"/>
    <w:uiPriority w:val="30"/>
    <w:unhideWhenUsed/>
    <w:rsid w:val="00A86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62AE"/>
    <w:rPr>
      <w:rFonts w:ascii="Times New Roman" w:hAnsi="Times New Roman"/>
      <w:b/>
      <w:bCs/>
      <w:i/>
      <w:iCs/>
      <w:color w:val="4F81BD" w:themeColor="accent1"/>
      <w:sz w:val="22"/>
    </w:rPr>
  </w:style>
  <w:style w:type="character" w:styleId="Hyperkobling">
    <w:name w:val="Hyperlink"/>
    <w:basedOn w:val="Standardskriftforavsnitt"/>
    <w:uiPriority w:val="99"/>
    <w:unhideWhenUsed/>
    <w:rsid w:val="00A869A7"/>
    <w:rPr>
      <w:color w:val="0000FF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BB2780"/>
  </w:style>
  <w:style w:type="paragraph" w:customStyle="1" w:styleId="Tabell">
    <w:name w:val="Tabell"/>
    <w:basedOn w:val="Normal"/>
    <w:rsid w:val="00832289"/>
    <w:pPr>
      <w:spacing w:line="240" w:lineRule="auto"/>
    </w:pPr>
    <w:rPr>
      <w:rFonts w:ascii="Myriad Pro" w:eastAsia="Calibri" w:hAnsi="Myriad Pro" w:cs="Times New Roman"/>
      <w:szCs w:val="22"/>
      <w:lang w:eastAsia="en-US"/>
    </w:rPr>
  </w:style>
  <w:style w:type="paragraph" w:styleId="Listeavsnitt">
    <w:name w:val="List Paragraph"/>
    <w:basedOn w:val="Normal"/>
    <w:uiPriority w:val="34"/>
    <w:rsid w:val="00FC55F8"/>
    <w:pPr>
      <w:ind w:left="720"/>
      <w:contextualSpacing/>
    </w:pPr>
  </w:style>
  <w:style w:type="paragraph" w:styleId="Ingenmellomrom">
    <w:name w:val="No Spacing"/>
    <w:uiPriority w:val="1"/>
    <w:qFormat/>
    <w:rsid w:val="00463BE9"/>
    <w:rPr>
      <w:rFonts w:ascii="Times New Roman" w:hAnsi="Times New Roman"/>
      <w:sz w:val="22"/>
      <w:lang w:val="nb-NO"/>
    </w:rPr>
  </w:style>
  <w:style w:type="paragraph" w:styleId="NormalWeb">
    <w:name w:val="Normal (Web)"/>
    <w:basedOn w:val="Normal"/>
    <w:uiPriority w:val="99"/>
    <w:unhideWhenUsed/>
    <w:rsid w:val="004B38F6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297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uforskning@uit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i003\AppData\Local\Temp\Temp1_brev_bokmal.zip\bokmal\Notat_Bok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c918f66-2616-4dd6-b43a-0518f2b340d5" xsi:nil="true"/>
    <lcf76f155ced4ddcb4097134ff3c332f xmlns="8c918f66-2616-4dd6-b43a-0518f2b340d5">
      <Terms xmlns="http://schemas.microsoft.com/office/infopath/2007/PartnerControls"/>
    </lcf76f155ced4ddcb4097134ff3c332f>
    <TaxCatchAll xmlns="9ce76fb2-ade7-46e8-8575-4002a87a9e4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BD7E1188B32469BC1C8A85BD28AF5" ma:contentTypeVersion="18" ma:contentTypeDescription="Create a new document." ma:contentTypeScope="" ma:versionID="c02c7440a93ede2a47417057a474399b">
  <xsd:schema xmlns:xsd="http://www.w3.org/2001/XMLSchema" xmlns:xs="http://www.w3.org/2001/XMLSchema" xmlns:p="http://schemas.microsoft.com/office/2006/metadata/properties" xmlns:ns2="8c918f66-2616-4dd6-b43a-0518f2b340d5" xmlns:ns3="9ce76fb2-ade7-46e8-8575-4002a87a9e48" targetNamespace="http://schemas.microsoft.com/office/2006/metadata/properties" ma:root="true" ma:fieldsID="3c5010db24fd0f84e4ecf4f8286686e2" ns2:_="" ns3:_="">
    <xsd:import namespace="8c918f66-2616-4dd6-b43a-0518f2b340d5"/>
    <xsd:import namespace="9ce76fb2-ade7-46e8-8575-4002a87a9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8f66-2616-4dd6-b43a-0518f2b340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description="Fått dele av Hans C Bernstein til Pål Gunnar Ellingsen. Søknaden fikk høy score, men ikke innvilget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76fb2-ade7-46e8-8575-4002a87a9e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5d846e-15e8-4d85-96cf-3248d040730e}" ma:internalName="TaxCatchAll" ma:showField="CatchAllData" ma:web="9ce76fb2-ade7-46e8-8575-4002a87a9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542CBB-4346-4949-ABFD-BBB500B112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EA2B6-B7A9-40C3-8939-BE60B3F82E65}">
  <ds:schemaRefs>
    <ds:schemaRef ds:uri="http://schemas.microsoft.com/office/2006/metadata/properties"/>
    <ds:schemaRef ds:uri="http://schemas.microsoft.com/office/infopath/2007/PartnerControls"/>
    <ds:schemaRef ds:uri="8c918f66-2616-4dd6-b43a-0518f2b340d5"/>
    <ds:schemaRef ds:uri="9ce76fb2-ade7-46e8-8575-4002a87a9e48"/>
  </ds:schemaRefs>
</ds:datastoreItem>
</file>

<file path=customXml/itemProps3.xml><?xml version="1.0" encoding="utf-8"?>
<ds:datastoreItem xmlns:ds="http://schemas.openxmlformats.org/officeDocument/2006/customXml" ds:itemID="{20BBF658-9F15-47A5-91EE-6F1687F9A0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46A31B-9F84-4925-A7F1-240AEE715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18f66-2616-4dd6-b43a-0518f2b340d5"/>
    <ds:schemaRef ds:uri="9ce76fb2-ade7-46e8-8575-4002a87a9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Notat_Bokmal</Template>
  <TotalTime>0</TotalTime>
  <Pages>2</Pages>
  <Words>200</Words>
  <Characters>1062</Characters>
  <Application>Microsoft Office Word</Application>
  <DocSecurity>0</DocSecurity>
  <Lines>8</Lines>
  <Paragraphs>2</Paragraphs>
  <ScaleCrop>false</ScaleCrop>
  <Company>UiT – Norges arktiske universitet</Company>
  <LinksUpToDate>false</LinksUpToDate>
  <CharactersWithSpaces>1260</CharactersWithSpaces>
  <SharedDoc>false</SharedDoc>
  <HyperlinkBase/>
  <HLinks>
    <vt:vector size="6" baseType="variant">
      <vt:variant>
        <vt:i4>1638436</vt:i4>
      </vt:variant>
      <vt:variant>
        <vt:i4>0</vt:i4>
      </vt:variant>
      <vt:variant>
        <vt:i4>0</vt:i4>
      </vt:variant>
      <vt:variant>
        <vt:i4>5</vt:i4>
      </vt:variant>
      <vt:variant>
        <vt:lpwstr>mailto:euforskning@uit.no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Mikalsen</dc:creator>
  <cp:keywords/>
  <cp:lastModifiedBy>Theresa Mikalsen</cp:lastModifiedBy>
  <cp:revision>2</cp:revision>
  <cp:lastPrinted>2013-06-27T00:45:00Z</cp:lastPrinted>
  <dcterms:created xsi:type="dcterms:W3CDTF">2026-06-02T07:31:00Z</dcterms:created>
  <dcterms:modified xsi:type="dcterms:W3CDTF">2026-06-02T07:31:00Z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\\homer.uit.no\lhs000\ephorte\313334_DOCX.XML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http://ephorte.uit.no/ePhorteWeb/shared/aspx/Default/CheckInDocForm.aspx</vt:lpwstr>
  </property>
  <property fmtid="{D5CDD505-2E9C-101B-9397-08002B2CF9AE}" pid="5" name="DokType">
    <vt:lpwstr>X</vt:lpwstr>
  </property>
  <property fmtid="{D5CDD505-2E9C-101B-9397-08002B2CF9AE}" pid="6" name="DokID">
    <vt:i4>315629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/>
  </property>
  <property fmtid="{D5CDD505-2E9C-101B-9397-08002B2CF9AE}" pid="11" name="WindowName">
    <vt:lpwstr>rtop</vt:lpwstr>
  </property>
  <property fmtid="{D5CDD505-2E9C-101B-9397-08002B2CF9AE}" pid="12" name="FileName">
    <vt:lpwstr>%5c%5chomer.uit.no%5clhs000%5cephorte%5c313334.DOCX</vt:lpwstr>
  </property>
  <property fmtid="{D5CDD505-2E9C-101B-9397-08002B2CF9AE}" pid="13" name="LinkId">
    <vt:i4>196831</vt:i4>
  </property>
  <property fmtid="{D5CDD505-2E9C-101B-9397-08002B2CF9AE}" pid="14" name="IsMyDocuments">
    <vt:bool>true</vt:bool>
  </property>
  <property fmtid="{D5CDD505-2E9C-101B-9397-08002B2CF9AE}" pid="15" name="MSIP_Label_950b96d7-1f7d-4a0a-b8d6-ae343a69b897_Extended_MSFT_Method">
    <vt:lpwstr>Manual</vt:lpwstr>
  </property>
  <property fmtid="{D5CDD505-2E9C-101B-9397-08002B2CF9AE}" pid="16" name="MSIP_Label_950b96d7-1f7d-4a0a-b8d6-ae343a69b897_Application">
    <vt:lpwstr>Microsoft Azure Information Protection</vt:lpwstr>
  </property>
  <property fmtid="{D5CDD505-2E9C-101B-9397-08002B2CF9AE}" pid="17" name="MSIP_Label_950b96d7-1f7d-4a0a-b8d6-ae343a69b897_Name">
    <vt:lpwstr>Internal</vt:lpwstr>
  </property>
  <property fmtid="{D5CDD505-2E9C-101B-9397-08002B2CF9AE}" pid="18" name="MSIP_Label_950b96d7-1f7d-4a0a-b8d6-ae343a69b897_SetDate">
    <vt:lpwstr>2018-04-30T12:37:41.7006622Z</vt:lpwstr>
  </property>
  <property fmtid="{D5CDD505-2E9C-101B-9397-08002B2CF9AE}" pid="19" name="MSIP_Label_950b96d7-1f7d-4a0a-b8d6-ae343a69b897_Owner">
    <vt:lpwstr>nma010@uit.no</vt:lpwstr>
  </property>
  <property fmtid="{D5CDD505-2E9C-101B-9397-08002B2CF9AE}" pid="20" name="MSIP_Label_950b96d7-1f7d-4a0a-b8d6-ae343a69b897_SiteId">
    <vt:lpwstr>4e7f212d-74db-4563-a57b-8ae44ed05526</vt:lpwstr>
  </property>
  <property fmtid="{D5CDD505-2E9C-101B-9397-08002B2CF9AE}" pid="21" name="MSIP_Label_950b96d7-1f7d-4a0a-b8d6-ae343a69b897_Enabled">
    <vt:lpwstr>False</vt:lpwstr>
  </property>
  <property fmtid="{D5CDD505-2E9C-101B-9397-08002B2CF9AE}" pid="22" name="ContentTypeId">
    <vt:lpwstr>0x010100DC8BD7E1188B32469BC1C8A85BD28AF5</vt:lpwstr>
  </property>
  <property fmtid="{D5CDD505-2E9C-101B-9397-08002B2CF9AE}" pid="23" name="MediaServiceImageTags">
    <vt:lpwstr/>
  </property>
</Properties>
</file>