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2" w:rightFromText="142" w:vertAnchor="page" w:horzAnchor="page" w:tblpX="1617" w:tblpY="738"/>
        <w:tblW w:w="93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7"/>
        <w:gridCol w:w="3119"/>
      </w:tblGrid>
      <w:tr w:rsidR="007A3CBE" w:rsidRPr="00823515" w14:paraId="06329A75" w14:textId="77777777" w:rsidTr="00B46CE7">
        <w:trPr>
          <w:trHeight w:val="1253"/>
        </w:trPr>
        <w:tc>
          <w:tcPr>
            <w:tcW w:w="6207" w:type="dxa"/>
            <w:tcBorders>
              <w:bottom w:val="nil"/>
            </w:tcBorders>
          </w:tcPr>
          <w:p w14:paraId="734A4EAF" w14:textId="77777777" w:rsidR="007A3CBE" w:rsidRPr="00823515" w:rsidRDefault="007A3CBE" w:rsidP="0065455E">
            <w:pPr>
              <w:ind w:right="-57"/>
              <w:rPr>
                <w:rFonts w:cs="Times New Roman"/>
                <w:lang w:val="en-GB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14:paraId="5BCDEE0F" w14:textId="72AD9FB3" w:rsidR="007A3CBE" w:rsidRPr="00730A1A" w:rsidRDefault="00730A1A" w:rsidP="00E573BA">
            <w:pPr>
              <w:pStyle w:val="Topptekst"/>
              <w:rPr>
                <w:rFonts w:ascii="Times New Roman" w:hAnsi="Times New Roman" w:cs="Times New Roman"/>
                <w:bCs/>
                <w:sz w:val="24"/>
                <w:lang w:val="en-GB"/>
              </w:rPr>
            </w:pPr>
            <w:bookmarkStart w:id="0" w:name="ADMBETEGNELSE"/>
            <w:r w:rsidRPr="00730A1A">
              <w:rPr>
                <w:bCs/>
              </w:rPr>
              <w:t>Research, Education and Communication Division</w:t>
            </w:r>
            <w:bookmarkStart w:id="1" w:name="SAKSNR"/>
            <w:bookmarkEnd w:id="0"/>
            <w:bookmarkEnd w:id="1"/>
            <w:r w:rsidRPr="00730A1A">
              <w:rPr>
                <w:bCs/>
              </w:rPr>
              <w:t xml:space="preserve"> / Office for Research and Innovation</w:t>
            </w:r>
            <w:r w:rsidRPr="00730A1A">
              <w:rPr>
                <w:bCs/>
                <w:lang w:val="en-GB"/>
              </w:rPr>
              <w:t xml:space="preserve"> </w:t>
            </w:r>
          </w:p>
        </w:tc>
      </w:tr>
    </w:tbl>
    <w:p w14:paraId="5E5C2849" w14:textId="77777777" w:rsidR="00981B56" w:rsidRPr="00981B56" w:rsidRDefault="00981B56" w:rsidP="00981B56">
      <w:pPr>
        <w:rPr>
          <w:lang w:val="en-GB"/>
        </w:rPr>
      </w:pPr>
      <w:bookmarkStart w:id="2" w:name="INTERNEMOTTAKERETABELL"/>
      <w:bookmarkEnd w:id="2"/>
    </w:p>
    <w:tbl>
      <w:tblPr>
        <w:tblStyle w:val="Tabellrutenett"/>
        <w:tblW w:w="10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3"/>
        <w:gridCol w:w="222"/>
      </w:tblGrid>
      <w:tr w:rsidR="00E573BA" w:rsidRPr="00E573BA" w14:paraId="65E388F9" w14:textId="77777777" w:rsidTr="0006558C">
        <w:trPr>
          <w:trHeight w:val="1699"/>
        </w:trPr>
        <w:tc>
          <w:tcPr>
            <w:tcW w:w="9963" w:type="dxa"/>
          </w:tcPr>
          <w:tbl>
            <w:tblPr>
              <w:tblStyle w:val="Tabellrutenett"/>
              <w:tblW w:w="97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747"/>
            </w:tblGrid>
            <w:tr w:rsidR="00E573BA" w:rsidRPr="00E573BA" w14:paraId="06843F98" w14:textId="77777777" w:rsidTr="00E573BA">
              <w:trPr>
                <w:trHeight w:val="1699"/>
              </w:trPr>
              <w:tc>
                <w:tcPr>
                  <w:tcW w:w="9747" w:type="dxa"/>
                </w:tcPr>
                <w:p w14:paraId="108251B0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</w:pPr>
                  <w:bookmarkStart w:id="3" w:name="START"/>
                  <w:bookmarkEnd w:id="3"/>
                  <w:r w:rsidRPr="00E573BA"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  <w:t>Application for</w:t>
                  </w:r>
                  <w:r w:rsidR="00DA588D"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  <w:t xml:space="preserve"> Project Establishment Support</w:t>
                  </w:r>
                  <w:r w:rsidR="00FC504F"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  <w:t xml:space="preserve"> (PES),</w:t>
                  </w:r>
                  <w:r w:rsidR="0027409A"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  <w:t xml:space="preserve"> Horizon Europe</w:t>
                  </w:r>
                </w:p>
                <w:p w14:paraId="72848641" w14:textId="4CBFB65D" w:rsid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i/>
                      <w:sz w:val="23"/>
                    </w:rPr>
                  </w:pPr>
                  <w:r w:rsidRPr="00E573BA">
                    <w:rPr>
                      <w:rFonts w:ascii="Minion Pro" w:eastAsia="Myriad Pro" w:hAnsi="Minion Pro"/>
                      <w:i/>
                      <w:sz w:val="23"/>
                    </w:rPr>
                    <w:t xml:space="preserve">Please send the application form </w:t>
                  </w:r>
                  <w:r>
                    <w:rPr>
                      <w:rFonts w:ascii="Minion Pro" w:eastAsia="Myriad Pro" w:hAnsi="Minion Pro"/>
                      <w:i/>
                      <w:sz w:val="23"/>
                    </w:rPr>
                    <w:t>by</w:t>
                  </w:r>
                  <w:r w:rsidRPr="00E573BA">
                    <w:rPr>
                      <w:rFonts w:ascii="Minion Pro" w:eastAsia="Myriad Pro" w:hAnsi="Minion Pro"/>
                      <w:i/>
                      <w:sz w:val="23"/>
                    </w:rPr>
                    <w:t xml:space="preserve"> email to</w:t>
                  </w:r>
                  <w:r w:rsidR="002C2665">
                    <w:rPr>
                      <w:rFonts w:ascii="Minion Pro" w:eastAsia="Myriad Pro" w:hAnsi="Minion Pro"/>
                      <w:i/>
                      <w:sz w:val="23"/>
                    </w:rPr>
                    <w:t>:</w:t>
                  </w:r>
                  <w:r w:rsidR="006C70BF">
                    <w:rPr>
                      <w:rFonts w:ascii="Minion Pro" w:eastAsia="Myriad Pro" w:hAnsi="Minion Pro"/>
                      <w:i/>
                      <w:sz w:val="23"/>
                    </w:rPr>
                    <w:t xml:space="preserve"> </w:t>
                  </w:r>
                  <w:hyperlink r:id="rId11" w:history="1">
                    <w:r w:rsidR="006C70BF" w:rsidRPr="0017451B">
                      <w:rPr>
                        <w:rStyle w:val="Hyperkobling"/>
                        <w:rFonts w:ascii="Minion Pro" w:eastAsia="Myriad Pro" w:hAnsi="Minion Pro"/>
                        <w:i/>
                        <w:sz w:val="23"/>
                      </w:rPr>
                      <w:t>euforskning</w:t>
                    </w:r>
                    <w:r w:rsidR="006C70BF" w:rsidRPr="0017451B">
                      <w:rPr>
                        <w:rStyle w:val="Hyperkobling"/>
                        <w:rFonts w:ascii="Cambria Math" w:eastAsia="Myriad Pro" w:hAnsi="Cambria Math"/>
                        <w:i/>
                        <w:sz w:val="23"/>
                      </w:rPr>
                      <w:t>@</w:t>
                    </w:r>
                    <w:r w:rsidR="006C70BF" w:rsidRPr="0017451B">
                      <w:rPr>
                        <w:rStyle w:val="Hyperkobling"/>
                        <w:rFonts w:ascii="Minion Pro" w:eastAsia="Myriad Pro" w:hAnsi="Minion Pro"/>
                        <w:i/>
                        <w:sz w:val="23"/>
                      </w:rPr>
                      <w:t>uit.no</w:t>
                    </w:r>
                  </w:hyperlink>
                  <w:r w:rsidR="006C70BF">
                    <w:rPr>
                      <w:rFonts w:ascii="Minion Pro" w:eastAsia="Myriad Pro" w:hAnsi="Minion Pro"/>
                      <w:i/>
                      <w:sz w:val="23"/>
                    </w:rPr>
                    <w:t xml:space="preserve"> </w:t>
                  </w:r>
                </w:p>
                <w:p w14:paraId="7190402F" w14:textId="77777777" w:rsidR="005761C0" w:rsidRPr="005761C0" w:rsidRDefault="009E22E1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i/>
                      <w:szCs w:val="22"/>
                    </w:rPr>
                  </w:pPr>
                  <w:r w:rsidRPr="005761C0">
                    <w:rPr>
                      <w:rFonts w:ascii="Minion Pro" w:eastAsia="Myriad Pro" w:hAnsi="Minion Pro"/>
                      <w:i/>
                      <w:szCs w:val="22"/>
                    </w:rPr>
                    <w:t>(</w:t>
                  </w:r>
                  <w:r w:rsidR="001D4537" w:rsidRPr="005761C0">
                    <w:rPr>
                      <w:rFonts w:ascii="Minion Pro" w:eastAsia="Myriad Pro" w:hAnsi="Minion Pro"/>
                      <w:i/>
                      <w:szCs w:val="22"/>
                    </w:rPr>
                    <w:t>Not</w:t>
                  </w:r>
                  <w:r w:rsidR="004220B2" w:rsidRPr="005761C0">
                    <w:rPr>
                      <w:rFonts w:ascii="Minion Pro" w:eastAsia="Myriad Pro" w:hAnsi="Minion Pro"/>
                      <w:i/>
                      <w:szCs w:val="22"/>
                    </w:rPr>
                    <w:t>e</w:t>
                  </w:r>
                  <w:r w:rsidR="001D4537" w:rsidRPr="005761C0">
                    <w:rPr>
                      <w:rFonts w:ascii="Minion Pro" w:eastAsia="Myriad Pro" w:hAnsi="Minion Pro"/>
                      <w:i/>
                      <w:szCs w:val="22"/>
                    </w:rPr>
                    <w:t xml:space="preserve"> that you also need </w:t>
                  </w:r>
                  <w:r w:rsidRPr="005761C0">
                    <w:rPr>
                      <w:rFonts w:ascii="Minion Pro" w:eastAsia="Myriad Pro" w:hAnsi="Minion Pro"/>
                      <w:i/>
                      <w:szCs w:val="22"/>
                    </w:rPr>
                    <w:t>written</w:t>
                  </w:r>
                  <w:r w:rsidR="001D4537" w:rsidRPr="005761C0">
                    <w:rPr>
                      <w:rFonts w:ascii="Minion Pro" w:eastAsia="Myriad Pro" w:hAnsi="Minion Pro"/>
                      <w:i/>
                      <w:szCs w:val="22"/>
                    </w:rPr>
                    <w:t xml:space="preserve"> approval (email) from the head of your department</w:t>
                  </w:r>
                  <w:r w:rsidR="00252056" w:rsidRPr="005761C0">
                    <w:rPr>
                      <w:rFonts w:ascii="Minion Pro" w:eastAsia="Myriad Pro" w:hAnsi="Minion Pro"/>
                      <w:i/>
                      <w:szCs w:val="22"/>
                    </w:rPr>
                    <w:t xml:space="preserve"> </w:t>
                  </w:r>
                </w:p>
                <w:p w14:paraId="3DBE956B" w14:textId="562C0387" w:rsidR="001D4537" w:rsidRPr="005761C0" w:rsidRDefault="00252056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i/>
                      <w:szCs w:val="22"/>
                    </w:rPr>
                  </w:pPr>
                  <w:r w:rsidRPr="005761C0">
                    <w:rPr>
                      <w:rFonts w:ascii="Minion Pro" w:eastAsia="Myriad Pro" w:hAnsi="Minion Pro"/>
                      <w:i/>
                      <w:szCs w:val="22"/>
                    </w:rPr>
                    <w:t xml:space="preserve">confirming </w:t>
                  </w:r>
                  <w:r w:rsidR="009E22E1" w:rsidRPr="005761C0">
                    <w:rPr>
                      <w:rFonts w:ascii="Minion Pro" w:eastAsia="Myriad Pro" w:hAnsi="Minion Pro"/>
                      <w:i/>
                      <w:szCs w:val="22"/>
                    </w:rPr>
                    <w:t xml:space="preserve">the approval of </w:t>
                  </w:r>
                  <w:r w:rsidR="00477AD9" w:rsidRPr="005761C0">
                    <w:rPr>
                      <w:rFonts w:ascii="Minion Pro" w:eastAsia="Myriad Pro" w:hAnsi="Minion Pro"/>
                      <w:i/>
                      <w:szCs w:val="22"/>
                    </w:rPr>
                    <w:t>this applicatio</w:t>
                  </w:r>
                  <w:r w:rsidR="009E22E1" w:rsidRPr="005761C0">
                    <w:rPr>
                      <w:rFonts w:ascii="Minion Pro" w:eastAsia="Myriad Pro" w:hAnsi="Minion Pro"/>
                      <w:i/>
                      <w:szCs w:val="22"/>
                    </w:rPr>
                    <w:t>n)</w:t>
                  </w:r>
                </w:p>
                <w:p w14:paraId="611F6A17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i/>
                      <w:sz w:val="23"/>
                    </w:rPr>
                  </w:pP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199"/>
                    <w:gridCol w:w="5513"/>
                  </w:tblGrid>
                  <w:tr w:rsidR="00E573BA" w:rsidRPr="00730A1A" w14:paraId="256D6A05" w14:textId="77777777" w:rsidTr="0041691C">
                    <w:tc>
                      <w:tcPr>
                        <w:tcW w:w="0" w:type="auto"/>
                        <w:shd w:val="clear" w:color="auto" w:fill="DBE5F1" w:themeFill="accent1" w:themeFillTint="33"/>
                      </w:tcPr>
                      <w:p w14:paraId="0D35E593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Date for submitting the application</w:t>
                        </w:r>
                      </w:p>
                    </w:tc>
                    <w:tc>
                      <w:tcPr>
                        <w:tcW w:w="5513" w:type="dxa"/>
                      </w:tcPr>
                      <w:p w14:paraId="67B4FD7C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18911D6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327E3EA5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E573BA">
                    <w:rPr>
                      <w:rFonts w:ascii="Minion Pro" w:eastAsia="Myriad Pro" w:hAnsi="Minion Pro"/>
                      <w:b/>
                      <w:sz w:val="23"/>
                    </w:rPr>
                    <w:t>Project responsible</w:t>
                  </w:r>
                </w:p>
                <w:tbl>
                  <w:tblPr>
                    <w:tblStyle w:val="Tabellrutenett"/>
                    <w:tblW w:w="8712" w:type="dxa"/>
                    <w:tblLook w:val="04A0" w:firstRow="1" w:lastRow="0" w:firstColumn="1" w:lastColumn="0" w:noHBand="0" w:noVBand="1"/>
                  </w:tblPr>
                  <w:tblGrid>
                    <w:gridCol w:w="3431"/>
                    <w:gridCol w:w="5281"/>
                  </w:tblGrid>
                  <w:tr w:rsidR="00E573BA" w:rsidRPr="00730A1A" w14:paraId="0E5CAF69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30361C2E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Applicant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26E3DB31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73BA" w:rsidRPr="00730A1A" w14:paraId="1519102C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14C202FF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Faculty/institute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71F9BEC9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73BA" w:rsidRPr="00730A1A" w14:paraId="7C8348AA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7D8E11DE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E-mail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4E506018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73BA" w:rsidRPr="00730A1A" w14:paraId="69C6F55E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53879AB1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Phone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144658BD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73BA" w:rsidRPr="00730A1A" w14:paraId="55F27A3C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53B4EB04" w14:textId="77777777" w:rsidR="00E573BA" w:rsidRDefault="002A373B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Head of department</w:t>
                        </w:r>
                      </w:p>
                      <w:p w14:paraId="10C00585" w14:textId="62836E01" w:rsidR="002A373B" w:rsidRPr="00730A1A" w:rsidRDefault="002A373B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81" w:type="dxa"/>
                      </w:tcPr>
                      <w:p w14:paraId="31A08826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  <w:p w14:paraId="7693E28F" w14:textId="173FF934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Name___________________________________</w:t>
                        </w:r>
                        <w:r w:rsid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______________________</w:t>
                        </w:r>
                      </w:p>
                      <w:p w14:paraId="2267701A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  <w:p w14:paraId="75445B80" w14:textId="03E0D3DF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Is this PES application approved by the </w:t>
                        </w:r>
                        <w:r w:rsidR="002A373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head of your department</w:t>
                        </w: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(above)?</w:t>
                        </w:r>
                      </w:p>
                      <w:p w14:paraId="5A773755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  <w:lang w:val="nb-NO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0288" behindDoc="0" locked="0" layoutInCell="1" allowOverlap="1" wp14:anchorId="432C4692" wp14:editId="149C1B65">
                                  <wp:simplePos x="0" y="0"/>
                                  <wp:positionH relativeFrom="column">
                                    <wp:posOffset>1440180</wp:posOffset>
                                  </wp:positionH>
                                  <wp:positionV relativeFrom="paragraph">
                                    <wp:posOffset>62561</wp:posOffset>
                                  </wp:positionV>
                                  <wp:extent cx="357809" cy="293949"/>
                                  <wp:effectExtent l="0" t="0" r="23495" b="11430"/>
                                  <wp:wrapNone/>
                                  <wp:docPr id="2" name="Rektangel 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357809" cy="293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529557E1" id="Rektangel 2" o:spid="_x0000_s1026" style="position:absolute;margin-left:113.4pt;margin-top:4.95pt;width:28.15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" fillcolor="window" strokecolor="windowText" strokeweight=".5pt"/>
                              </w:pict>
                            </mc:Fallback>
                          </mc:AlternateContent>
                        </w:r>
                        <w:r w:rsidRPr="00730A1A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  <w:lang w:val="nb-NO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9264" behindDoc="0" locked="0" layoutInCell="1" allowOverlap="1" wp14:anchorId="43D3A8B0" wp14:editId="29FB4E37">
                                  <wp:simplePos x="0" y="0"/>
                                  <wp:positionH relativeFrom="column">
                                    <wp:posOffset>287849</wp:posOffset>
                                  </wp:positionH>
                                  <wp:positionV relativeFrom="paragraph">
                                    <wp:posOffset>62313</wp:posOffset>
                                  </wp:positionV>
                                  <wp:extent cx="357809" cy="293949"/>
                                  <wp:effectExtent l="0" t="0" r="23495" b="11430"/>
                                  <wp:wrapNone/>
                                  <wp:docPr id="5" name="Rektangel 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357809" cy="293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6A5277A6" id="Rektangel 5" o:spid="_x0000_s1026" style="position:absolute;margin-left:22.65pt;margin-top:4.9pt;width:28.15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" fillcolor="window" strokecolor="windowText" strokeweight=".5pt"/>
                              </w:pict>
                            </mc:Fallback>
                          </mc:AlternateContent>
                        </w:r>
                      </w:p>
                      <w:p w14:paraId="2A929F35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Yes                              No </w:t>
                        </w:r>
                      </w:p>
                    </w:tc>
                  </w:tr>
                </w:tbl>
                <w:p w14:paraId="524842A9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393238B1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E573BA">
                    <w:rPr>
                      <w:rFonts w:ascii="Minion Pro" w:eastAsia="Myriad Pro" w:hAnsi="Minion Pro"/>
                      <w:b/>
                      <w:sz w:val="23"/>
                    </w:rPr>
                    <w:t>Project information</w:t>
                  </w:r>
                </w:p>
                <w:tbl>
                  <w:tblPr>
                    <w:tblStyle w:val="Tabellrutenett"/>
                    <w:tblW w:w="8712" w:type="dxa"/>
                    <w:tblLook w:val="04A0" w:firstRow="1" w:lastRow="0" w:firstColumn="1" w:lastColumn="0" w:noHBand="0" w:noVBand="1"/>
                  </w:tblPr>
                  <w:tblGrid>
                    <w:gridCol w:w="3431"/>
                    <w:gridCol w:w="5281"/>
                  </w:tblGrid>
                  <w:tr w:rsidR="00E573BA" w:rsidRPr="00730A1A" w14:paraId="49B7DF04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56B5BC56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Project title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15070783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</w:tr>
                  <w:tr w:rsidR="00E573BA" w:rsidRPr="00730A1A" w14:paraId="39A88118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2DF37FA9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Acronym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71753CC0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73BA" w:rsidRPr="00730A1A" w14:paraId="2530F709" w14:textId="77777777" w:rsidTr="0041691C">
                    <w:trPr>
                      <w:cantSplit/>
                      <w:trHeight w:val="474"/>
                    </w:trPr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106D4C90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UiT role in the project 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4C1EF7CB" w14:textId="5089789B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  <w:lang w:val="nb-NO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2336" behindDoc="0" locked="0" layoutInCell="1" allowOverlap="1" wp14:anchorId="28F46B80" wp14:editId="1CAF69EC">
                                  <wp:simplePos x="0" y="0"/>
                                  <wp:positionH relativeFrom="column">
                                    <wp:posOffset>1011546</wp:posOffset>
                                  </wp:positionH>
                                  <wp:positionV relativeFrom="paragraph">
                                    <wp:posOffset>53975</wp:posOffset>
                                  </wp:positionV>
                                  <wp:extent cx="190831" cy="198782"/>
                                  <wp:effectExtent l="0" t="0" r="19050" b="10795"/>
                                  <wp:wrapNone/>
                                  <wp:docPr id="7" name="Rektangel 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90831" cy="1987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5E3ED3AB" id="Rektangel 7" o:spid="_x0000_s1026" style="position:absolute;margin-left:79.65pt;margin-top:4.25pt;width:15.05pt;height:1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" fillcolor="window" strokecolor="windowText" strokeweight=".5pt"/>
                              </w:pict>
                            </mc:Fallback>
                          </mc:AlternateContent>
                        </w:r>
                        <w:r w:rsidR="000D233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   </w:t>
                        </w: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Coordinator</w:t>
                        </w:r>
                        <w:r w:rsid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/PI</w:t>
                        </w: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5B150B86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  <w:lang w:val="nb-NO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1312" behindDoc="0" locked="0" layoutInCell="1" allowOverlap="1" wp14:anchorId="21F9FE26" wp14:editId="032C9860">
                                  <wp:simplePos x="0" y="0"/>
                                  <wp:positionH relativeFrom="column">
                                    <wp:posOffset>1029496</wp:posOffset>
                                  </wp:positionH>
                                  <wp:positionV relativeFrom="paragraph">
                                    <wp:posOffset>181610</wp:posOffset>
                                  </wp:positionV>
                                  <wp:extent cx="190831" cy="198782"/>
                                  <wp:effectExtent l="0" t="0" r="19050" b="10795"/>
                                  <wp:wrapNone/>
                                  <wp:docPr id="4" name="Rektangel 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90831" cy="1987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3045C15A" id="Rektangel 4" o:spid="_x0000_s1026" style="position:absolute;margin-left:81.05pt;margin-top:14.3pt;width:15.05pt;height:1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" fillcolor="window" strokecolor="windowText" strokeweight=".5pt"/>
                              </w:pict>
                            </mc:Fallback>
                          </mc:AlternateContent>
                        </w:r>
                      </w:p>
                      <w:p w14:paraId="5167F948" w14:textId="30D93693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   </w:t>
                        </w:r>
                        <w:r w:rsidR="000D233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         </w:t>
                        </w: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WP-leader</w:t>
                        </w:r>
                      </w:p>
                      <w:p w14:paraId="1CD324B0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  <w:lang w:val="nb-NO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3360" behindDoc="0" locked="0" layoutInCell="1" allowOverlap="1" wp14:anchorId="6DD760B4" wp14:editId="2CA476CC">
                                  <wp:simplePos x="0" y="0"/>
                                  <wp:positionH relativeFrom="column">
                                    <wp:posOffset>1040926</wp:posOffset>
                                  </wp:positionH>
                                  <wp:positionV relativeFrom="paragraph">
                                    <wp:posOffset>140335</wp:posOffset>
                                  </wp:positionV>
                                  <wp:extent cx="190831" cy="198782"/>
                                  <wp:effectExtent l="0" t="0" r="19050" b="10795"/>
                                  <wp:wrapNone/>
                                  <wp:docPr id="8" name="Rektangel 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90831" cy="1987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04C9A4AB" id="Rektangel 8" o:spid="_x0000_s1026" style="position:absolute;margin-left:81.95pt;margin-top:11.05pt;width:15.05pt;height:1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" fillcolor="window" strokecolor="windowText" strokeweight=".5pt"/>
                              </w:pict>
                            </mc:Fallback>
                          </mc:AlternateContent>
                        </w:r>
                      </w:p>
                      <w:p w14:paraId="6B332C22" w14:textId="5A951A6F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      </w:t>
                        </w:r>
                        <w:r w:rsidR="000D233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           </w:t>
                        </w: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Partner </w:t>
                        </w:r>
                      </w:p>
                    </w:tc>
                  </w:tr>
                  <w:tr w:rsidR="00E573BA" w:rsidRPr="00730A1A" w14:paraId="5C0E8C5F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6281D049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730A1A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Coordinator, name and institution (if other than UiT)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29206D51" w14:textId="77777777" w:rsidR="00E573BA" w:rsidRPr="00730A1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6434B83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5EB4824E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E573BA">
                    <w:rPr>
                      <w:rFonts w:ascii="Minion Pro" w:eastAsia="Myriad Pro" w:hAnsi="Minion Pro"/>
                      <w:b/>
                      <w:sz w:val="23"/>
                    </w:rPr>
                    <w:t>Call</w:t>
                  </w: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431"/>
                    <w:gridCol w:w="5281"/>
                  </w:tblGrid>
                  <w:tr w:rsidR="00E573BA" w:rsidRPr="00620895" w14:paraId="0BBE27E1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4DF7E07F" w14:textId="77777777" w:rsidR="00E573BA" w:rsidRPr="0062089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620895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Specific call/topic applied to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396C5323" w14:textId="77777777" w:rsidR="00E573BA" w:rsidRPr="0062089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73BA" w:rsidRPr="00620895" w14:paraId="2A62694D" w14:textId="77777777" w:rsidTr="0041691C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190CA521" w14:textId="77777777" w:rsidR="00E573BA" w:rsidRPr="0062089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620895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Application deadline EU</w:t>
                        </w:r>
                      </w:p>
                    </w:tc>
                    <w:tc>
                      <w:tcPr>
                        <w:tcW w:w="5281" w:type="dxa"/>
                      </w:tcPr>
                      <w:p w14:paraId="152793EB" w14:textId="77777777" w:rsidR="00E573BA" w:rsidRPr="0062089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C6E7B07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55727D08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E573BA">
                    <w:rPr>
                      <w:rFonts w:ascii="Minion Pro" w:eastAsia="Myriad Pro" w:hAnsi="Minion Pro"/>
                      <w:b/>
                      <w:sz w:val="23"/>
                    </w:rPr>
                    <w:t>Short description of the EU project</w:t>
                  </w: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712"/>
                  </w:tblGrid>
                  <w:tr w:rsidR="00E573BA" w:rsidRPr="00E573BA" w14:paraId="200946C9" w14:textId="77777777" w:rsidTr="0041691C">
                    <w:tc>
                      <w:tcPr>
                        <w:tcW w:w="8712" w:type="dxa"/>
                      </w:tcPr>
                      <w:p w14:paraId="24336C4E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63CEC25A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0E02E49E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</w:tc>
                  </w:tr>
                </w:tbl>
                <w:p w14:paraId="1EED4824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</w:p>
                <w:p w14:paraId="0FF54C9F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E573BA">
                    <w:rPr>
                      <w:rFonts w:ascii="Minion Pro" w:eastAsia="Myriad Pro" w:hAnsi="Minion Pro"/>
                      <w:b/>
                      <w:sz w:val="23"/>
                    </w:rPr>
                    <w:t>Description of objectives/intended use of the PES funding</w:t>
                  </w: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712"/>
                  </w:tblGrid>
                  <w:tr w:rsidR="00E573BA" w:rsidRPr="00E573BA" w14:paraId="35A51467" w14:textId="77777777" w:rsidTr="0041691C">
                    <w:tc>
                      <w:tcPr>
                        <w:tcW w:w="8712" w:type="dxa"/>
                      </w:tcPr>
                      <w:p w14:paraId="50892470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3847AAC3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306EDF05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286E970A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</w:tc>
                  </w:tr>
                </w:tbl>
                <w:p w14:paraId="190C8EFC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512"/>
                    <w:gridCol w:w="5259"/>
                  </w:tblGrid>
                  <w:tr w:rsidR="00E573BA" w:rsidRPr="002C2665" w14:paraId="7308C28D" w14:textId="77777777" w:rsidTr="0041691C">
                    <w:trPr>
                      <w:trHeight w:val="314"/>
                    </w:trPr>
                    <w:tc>
                      <w:tcPr>
                        <w:tcW w:w="3512" w:type="dxa"/>
                        <w:shd w:val="clear" w:color="auto" w:fill="DBE5F1" w:themeFill="accent1" w:themeFillTint="33"/>
                      </w:tcPr>
                      <w:p w14:paraId="11D60BAD" w14:textId="77777777" w:rsidR="00E573BA" w:rsidRPr="002C266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C2665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Travel costs</w:t>
                        </w:r>
                      </w:p>
                    </w:tc>
                    <w:tc>
                      <w:tcPr>
                        <w:tcW w:w="5259" w:type="dxa"/>
                      </w:tcPr>
                      <w:p w14:paraId="5B8AB32E" w14:textId="77777777" w:rsidR="00E573BA" w:rsidRPr="002C266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73BA" w:rsidRPr="002C2665" w14:paraId="58758B93" w14:textId="77777777" w:rsidTr="0041691C">
                    <w:trPr>
                      <w:trHeight w:val="314"/>
                    </w:trPr>
                    <w:tc>
                      <w:tcPr>
                        <w:tcW w:w="3512" w:type="dxa"/>
                        <w:shd w:val="clear" w:color="auto" w:fill="DBE5F1" w:themeFill="accent1" w:themeFillTint="33"/>
                      </w:tcPr>
                      <w:p w14:paraId="15847ED6" w14:textId="77777777" w:rsidR="00E573BA" w:rsidRPr="002C266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nb-NO"/>
                          </w:rPr>
                        </w:pPr>
                        <w:proofErr w:type="spellStart"/>
                        <w:r w:rsidRPr="002C2665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nb-NO"/>
                          </w:rPr>
                          <w:t>Redemption</w:t>
                        </w:r>
                        <w:proofErr w:type="spellEnd"/>
                        <w:r w:rsidRPr="002C2665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nb-NO"/>
                          </w:rPr>
                          <w:t xml:space="preserve"> </w:t>
                        </w:r>
                        <w:proofErr w:type="spellStart"/>
                        <w:r w:rsidRPr="002C2665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nb-NO"/>
                          </w:rPr>
                          <w:t>of</w:t>
                        </w:r>
                        <w:proofErr w:type="spellEnd"/>
                        <w:r w:rsidRPr="002C2665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nb-NO"/>
                          </w:rPr>
                          <w:t xml:space="preserve"> </w:t>
                        </w:r>
                        <w:proofErr w:type="spellStart"/>
                        <w:r w:rsidRPr="002C2665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nb-NO"/>
                          </w:rPr>
                          <w:t>personnel</w:t>
                        </w:r>
                        <w:proofErr w:type="spellEnd"/>
                        <w:r w:rsidRPr="002C2665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nb-NO"/>
                          </w:rPr>
                          <w:t xml:space="preserve"> (‘frikjøp’)</w:t>
                        </w:r>
                      </w:p>
                    </w:tc>
                    <w:tc>
                      <w:tcPr>
                        <w:tcW w:w="5259" w:type="dxa"/>
                      </w:tcPr>
                      <w:p w14:paraId="170290B1" w14:textId="77777777" w:rsidR="00E573BA" w:rsidRPr="002C266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nb-NO"/>
                          </w:rPr>
                        </w:pPr>
                      </w:p>
                    </w:tc>
                  </w:tr>
                  <w:tr w:rsidR="00E573BA" w:rsidRPr="002C2665" w14:paraId="15B8F9C2" w14:textId="77777777" w:rsidTr="0041691C">
                    <w:trPr>
                      <w:trHeight w:val="314"/>
                    </w:trPr>
                    <w:tc>
                      <w:tcPr>
                        <w:tcW w:w="3512" w:type="dxa"/>
                        <w:shd w:val="clear" w:color="auto" w:fill="DBE5F1" w:themeFill="accent1" w:themeFillTint="33"/>
                      </w:tcPr>
                      <w:p w14:paraId="2D1119E3" w14:textId="77777777" w:rsidR="00E573BA" w:rsidRPr="002C266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C2665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Others</w:t>
                        </w:r>
                      </w:p>
                    </w:tc>
                    <w:tc>
                      <w:tcPr>
                        <w:tcW w:w="5259" w:type="dxa"/>
                      </w:tcPr>
                      <w:p w14:paraId="041ADDBB" w14:textId="77777777" w:rsidR="00E573BA" w:rsidRPr="002C266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73BA" w:rsidRPr="002C2665" w14:paraId="78492044" w14:textId="77777777" w:rsidTr="0041691C">
                    <w:trPr>
                      <w:trHeight w:val="302"/>
                    </w:trPr>
                    <w:tc>
                      <w:tcPr>
                        <w:tcW w:w="3512" w:type="dxa"/>
                        <w:shd w:val="clear" w:color="auto" w:fill="DBE5F1" w:themeFill="accent1" w:themeFillTint="33"/>
                      </w:tcPr>
                      <w:p w14:paraId="745246C0" w14:textId="77777777" w:rsidR="00E573BA" w:rsidRPr="002C266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b/>
                            <w:sz w:val="20"/>
                            <w:szCs w:val="20"/>
                          </w:rPr>
                        </w:pPr>
                        <w:r w:rsidRPr="002C2665">
                          <w:rPr>
                            <w:rFonts w:ascii="Minion Pro" w:eastAsia="Myriad Pro" w:hAnsi="Minion Pro"/>
                            <w:b/>
                            <w:sz w:val="20"/>
                            <w:szCs w:val="20"/>
                          </w:rPr>
                          <w:t>Sum</w:t>
                        </w:r>
                      </w:p>
                    </w:tc>
                    <w:tc>
                      <w:tcPr>
                        <w:tcW w:w="5259" w:type="dxa"/>
                      </w:tcPr>
                      <w:p w14:paraId="13712FF2" w14:textId="77777777" w:rsidR="00E573BA" w:rsidRPr="002C2665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867CA3D" w14:textId="70D2E38A" w:rsidR="00E573BA" w:rsidRPr="00E1134A" w:rsidRDefault="00E1134A" w:rsidP="00E1134A">
                  <w:pPr>
                    <w:autoSpaceDE w:val="0"/>
                    <w:autoSpaceDN w:val="0"/>
                    <w:adjustRightInd w:val="0"/>
                    <w:spacing w:line="300" w:lineRule="atLeast"/>
                    <w:rPr>
                      <w:rFonts w:ascii="Minion Pro" w:eastAsia="Myriad Pro" w:hAnsi="Minion Pro"/>
                      <w:sz w:val="23"/>
                    </w:rPr>
                  </w:pPr>
                  <w:r w:rsidRPr="00E1134A">
                    <w:rPr>
                      <w:rFonts w:ascii="Minion Pro" w:eastAsia="Myriad Pro" w:hAnsi="Minion Pro"/>
                      <w:sz w:val="23"/>
                    </w:rPr>
                    <w:t>*</w:t>
                  </w:r>
                  <w:r w:rsidRPr="00E1134A">
                    <w:rPr>
                      <w:rFonts w:ascii="inherit" w:eastAsia="Times New Roman" w:hAnsi="inherit" w:cs="Courier New"/>
                      <w:color w:val="1F1F1F"/>
                      <w:sz w:val="42"/>
                      <w:szCs w:val="42"/>
                      <w:lang w:val="en"/>
                    </w:rPr>
                    <w:t xml:space="preserve"> </w:t>
                  </w:r>
                  <w:r w:rsidRPr="00E1134A">
                    <w:rPr>
                      <w:rFonts w:ascii="Minion Pro" w:eastAsia="Myriad Pro" w:hAnsi="Minion Pro"/>
                      <w:sz w:val="20"/>
                      <w:szCs w:val="20"/>
                      <w:lang w:val="en"/>
                    </w:rPr>
                    <w:t>Applies only to temporary employees without a permanent contract at UiT</w:t>
                  </w:r>
                </w:p>
                <w:p w14:paraId="30C6519D" w14:textId="77777777" w:rsidR="00E573BA" w:rsidRPr="00E1134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4335CA81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E1134A">
                    <w:rPr>
                      <w:rFonts w:ascii="Minion Pro" w:eastAsia="Myriad Pro" w:hAnsi="Minion Pro"/>
                      <w:b/>
                      <w:sz w:val="23"/>
                    </w:rPr>
                    <w:t>Comments/additional information</w:t>
                  </w: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853"/>
                  </w:tblGrid>
                  <w:tr w:rsidR="00E573BA" w:rsidRPr="00E573BA" w14:paraId="2F5FD68C" w14:textId="77777777" w:rsidTr="00B46CE7">
                    <w:trPr>
                      <w:trHeight w:val="1950"/>
                    </w:trPr>
                    <w:tc>
                      <w:tcPr>
                        <w:tcW w:w="8853" w:type="dxa"/>
                      </w:tcPr>
                      <w:p w14:paraId="01A681DF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6BD0F4AB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4A4727DA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26D0B295" w14:textId="77777777" w:rsidR="00E573BA" w:rsidRPr="00E573BA" w:rsidRDefault="00E573BA" w:rsidP="00E573BA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</w:tc>
                  </w:tr>
                </w:tbl>
                <w:p w14:paraId="0AB6793A" w14:textId="77777777" w:rsidR="00E573BA" w:rsidRPr="00E573BA" w:rsidRDefault="00E573BA" w:rsidP="00E573BA">
                  <w:pPr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15555AAC" w14:textId="77777777" w:rsidR="00E573BA" w:rsidRPr="00E573BA" w:rsidRDefault="00E573BA" w:rsidP="00E573BA">
                  <w:pPr>
                    <w:spacing w:after="0" w:line="300" w:lineRule="atLeast"/>
                    <w:rPr>
                      <w:rFonts w:cs="Times New Roman"/>
                      <w:sz w:val="23"/>
                    </w:rPr>
                  </w:pPr>
                </w:p>
              </w:tc>
            </w:tr>
          </w:tbl>
          <w:p w14:paraId="1A886C29" w14:textId="77777777" w:rsidR="00E573BA" w:rsidRPr="00E573BA" w:rsidRDefault="00E573BA" w:rsidP="00E573BA">
            <w:pPr>
              <w:spacing w:after="0" w:line="300" w:lineRule="atLeast"/>
              <w:rPr>
                <w:rFonts w:cs="Times New Roman"/>
                <w:sz w:val="23"/>
              </w:rPr>
            </w:pPr>
          </w:p>
        </w:tc>
        <w:tc>
          <w:tcPr>
            <w:tcW w:w="222" w:type="dxa"/>
          </w:tcPr>
          <w:p w14:paraId="7EAA0E5F" w14:textId="77777777" w:rsidR="00E573BA" w:rsidRPr="00E573BA" w:rsidRDefault="00E573BA" w:rsidP="00E573BA">
            <w:pPr>
              <w:spacing w:after="0" w:line="30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F65C87" w14:textId="77777777" w:rsidR="00E573BA" w:rsidRPr="00E573BA" w:rsidRDefault="00E573BA" w:rsidP="00E573BA">
            <w:pPr>
              <w:spacing w:after="0" w:line="30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48975C" w14:textId="77777777" w:rsidR="00E573BA" w:rsidRPr="00E573BA" w:rsidRDefault="00E573BA" w:rsidP="00E573BA">
            <w:pPr>
              <w:spacing w:after="0" w:line="30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15877BDD" w14:textId="77777777" w:rsidR="00B46CE7" w:rsidRPr="00E1134A" w:rsidRDefault="00B46CE7" w:rsidP="00B46CE7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09A78C14" w14:textId="7BACC34A" w:rsidR="00B46CE7" w:rsidRPr="00E573BA" w:rsidRDefault="00B46CE7" w:rsidP="00B46CE7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b/>
          <w:sz w:val="23"/>
        </w:rPr>
      </w:pPr>
      <w:r>
        <w:rPr>
          <w:rFonts w:ascii="Minion Pro" w:eastAsia="Myriad Pro" w:hAnsi="Minion Pro"/>
          <w:b/>
          <w:sz w:val="23"/>
        </w:rPr>
        <w:t xml:space="preserve">     Evaluation</w:t>
      </w:r>
    </w:p>
    <w:tbl>
      <w:tblPr>
        <w:tblStyle w:val="Tabellrutenett"/>
        <w:tblW w:w="0" w:type="auto"/>
        <w:tblInd w:w="279" w:type="dxa"/>
        <w:tblLook w:val="04A0" w:firstRow="1" w:lastRow="0" w:firstColumn="1" w:lastColumn="0" w:noHBand="0" w:noVBand="1"/>
      </w:tblPr>
      <w:tblGrid>
        <w:gridCol w:w="8777"/>
      </w:tblGrid>
      <w:tr w:rsidR="00B46CE7" w:rsidRPr="00E573BA" w14:paraId="0BD8DFE9" w14:textId="77777777" w:rsidTr="00B46CE7">
        <w:trPr>
          <w:trHeight w:val="1950"/>
        </w:trPr>
        <w:tc>
          <w:tcPr>
            <w:tcW w:w="8777" w:type="dxa"/>
          </w:tcPr>
          <w:p w14:paraId="7BB596FB" w14:textId="77777777" w:rsidR="00B46CE7" w:rsidRPr="00E573BA" w:rsidRDefault="00B46CE7" w:rsidP="00D03077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  <w:p w14:paraId="006E1279" w14:textId="77777777" w:rsidR="00B46CE7" w:rsidRPr="00E573BA" w:rsidRDefault="00B46CE7" w:rsidP="00D03077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  <w:p w14:paraId="19C76607" w14:textId="77777777" w:rsidR="00B46CE7" w:rsidRPr="00E573BA" w:rsidRDefault="00B46CE7" w:rsidP="00D03077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  <w:p w14:paraId="11A1EB9F" w14:textId="77777777" w:rsidR="00B46CE7" w:rsidRPr="00E573BA" w:rsidRDefault="00B46CE7" w:rsidP="00D03077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</w:tc>
      </w:tr>
    </w:tbl>
    <w:p w14:paraId="1A129EC3" w14:textId="77777777" w:rsidR="00B46CE7" w:rsidRPr="00E573BA" w:rsidRDefault="00B46CE7" w:rsidP="00B46CE7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650AAFAA" w14:textId="77777777" w:rsidR="00E573BA" w:rsidRPr="00E1134A" w:rsidRDefault="00E573BA" w:rsidP="00E573BA">
      <w:pPr>
        <w:spacing w:after="0" w:line="300" w:lineRule="atLeast"/>
        <w:jc w:val="both"/>
        <w:rPr>
          <w:rFonts w:ascii="Arial" w:hAnsi="Arial" w:cs="Arial"/>
          <w:sz w:val="16"/>
          <w:szCs w:val="16"/>
        </w:rPr>
      </w:pPr>
    </w:p>
    <w:p w14:paraId="66020C95" w14:textId="77777777" w:rsidR="00E573BA" w:rsidRPr="00E1134A" w:rsidRDefault="00E573BA" w:rsidP="00E573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7A9ABAF" w14:textId="77777777" w:rsidR="00D668E6" w:rsidRPr="00823515" w:rsidRDefault="00D668E6" w:rsidP="0065455E">
      <w:pPr>
        <w:spacing w:after="0" w:line="240" w:lineRule="auto"/>
        <w:ind w:right="-57"/>
        <w:rPr>
          <w:rFonts w:ascii="Arial" w:hAnsi="Arial" w:cs="Arial"/>
          <w:sz w:val="16"/>
          <w:szCs w:val="16"/>
          <w:lang w:val="en-GB"/>
        </w:rPr>
      </w:pPr>
    </w:p>
    <w:sectPr w:rsidR="00D668E6" w:rsidRPr="00823515" w:rsidSect="00B46CE7"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425" w:footer="5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00190" w14:textId="77777777" w:rsidR="009A4311" w:rsidRDefault="009A4311" w:rsidP="00532697">
      <w:r>
        <w:separator/>
      </w:r>
    </w:p>
  </w:endnote>
  <w:endnote w:type="continuationSeparator" w:id="0">
    <w:p w14:paraId="5E010645" w14:textId="77777777" w:rsidR="009A4311" w:rsidRDefault="009A4311" w:rsidP="0053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A991" w14:textId="77777777" w:rsidR="0054126E" w:rsidRPr="003B4A3C" w:rsidRDefault="00B67350" w:rsidP="003B4A3C">
    <w:pPr>
      <w:pStyle w:val="Topptekst"/>
      <w:tabs>
        <w:tab w:val="clear" w:pos="4703"/>
        <w:tab w:val="clear" w:pos="9406"/>
        <w:tab w:val="left" w:pos="2694"/>
        <w:tab w:val="left" w:pos="5387"/>
        <w:tab w:val="right" w:pos="9639"/>
      </w:tabs>
      <w:rPr>
        <w:lang w:val="nb-NO"/>
      </w:rPr>
    </w:pPr>
    <w:r>
      <w:t>PO Box 6050 Langnes, N-9037 Tromsø / 77 64 40 00 / postmottak@uit.no / uit.no</w:t>
    </w:r>
    <w:r w:rsidR="003B4A3C">
      <w:rPr>
        <w:lang w:val="nb-NO"/>
      </w:rPr>
      <w:tab/>
    </w:r>
    <w:r w:rsidR="003B4A3C">
      <w:rPr>
        <w:lang w:val="nb-NO"/>
      </w:rPr>
      <w:fldChar w:fldCharType="begin"/>
    </w:r>
    <w:r w:rsidR="003B4A3C">
      <w:rPr>
        <w:lang w:val="nb-NO"/>
      </w:rPr>
      <w:instrText xml:space="preserve"> PAGE  \* Arabic  \* MERGEFORMAT </w:instrText>
    </w:r>
    <w:r w:rsidR="003B4A3C">
      <w:rPr>
        <w:lang w:val="nb-NO"/>
      </w:rPr>
      <w:fldChar w:fldCharType="separate"/>
    </w:r>
    <w:r w:rsidR="0027409A">
      <w:rPr>
        <w:noProof/>
        <w:lang w:val="nb-NO"/>
      </w:rPr>
      <w:t>2</w:t>
    </w:r>
    <w:r w:rsidR="003B4A3C">
      <w:rPr>
        <w:lang w:val="nb-N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731FF" w14:textId="77777777" w:rsidR="001E759F" w:rsidRPr="00A75447" w:rsidRDefault="00A75447" w:rsidP="003F153D">
    <w:pPr>
      <w:pStyle w:val="Topptekst"/>
      <w:rPr>
        <w:lang w:val="nn-NO"/>
      </w:rPr>
    </w:pPr>
    <w:r w:rsidRPr="00A75447">
      <w:rPr>
        <w:lang w:val="nn-NO"/>
      </w:rPr>
      <w:t>PO Box 6050 Langnes, NO-9037 Tromsø</w:t>
    </w:r>
    <w:r w:rsidRPr="00A75447">
      <w:rPr>
        <w:spacing w:val="22"/>
        <w:lang w:val="nn-NO"/>
      </w:rPr>
      <w:t xml:space="preserve"> </w:t>
    </w:r>
    <w:r w:rsidRPr="00A75447">
      <w:rPr>
        <w:rStyle w:val="Sterk"/>
        <w:spacing w:val="22"/>
        <w:lang w:val="nn-NO"/>
      </w:rPr>
      <w:t xml:space="preserve">/ </w:t>
    </w:r>
    <w:r w:rsidRPr="00A75447">
      <w:rPr>
        <w:rStyle w:val="Sterk"/>
        <w:b w:val="0"/>
        <w:bCs w:val="0"/>
        <w:lang w:val="nn-NO"/>
      </w:rPr>
      <w:t xml:space="preserve">+47 </w:t>
    </w:r>
    <w:r w:rsidRPr="00A75447">
      <w:rPr>
        <w:lang w:val="nn-NO"/>
      </w:rPr>
      <w:t>77 64 40 00</w:t>
    </w:r>
    <w:r w:rsidRPr="00A75447">
      <w:rPr>
        <w:spacing w:val="22"/>
        <w:lang w:val="nn-NO"/>
      </w:rPr>
      <w:t xml:space="preserve"> </w:t>
    </w:r>
    <w:r w:rsidRPr="00A75447">
      <w:rPr>
        <w:rStyle w:val="Sterk"/>
        <w:spacing w:val="22"/>
        <w:lang w:val="nn-NO"/>
      </w:rPr>
      <w:t xml:space="preserve">/ </w:t>
    </w:r>
    <w:r w:rsidRPr="00A75447">
      <w:rPr>
        <w:lang w:val="nn-NO"/>
      </w:rPr>
      <w:t>postmottak@uit.no</w:t>
    </w:r>
    <w:r w:rsidRPr="00A75447">
      <w:rPr>
        <w:spacing w:val="22"/>
        <w:lang w:val="nn-NO"/>
      </w:rPr>
      <w:t xml:space="preserve"> </w:t>
    </w:r>
    <w:r w:rsidRPr="00A75447">
      <w:rPr>
        <w:rStyle w:val="Sterk"/>
        <w:spacing w:val="22"/>
        <w:lang w:val="nn-NO"/>
      </w:rPr>
      <w:t xml:space="preserve">/ </w:t>
    </w:r>
    <w:r w:rsidRPr="00A75447">
      <w:rPr>
        <w:lang w:val="nn-NO"/>
      </w:rPr>
      <w:t>uit.no</w:t>
    </w:r>
    <w:r w:rsidR="003F153D" w:rsidRPr="00A75447">
      <w:rPr>
        <w:lang w:val="nn-N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94851" w14:textId="77777777" w:rsidR="009A4311" w:rsidRDefault="009A4311" w:rsidP="00532697">
      <w:r>
        <w:separator/>
      </w:r>
    </w:p>
  </w:footnote>
  <w:footnote w:type="continuationSeparator" w:id="0">
    <w:p w14:paraId="0D3B9365" w14:textId="77777777" w:rsidR="009A4311" w:rsidRDefault="009A4311" w:rsidP="00532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49451" w14:textId="77777777" w:rsidR="001E759F" w:rsidRPr="00F04DBA" w:rsidRDefault="00A75447" w:rsidP="00532697">
    <w:pPr>
      <w:pStyle w:val="Toppteks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val="nb-NO"/>
      </w:rPr>
      <w:drawing>
        <wp:anchor distT="0" distB="0" distL="114300" distR="114300" simplePos="0" relativeHeight="251660288" behindDoc="1" locked="0" layoutInCell="1" allowOverlap="1" wp14:anchorId="67854E13" wp14:editId="00112E6F">
          <wp:simplePos x="0" y="0"/>
          <wp:positionH relativeFrom="page">
            <wp:posOffset>0</wp:posOffset>
          </wp:positionH>
          <wp:positionV relativeFrom="page">
            <wp:align>top</wp:align>
          </wp:positionV>
          <wp:extent cx="7560000" cy="835200"/>
          <wp:effectExtent l="0" t="0" r="3175" b="3175"/>
          <wp:wrapNone/>
          <wp:docPr id="1" name="Picture 1" descr="UiT The Arctic University of Norw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evark_topp_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26F"/>
    <w:multiLevelType w:val="hybridMultilevel"/>
    <w:tmpl w:val="08423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5604D"/>
    <w:multiLevelType w:val="hybridMultilevel"/>
    <w:tmpl w:val="4790CA0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028905">
    <w:abstractNumId w:val="0"/>
  </w:num>
  <w:num w:numId="2" w16cid:durableId="1301740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nb-NO" w:vendorID="64" w:dllVersion="0" w:nlCheck="1" w:checkStyle="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BA"/>
    <w:rsid w:val="00004F76"/>
    <w:rsid w:val="00021AA5"/>
    <w:rsid w:val="000359CF"/>
    <w:rsid w:val="000668A4"/>
    <w:rsid w:val="000772AC"/>
    <w:rsid w:val="000C45C3"/>
    <w:rsid w:val="000D233A"/>
    <w:rsid w:val="000D3381"/>
    <w:rsid w:val="000F4586"/>
    <w:rsid w:val="000F5229"/>
    <w:rsid w:val="00113C56"/>
    <w:rsid w:val="0012033D"/>
    <w:rsid w:val="00143E73"/>
    <w:rsid w:val="001838CF"/>
    <w:rsid w:val="001A5BEC"/>
    <w:rsid w:val="001D4537"/>
    <w:rsid w:val="001E759F"/>
    <w:rsid w:val="0024318E"/>
    <w:rsid w:val="00243947"/>
    <w:rsid w:val="00246962"/>
    <w:rsid w:val="00252056"/>
    <w:rsid w:val="002562AE"/>
    <w:rsid w:val="00260822"/>
    <w:rsid w:val="0027388B"/>
    <w:rsid w:val="0027409A"/>
    <w:rsid w:val="002A373B"/>
    <w:rsid w:val="002C2665"/>
    <w:rsid w:val="002C6090"/>
    <w:rsid w:val="002C63F9"/>
    <w:rsid w:val="002C6C72"/>
    <w:rsid w:val="0031002A"/>
    <w:rsid w:val="00350289"/>
    <w:rsid w:val="003B2626"/>
    <w:rsid w:val="003B4A3C"/>
    <w:rsid w:val="003C25A9"/>
    <w:rsid w:val="003D0083"/>
    <w:rsid w:val="003E5B3A"/>
    <w:rsid w:val="003F0137"/>
    <w:rsid w:val="003F153D"/>
    <w:rsid w:val="003F2782"/>
    <w:rsid w:val="0041691C"/>
    <w:rsid w:val="004220B2"/>
    <w:rsid w:val="00426560"/>
    <w:rsid w:val="00446DE0"/>
    <w:rsid w:val="00476E6F"/>
    <w:rsid w:val="00477AD9"/>
    <w:rsid w:val="00494A79"/>
    <w:rsid w:val="004A2CEA"/>
    <w:rsid w:val="004A2D9A"/>
    <w:rsid w:val="004E07ED"/>
    <w:rsid w:val="004F1B41"/>
    <w:rsid w:val="004F3337"/>
    <w:rsid w:val="004F3BE2"/>
    <w:rsid w:val="00532697"/>
    <w:rsid w:val="00536941"/>
    <w:rsid w:val="0054126E"/>
    <w:rsid w:val="00547B21"/>
    <w:rsid w:val="005761C0"/>
    <w:rsid w:val="00577F5B"/>
    <w:rsid w:val="005A69EC"/>
    <w:rsid w:val="005B25FE"/>
    <w:rsid w:val="00603AB6"/>
    <w:rsid w:val="006076F1"/>
    <w:rsid w:val="00620895"/>
    <w:rsid w:val="006529D3"/>
    <w:rsid w:val="0065455E"/>
    <w:rsid w:val="0067445A"/>
    <w:rsid w:val="00686D22"/>
    <w:rsid w:val="006A7F5F"/>
    <w:rsid w:val="006C550F"/>
    <w:rsid w:val="006C70BF"/>
    <w:rsid w:val="006D47B1"/>
    <w:rsid w:val="006D6F72"/>
    <w:rsid w:val="006E0183"/>
    <w:rsid w:val="006E14B7"/>
    <w:rsid w:val="00730A1A"/>
    <w:rsid w:val="00740E33"/>
    <w:rsid w:val="00750BF4"/>
    <w:rsid w:val="00756E3E"/>
    <w:rsid w:val="007A38B2"/>
    <w:rsid w:val="007A3CBE"/>
    <w:rsid w:val="007C0DB0"/>
    <w:rsid w:val="00811BFB"/>
    <w:rsid w:val="00815F01"/>
    <w:rsid w:val="00823515"/>
    <w:rsid w:val="00832289"/>
    <w:rsid w:val="00846CDF"/>
    <w:rsid w:val="008513FF"/>
    <w:rsid w:val="00861E87"/>
    <w:rsid w:val="00866CCA"/>
    <w:rsid w:val="00870AB7"/>
    <w:rsid w:val="00890F6C"/>
    <w:rsid w:val="008B133D"/>
    <w:rsid w:val="008D2C1D"/>
    <w:rsid w:val="008E1563"/>
    <w:rsid w:val="008F06F4"/>
    <w:rsid w:val="0091097A"/>
    <w:rsid w:val="00941263"/>
    <w:rsid w:val="00966CF9"/>
    <w:rsid w:val="00981B56"/>
    <w:rsid w:val="009A4311"/>
    <w:rsid w:val="009A6935"/>
    <w:rsid w:val="009C6A35"/>
    <w:rsid w:val="009E22E1"/>
    <w:rsid w:val="00A02316"/>
    <w:rsid w:val="00A4426E"/>
    <w:rsid w:val="00A75447"/>
    <w:rsid w:val="00A84C49"/>
    <w:rsid w:val="00A869A7"/>
    <w:rsid w:val="00AA39C5"/>
    <w:rsid w:val="00AB3A1D"/>
    <w:rsid w:val="00AC7AA5"/>
    <w:rsid w:val="00AF6EEA"/>
    <w:rsid w:val="00B15690"/>
    <w:rsid w:val="00B24A44"/>
    <w:rsid w:val="00B35136"/>
    <w:rsid w:val="00B46CE7"/>
    <w:rsid w:val="00B67350"/>
    <w:rsid w:val="00B7712A"/>
    <w:rsid w:val="00B80514"/>
    <w:rsid w:val="00B826C4"/>
    <w:rsid w:val="00B97D69"/>
    <w:rsid w:val="00BA3DCD"/>
    <w:rsid w:val="00BB2780"/>
    <w:rsid w:val="00BC20BD"/>
    <w:rsid w:val="00BE2BE9"/>
    <w:rsid w:val="00BF67B0"/>
    <w:rsid w:val="00C01C09"/>
    <w:rsid w:val="00C24959"/>
    <w:rsid w:val="00C27D4C"/>
    <w:rsid w:val="00C34F49"/>
    <w:rsid w:val="00C81828"/>
    <w:rsid w:val="00C91136"/>
    <w:rsid w:val="00C96085"/>
    <w:rsid w:val="00C975AE"/>
    <w:rsid w:val="00CA3A6B"/>
    <w:rsid w:val="00CB7B85"/>
    <w:rsid w:val="00CD49CF"/>
    <w:rsid w:val="00CF4D1E"/>
    <w:rsid w:val="00D2176C"/>
    <w:rsid w:val="00D26A22"/>
    <w:rsid w:val="00D32DF8"/>
    <w:rsid w:val="00D547F4"/>
    <w:rsid w:val="00D668E6"/>
    <w:rsid w:val="00D753D1"/>
    <w:rsid w:val="00D86619"/>
    <w:rsid w:val="00D94947"/>
    <w:rsid w:val="00DA2FBF"/>
    <w:rsid w:val="00DA4D83"/>
    <w:rsid w:val="00DA588D"/>
    <w:rsid w:val="00DA7EAF"/>
    <w:rsid w:val="00DB5D04"/>
    <w:rsid w:val="00DE7004"/>
    <w:rsid w:val="00DF5374"/>
    <w:rsid w:val="00E037AF"/>
    <w:rsid w:val="00E101BD"/>
    <w:rsid w:val="00E1134A"/>
    <w:rsid w:val="00E36A68"/>
    <w:rsid w:val="00E416B8"/>
    <w:rsid w:val="00E42D43"/>
    <w:rsid w:val="00E525C6"/>
    <w:rsid w:val="00E573BA"/>
    <w:rsid w:val="00E81F94"/>
    <w:rsid w:val="00E85302"/>
    <w:rsid w:val="00EA5AAD"/>
    <w:rsid w:val="00EE71E3"/>
    <w:rsid w:val="00F04DBA"/>
    <w:rsid w:val="00F12179"/>
    <w:rsid w:val="00F215F1"/>
    <w:rsid w:val="00F4090C"/>
    <w:rsid w:val="00F40D23"/>
    <w:rsid w:val="00F516D0"/>
    <w:rsid w:val="00F70841"/>
    <w:rsid w:val="00F77817"/>
    <w:rsid w:val="00FA1EE8"/>
    <w:rsid w:val="00FA7EB6"/>
    <w:rsid w:val="00FC504F"/>
    <w:rsid w:val="00FC55F8"/>
    <w:rsid w:val="00FC5DE8"/>
    <w:rsid w:val="00FC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4BF0F"/>
  <w15:docId w15:val="{70F66E6B-F8F7-4096-8406-4560251E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 w:unhideWhenUsed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F5B"/>
    <w:pPr>
      <w:spacing w:after="240" w:line="288" w:lineRule="auto"/>
    </w:pPr>
    <w:rPr>
      <w:rFonts w:ascii="Times New Roman" w:hAnsi="Times New Roman"/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77F5B"/>
    <w:pPr>
      <w:spacing w:after="0"/>
      <w:outlineLvl w:val="0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qFormat/>
    <w:rsid w:val="00577F5B"/>
    <w:pPr>
      <w:tabs>
        <w:tab w:val="center" w:pos="4703"/>
        <w:tab w:val="right" w:pos="9406"/>
      </w:tabs>
      <w:spacing w:after="0"/>
    </w:pPr>
    <w:rPr>
      <w:rFonts w:ascii="Arial" w:hAnsi="Arial"/>
      <w:sz w:val="16"/>
    </w:rPr>
  </w:style>
  <w:style w:type="character" w:customStyle="1" w:styleId="TopptekstTegn">
    <w:name w:val="Topptekst Tegn"/>
    <w:basedOn w:val="Standardskriftforavsnitt"/>
    <w:link w:val="Topptekst"/>
    <w:uiPriority w:val="99"/>
    <w:rsid w:val="00577F5B"/>
    <w:rPr>
      <w:rFonts w:ascii="Arial" w:hAnsi="Arial"/>
      <w:sz w:val="16"/>
    </w:rPr>
  </w:style>
  <w:style w:type="paragraph" w:styleId="Bunntekst">
    <w:name w:val="footer"/>
    <w:basedOn w:val="Normal"/>
    <w:link w:val="BunntekstTegn"/>
    <w:uiPriority w:val="99"/>
    <w:unhideWhenUsed/>
    <w:rsid w:val="000F4586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F4586"/>
  </w:style>
  <w:style w:type="paragraph" w:styleId="Bobletekst">
    <w:name w:val="Balloon Text"/>
    <w:basedOn w:val="Normal"/>
    <w:link w:val="BobletekstTegn"/>
    <w:uiPriority w:val="99"/>
    <w:semiHidden/>
    <w:unhideWhenUsed/>
    <w:rsid w:val="000F458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F4586"/>
    <w:rPr>
      <w:rFonts w:ascii="Lucida Grande" w:hAnsi="Lucida Grande" w:cs="Lucida Grande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77F5B"/>
    <w:rPr>
      <w:rFonts w:ascii="Times New Roman" w:hAnsi="Times New Roman"/>
      <w:b/>
      <w:sz w:val="22"/>
    </w:rPr>
  </w:style>
  <w:style w:type="table" w:styleId="Tabellrutenett">
    <w:name w:val="Table Grid"/>
    <w:basedOn w:val="Vanligtabell"/>
    <w:uiPriority w:val="59"/>
    <w:rsid w:val="00426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426560"/>
    <w:pPr>
      <w:widowControl w:val="0"/>
      <w:autoSpaceDE w:val="0"/>
      <w:autoSpaceDN w:val="0"/>
      <w:adjustRightInd w:val="0"/>
      <w:textAlignment w:val="center"/>
    </w:pPr>
    <w:rPr>
      <w:rFonts w:ascii="Times-Roman" w:hAnsi="Times-Roman" w:cs="Times-Roman"/>
      <w:color w:val="000000"/>
      <w:lang w:val="en-GB"/>
    </w:rPr>
  </w:style>
  <w:style w:type="character" w:styleId="Svakutheving">
    <w:name w:val="Subtle Emphasis"/>
    <w:uiPriority w:val="19"/>
    <w:unhideWhenUsed/>
    <w:rsid w:val="00532697"/>
    <w:rPr>
      <w:i/>
      <w:iCs/>
      <w:color w:val="808080" w:themeColor="text1" w:themeTint="7F"/>
    </w:rPr>
  </w:style>
  <w:style w:type="character" w:styleId="Sterk">
    <w:name w:val="Strong"/>
    <w:uiPriority w:val="22"/>
    <w:unhideWhenUsed/>
    <w:qFormat/>
    <w:rsid w:val="00426560"/>
    <w:rPr>
      <w:b/>
      <w:bCs/>
    </w:rPr>
  </w:style>
  <w:style w:type="character" w:styleId="Sterkutheving">
    <w:name w:val="Intense Emphasis"/>
    <w:aliases w:val="Lorem ipsum"/>
    <w:uiPriority w:val="21"/>
    <w:unhideWhenUsed/>
    <w:rsid w:val="00532697"/>
    <w:rPr>
      <w:b/>
      <w:bCs/>
      <w:i/>
      <w:iCs/>
      <w:color w:val="4F81BD" w:themeColor="accent1"/>
    </w:rPr>
  </w:style>
  <w:style w:type="paragraph" w:styleId="Tittel">
    <w:name w:val="Title"/>
    <w:basedOn w:val="Overskrift1"/>
    <w:next w:val="Normal"/>
    <w:link w:val="TittelTegn"/>
    <w:uiPriority w:val="10"/>
    <w:qFormat/>
    <w:rsid w:val="001838CF"/>
    <w:pPr>
      <w:spacing w:line="240" w:lineRule="auto"/>
      <w:contextualSpacing/>
      <w:outlineLvl w:val="9"/>
    </w:pPr>
    <w:rPr>
      <w:rFonts w:ascii="Arial" w:eastAsiaTheme="majorEastAsia" w:hAnsi="Arial" w:cstheme="majorBidi"/>
      <w:spacing w:val="5"/>
      <w:kern w:val="28"/>
      <w:sz w:val="28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1838CF"/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paragraph" w:styleId="Sterktsitat">
    <w:name w:val="Intense Quote"/>
    <w:basedOn w:val="Normal"/>
    <w:next w:val="Normal"/>
    <w:link w:val="SterktsitatTegn"/>
    <w:uiPriority w:val="30"/>
    <w:unhideWhenUsed/>
    <w:rsid w:val="00A869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562AE"/>
    <w:rPr>
      <w:rFonts w:ascii="Times New Roman" w:hAnsi="Times New Roman"/>
      <w:b/>
      <w:bCs/>
      <w:i/>
      <w:iCs/>
      <w:color w:val="4F81BD" w:themeColor="accent1"/>
      <w:sz w:val="22"/>
    </w:rPr>
  </w:style>
  <w:style w:type="character" w:styleId="Hyperkobling">
    <w:name w:val="Hyperlink"/>
    <w:basedOn w:val="Standardskriftforavsnitt"/>
    <w:uiPriority w:val="99"/>
    <w:unhideWhenUsed/>
    <w:rsid w:val="00A869A7"/>
    <w:rPr>
      <w:color w:val="0000FF" w:themeColor="hyperlink"/>
      <w:u w:val="single"/>
    </w:rPr>
  </w:style>
  <w:style w:type="character" w:styleId="Sidetall">
    <w:name w:val="page number"/>
    <w:basedOn w:val="Standardskriftforavsnitt"/>
    <w:uiPriority w:val="99"/>
    <w:semiHidden/>
    <w:unhideWhenUsed/>
    <w:rsid w:val="00BB2780"/>
  </w:style>
  <w:style w:type="paragraph" w:customStyle="1" w:styleId="Tabell">
    <w:name w:val="Tabell"/>
    <w:basedOn w:val="Normal"/>
    <w:rsid w:val="00832289"/>
    <w:pPr>
      <w:spacing w:line="240" w:lineRule="auto"/>
    </w:pPr>
    <w:rPr>
      <w:rFonts w:ascii="Myriad Pro" w:eastAsia="Calibri" w:hAnsi="Myriad Pro" w:cs="Times New Roman"/>
      <w:szCs w:val="22"/>
      <w:lang w:val="nb-NO" w:eastAsia="en-US"/>
    </w:rPr>
  </w:style>
  <w:style w:type="paragraph" w:styleId="Listeavsnitt">
    <w:name w:val="List Paragraph"/>
    <w:basedOn w:val="Normal"/>
    <w:uiPriority w:val="34"/>
    <w:rsid w:val="00FC55F8"/>
    <w:pPr>
      <w:ind w:left="720"/>
      <w:contextualSpacing/>
    </w:pPr>
  </w:style>
  <w:style w:type="paragraph" w:styleId="Ingenmellomrom">
    <w:name w:val="No Spacing"/>
    <w:uiPriority w:val="1"/>
    <w:qFormat/>
    <w:rsid w:val="00577F5B"/>
    <w:rPr>
      <w:rFonts w:ascii="Times New Roman" w:hAnsi="Times New Roman"/>
      <w:sz w:val="22"/>
    </w:rPr>
  </w:style>
  <w:style w:type="paragraph" w:styleId="NormalWeb">
    <w:name w:val="Normal (Web)"/>
    <w:basedOn w:val="Normal"/>
    <w:uiPriority w:val="99"/>
    <w:unhideWhenUsed/>
    <w:rsid w:val="003F153D"/>
    <w:pPr>
      <w:spacing w:before="100" w:beforeAutospacing="1" w:after="100" w:afterAutospacing="1" w:line="240" w:lineRule="auto"/>
    </w:pPr>
    <w:rPr>
      <w:rFonts w:eastAsia="Times New Roman" w:cs="Times New Roman"/>
      <w:sz w:val="24"/>
      <w:lang w:val="nb-NO"/>
    </w:rPr>
  </w:style>
  <w:style w:type="character" w:styleId="Ulstomtale">
    <w:name w:val="Unresolved Mention"/>
    <w:basedOn w:val="Standardskriftforavsnitt"/>
    <w:uiPriority w:val="99"/>
    <w:semiHidden/>
    <w:unhideWhenUsed/>
    <w:rsid w:val="006C70BF"/>
    <w:rPr>
      <w:color w:val="605E5C"/>
      <w:shd w:val="clear" w:color="auto" w:fill="E1DFDD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E1134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134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uforskning@uit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i003\AppData\Local\Temp\Temp1_brev_engelsk%20(4).zip\engelsk\Notat_Engel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8BD7E1188B32469BC1C8A85BD28AF5" ma:contentTypeVersion="18" ma:contentTypeDescription="Create a new document." ma:contentTypeScope="" ma:versionID="c02c7440a93ede2a47417057a474399b">
  <xsd:schema xmlns:xsd="http://www.w3.org/2001/XMLSchema" xmlns:xs="http://www.w3.org/2001/XMLSchema" xmlns:p="http://schemas.microsoft.com/office/2006/metadata/properties" xmlns:ns2="8c918f66-2616-4dd6-b43a-0518f2b340d5" xmlns:ns3="9ce76fb2-ade7-46e8-8575-4002a87a9e48" targetNamespace="http://schemas.microsoft.com/office/2006/metadata/properties" ma:root="true" ma:fieldsID="3c5010db24fd0f84e4ecf4f8286686e2" ns2:_="" ns3:_="">
    <xsd:import namespace="8c918f66-2616-4dd6-b43a-0518f2b340d5"/>
    <xsd:import namespace="9ce76fb2-ade7-46e8-8575-4002a87a9e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8f66-2616-4dd6-b43a-0518f2b340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description="Fått dele av Hans C Bernstein til Pål Gunnar Ellingsen. Søknaden fikk høy score, men ikke innvilget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76fb2-ade7-46e8-8575-4002a87a9e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5d846e-15e8-4d85-96cf-3248d040730e}" ma:internalName="TaxCatchAll" ma:showField="CatchAllData" ma:web="9ce76fb2-ade7-46e8-8575-4002a87a9e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8c918f66-2616-4dd6-b43a-0518f2b340d5" xsi:nil="true"/>
    <lcf76f155ced4ddcb4097134ff3c332f xmlns="8c918f66-2616-4dd6-b43a-0518f2b340d5">
      <Terms xmlns="http://schemas.microsoft.com/office/infopath/2007/PartnerControls"/>
    </lcf76f155ced4ddcb4097134ff3c332f>
    <TaxCatchAll xmlns="9ce76fb2-ade7-46e8-8575-4002a87a9e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1113B4-28B7-4D29-8907-57B97B9C6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918f66-2616-4dd6-b43a-0518f2b340d5"/>
    <ds:schemaRef ds:uri="9ce76fb2-ade7-46e8-8575-4002a87a9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818D0-4B4F-49DD-A95B-635DE1FD63F0}">
  <ds:schemaRefs>
    <ds:schemaRef ds:uri="http://schemas.microsoft.com/office/2006/metadata/properties"/>
    <ds:schemaRef ds:uri="http://schemas.microsoft.com/office/infopath/2007/PartnerControls"/>
    <ds:schemaRef ds:uri="8c918f66-2616-4dd6-b43a-0518f2b340d5"/>
    <ds:schemaRef ds:uri="9ce76fb2-ade7-46e8-8575-4002a87a9e48"/>
  </ds:schemaRefs>
</ds:datastoreItem>
</file>

<file path=customXml/itemProps3.xml><?xml version="1.0" encoding="utf-8"?>
<ds:datastoreItem xmlns:ds="http://schemas.openxmlformats.org/officeDocument/2006/customXml" ds:itemID="{3115EC7F-3AF4-4735-8972-4B986D2D94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764C4-CDAF-4B10-B483-D954147CE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Notat_Engelsk</Template>
  <TotalTime>0</TotalTime>
  <Pages>2</Pages>
  <Words>204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UiT – Norges arktiske universitet</Company>
  <LinksUpToDate>false</LinksUpToDate>
  <CharactersWithSpaces>1289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Mikalsen</dc:creator>
  <cp:lastModifiedBy>Theresa Mikalsen</cp:lastModifiedBy>
  <cp:revision>2</cp:revision>
  <cp:lastPrinted>2013-06-26T15:45:00Z</cp:lastPrinted>
  <dcterms:created xsi:type="dcterms:W3CDTF">2026-06-02T07:32:00Z</dcterms:created>
  <dcterms:modified xsi:type="dcterms:W3CDTF">2026-06-02T07:32:00Z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\\homer.uit.no\lhs000\ephorte\313334_DOCX.XML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http://ephorte.uit.no/ePhorteWeb/shared/aspx/Default/CheckInDocForm.aspx</vt:lpwstr>
  </property>
  <property fmtid="{D5CDD505-2E9C-101B-9397-08002B2CF9AE}" pid="5" name="DokType">
    <vt:lpwstr>X</vt:lpwstr>
  </property>
  <property fmtid="{D5CDD505-2E9C-101B-9397-08002B2CF9AE}" pid="6" name="DokID">
    <vt:i4>315629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/>
  </property>
  <property fmtid="{D5CDD505-2E9C-101B-9397-08002B2CF9AE}" pid="11" name="WindowName">
    <vt:lpwstr>rtop</vt:lpwstr>
  </property>
  <property fmtid="{D5CDD505-2E9C-101B-9397-08002B2CF9AE}" pid="12" name="FileName">
    <vt:lpwstr>%5c%5chomer.uit.no%5clhs000%5cephorte%5c313334.DOCX</vt:lpwstr>
  </property>
  <property fmtid="{D5CDD505-2E9C-101B-9397-08002B2CF9AE}" pid="13" name="LinkId">
    <vt:i4>196831</vt:i4>
  </property>
  <property fmtid="{D5CDD505-2E9C-101B-9397-08002B2CF9AE}" pid="14" name="ContentTypeId">
    <vt:lpwstr>0x010100DC8BD7E1188B32469BC1C8A85BD28AF5</vt:lpwstr>
  </property>
  <property fmtid="{D5CDD505-2E9C-101B-9397-08002B2CF9AE}" pid="15" name="IsMyDocuments">
    <vt:bool>true</vt:bool>
  </property>
  <property fmtid="{D5CDD505-2E9C-101B-9397-08002B2CF9AE}" pid="16" name="MSIP_Label_950b96d7-1f7d-4a0a-b8d6-ae343a69b897_Extended_MSFT_Method">
    <vt:lpwstr>Manual</vt:lpwstr>
  </property>
  <property fmtid="{D5CDD505-2E9C-101B-9397-08002B2CF9AE}" pid="17" name="MSIP_Label_950b96d7-1f7d-4a0a-b8d6-ae343a69b897_Application">
    <vt:lpwstr>Microsoft Azure Information Protection</vt:lpwstr>
  </property>
  <property fmtid="{D5CDD505-2E9C-101B-9397-08002B2CF9AE}" pid="18" name="MSIP_Label_950b96d7-1f7d-4a0a-b8d6-ae343a69b897_Name">
    <vt:lpwstr>Internal</vt:lpwstr>
  </property>
  <property fmtid="{D5CDD505-2E9C-101B-9397-08002B2CF9AE}" pid="19" name="MSIP_Label_950b96d7-1f7d-4a0a-b8d6-ae343a69b897_SetDate">
    <vt:lpwstr>2018-04-30T12:37:41.7688417Z</vt:lpwstr>
  </property>
  <property fmtid="{D5CDD505-2E9C-101B-9397-08002B2CF9AE}" pid="20" name="MSIP_Label_950b96d7-1f7d-4a0a-b8d6-ae343a69b897_Owner">
    <vt:lpwstr>nma010@uit.no</vt:lpwstr>
  </property>
  <property fmtid="{D5CDD505-2E9C-101B-9397-08002B2CF9AE}" pid="21" name="MSIP_Label_950b96d7-1f7d-4a0a-b8d6-ae343a69b897_SiteId">
    <vt:lpwstr>4e7f212d-74db-4563-a57b-8ae44ed05526</vt:lpwstr>
  </property>
  <property fmtid="{D5CDD505-2E9C-101B-9397-08002B2CF9AE}" pid="22" name="MSIP_Label_950b96d7-1f7d-4a0a-b8d6-ae343a69b897_Enabled">
    <vt:lpwstr>False</vt:lpwstr>
  </property>
</Properties>
</file>