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enett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87"/>
        <w:gridCol w:w="3260"/>
      </w:tblGrid>
      <w:tr w:rsidR="00F618F0" w:rsidRPr="00AC5283" w14:paraId="1649F5DB" w14:textId="77777777" w:rsidTr="00271AB7">
        <w:trPr>
          <w:trHeight w:hRule="exact" w:val="1899"/>
        </w:trPr>
        <w:tc>
          <w:tcPr>
            <w:tcW w:w="6487" w:type="dxa"/>
          </w:tcPr>
          <w:p w14:paraId="36A7F6BF" w14:textId="77777777" w:rsidR="00F618F0" w:rsidRPr="001C778D" w:rsidRDefault="00F618F0" w:rsidP="00E75BB9">
            <w:pPr>
              <w:rPr>
                <w:rFonts w:cs="Times New Roman"/>
              </w:rPr>
            </w:pPr>
          </w:p>
        </w:tc>
        <w:tc>
          <w:tcPr>
            <w:tcW w:w="3260" w:type="dxa"/>
          </w:tcPr>
          <w:p w14:paraId="64B1DBCB" w14:textId="49FF086A" w:rsidR="00271AB7" w:rsidRPr="006A040D" w:rsidRDefault="00B73F31" w:rsidP="001C4900">
            <w:pPr>
              <w:pStyle w:val="Topptekst"/>
              <w:rPr>
                <w:b/>
                <w:bCs/>
              </w:rPr>
            </w:pPr>
            <w:r w:rsidRPr="006A040D">
              <w:rPr>
                <w:b/>
                <w:bCs/>
              </w:rPr>
              <w:t>Fakultet for humaniora, samfunnsvitenskap og lærerutdanning</w:t>
            </w:r>
          </w:p>
        </w:tc>
      </w:tr>
    </w:tbl>
    <w:p w14:paraId="2E6996BF" w14:textId="11FF91A1" w:rsidR="001C4900" w:rsidRPr="00272662" w:rsidRDefault="001C4900" w:rsidP="001C4900">
      <w:pPr>
        <w:autoSpaceDE w:val="0"/>
        <w:autoSpaceDN w:val="0"/>
        <w:adjustRightInd w:val="0"/>
        <w:spacing w:beforeLines="40" w:before="96" w:afterLines="40" w:after="96" w:line="240" w:lineRule="auto"/>
        <w:rPr>
          <w:rFonts w:ascii="Times New Roman" w:eastAsia="Myriad Pro" w:hAnsi="Times New Roman" w:cs="Times New Roman"/>
          <w:sz w:val="20"/>
          <w:szCs w:val="20"/>
          <w:lang w:val="nn-NO"/>
        </w:rPr>
      </w:pPr>
      <w:r w:rsidRPr="00272662">
        <w:rPr>
          <w:rFonts w:ascii="Arial" w:eastAsia="Myriad Pro" w:hAnsi="Arial" w:cs="Arial"/>
          <w:b/>
          <w:bCs/>
          <w:sz w:val="26"/>
          <w:szCs w:val="26"/>
          <w:lang w:val="nn-NO"/>
        </w:rPr>
        <w:t>SØKNADSSKJEMA -</w:t>
      </w:r>
      <w:r w:rsidR="00BD0EDD">
        <w:rPr>
          <w:rFonts w:ascii="Arial" w:eastAsia="Myriad Pro" w:hAnsi="Arial" w:cs="Arial"/>
          <w:b/>
          <w:bCs/>
          <w:sz w:val="26"/>
          <w:szCs w:val="26"/>
          <w:lang w:val="nn-NO"/>
        </w:rPr>
        <w:t xml:space="preserve"> </w:t>
      </w:r>
      <w:r w:rsidRPr="00272662">
        <w:rPr>
          <w:rFonts w:ascii="Arial" w:eastAsia="Myriad Pro" w:hAnsi="Arial" w:cs="Arial"/>
          <w:b/>
          <w:bCs/>
          <w:sz w:val="26"/>
          <w:szCs w:val="26"/>
          <w:lang w:val="nn-NO"/>
        </w:rPr>
        <w:t xml:space="preserve">STIPEND FOR </w:t>
      </w:r>
      <w:r w:rsidR="00993F0E">
        <w:rPr>
          <w:rFonts w:ascii="Arial" w:eastAsia="Myriad Pro" w:hAnsi="Arial" w:cs="Arial"/>
          <w:b/>
          <w:bCs/>
          <w:sz w:val="26"/>
          <w:szCs w:val="26"/>
          <w:lang w:val="nn-NO"/>
        </w:rPr>
        <w:t>FOR</w:t>
      </w:r>
      <w:r w:rsidR="002C39BE">
        <w:rPr>
          <w:rFonts w:ascii="Arial" w:eastAsia="Myriad Pro" w:hAnsi="Arial" w:cs="Arial"/>
          <w:b/>
          <w:bCs/>
          <w:sz w:val="26"/>
          <w:szCs w:val="26"/>
          <w:lang w:val="nn-NO"/>
        </w:rPr>
        <w:t>S</w:t>
      </w:r>
      <w:r w:rsidR="00993F0E">
        <w:rPr>
          <w:rFonts w:ascii="Arial" w:eastAsia="Myriad Pro" w:hAnsi="Arial" w:cs="Arial"/>
          <w:b/>
          <w:bCs/>
          <w:sz w:val="26"/>
          <w:szCs w:val="26"/>
          <w:lang w:val="nn-NO"/>
        </w:rPr>
        <w:t>K</w:t>
      </w:r>
      <w:r w:rsidR="00D86ACF">
        <w:rPr>
          <w:rFonts w:ascii="Arial" w:eastAsia="Myriad Pro" w:hAnsi="Arial" w:cs="Arial"/>
          <w:b/>
          <w:bCs/>
          <w:sz w:val="26"/>
          <w:szCs w:val="26"/>
          <w:lang w:val="nn-NO"/>
        </w:rPr>
        <w:t>NINGS</w:t>
      </w:r>
      <w:r w:rsidR="00993F0E">
        <w:rPr>
          <w:rFonts w:ascii="Arial" w:eastAsia="Myriad Pro" w:hAnsi="Arial" w:cs="Arial"/>
          <w:b/>
          <w:bCs/>
          <w:sz w:val="26"/>
          <w:szCs w:val="26"/>
          <w:lang w:val="nn-NO"/>
        </w:rPr>
        <w:t xml:space="preserve">OPPHOLD I UTLANDET </w:t>
      </w:r>
    </w:p>
    <w:p w14:paraId="23C8DC1B" w14:textId="77777777" w:rsidR="001C4900" w:rsidRPr="00272662" w:rsidRDefault="001C4900" w:rsidP="001C4900">
      <w:pPr>
        <w:autoSpaceDE w:val="0"/>
        <w:autoSpaceDN w:val="0"/>
        <w:adjustRightInd w:val="0"/>
        <w:spacing w:beforeLines="40" w:before="96" w:afterLines="40" w:after="96" w:line="240" w:lineRule="auto"/>
        <w:rPr>
          <w:rFonts w:ascii="Times New Roman" w:eastAsia="Myriad Pro" w:hAnsi="Times New Roman" w:cs="Times New Roman"/>
          <w:b/>
          <w:sz w:val="22"/>
          <w:szCs w:val="22"/>
          <w:lang w:val="nn-NO"/>
        </w:rPr>
      </w:pPr>
    </w:p>
    <w:p w14:paraId="6BB0AC8E" w14:textId="77777777" w:rsidR="001C4900" w:rsidRPr="00272662" w:rsidRDefault="001C4900" w:rsidP="001C4900">
      <w:pPr>
        <w:autoSpaceDE w:val="0"/>
        <w:autoSpaceDN w:val="0"/>
        <w:adjustRightInd w:val="0"/>
        <w:spacing w:line="240" w:lineRule="auto"/>
        <w:rPr>
          <w:rFonts w:ascii="Times New Roman" w:eastAsia="Myriad Pro" w:hAnsi="Times New Roman" w:cs="Times New Roman"/>
          <w:sz w:val="22"/>
          <w:szCs w:val="22"/>
          <w:lang w:val="nn-NO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1"/>
        <w:gridCol w:w="3209"/>
        <w:gridCol w:w="618"/>
        <w:gridCol w:w="1025"/>
        <w:gridCol w:w="954"/>
        <w:gridCol w:w="575"/>
        <w:gridCol w:w="1716"/>
      </w:tblGrid>
      <w:tr w:rsidR="001C4900" w:rsidRPr="004F177D" w14:paraId="5D23F668" w14:textId="77777777" w:rsidTr="008E6263">
        <w:tc>
          <w:tcPr>
            <w:tcW w:w="9828" w:type="dxa"/>
            <w:gridSpan w:val="7"/>
            <w:shd w:val="clear" w:color="auto" w:fill="D9D9D9"/>
          </w:tcPr>
          <w:p w14:paraId="73D8BEFD" w14:textId="77777777" w:rsidR="001C4900" w:rsidRPr="004F177D" w:rsidRDefault="001C4900" w:rsidP="008E6263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b/>
                <w:i/>
                <w:sz w:val="22"/>
                <w:szCs w:val="22"/>
                <w:lang w:val="nb-NO"/>
              </w:rPr>
            </w:pPr>
            <w:r w:rsidRPr="004F177D">
              <w:rPr>
                <w:rFonts w:ascii="Times New Roman" w:eastAsia="Myriad Pro" w:hAnsi="Times New Roman" w:cs="Times New Roman"/>
                <w:b/>
                <w:sz w:val="22"/>
                <w:szCs w:val="22"/>
                <w:lang w:val="nb-NO"/>
              </w:rPr>
              <w:t>SØKER</w:t>
            </w:r>
          </w:p>
        </w:tc>
      </w:tr>
      <w:tr w:rsidR="005434ED" w:rsidRPr="004361DB" w14:paraId="02AF4F18" w14:textId="77777777" w:rsidTr="00F56ED5">
        <w:tc>
          <w:tcPr>
            <w:tcW w:w="1731" w:type="dxa"/>
            <w:shd w:val="clear" w:color="auto" w:fill="D9D9D9"/>
          </w:tcPr>
          <w:p w14:paraId="47B0CF6B" w14:textId="77777777" w:rsidR="005434ED" w:rsidRPr="004F177D" w:rsidRDefault="005434ED" w:rsidP="008E6263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  <w:r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Navn:</w:t>
            </w:r>
          </w:p>
        </w:tc>
        <w:tc>
          <w:tcPr>
            <w:tcW w:w="8097" w:type="dxa"/>
            <w:gridSpan w:val="6"/>
          </w:tcPr>
          <w:p w14:paraId="65121B54" w14:textId="5DFF3DF4" w:rsidR="005434ED" w:rsidRPr="005434ED" w:rsidRDefault="005434ED" w:rsidP="008E6263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</w:p>
        </w:tc>
      </w:tr>
      <w:tr w:rsidR="00E65E31" w:rsidRPr="004361DB" w14:paraId="7DB371F5" w14:textId="77777777" w:rsidTr="00BE332E">
        <w:tc>
          <w:tcPr>
            <w:tcW w:w="1731" w:type="dxa"/>
            <w:shd w:val="clear" w:color="auto" w:fill="D9D9D9"/>
          </w:tcPr>
          <w:p w14:paraId="1A79FC93" w14:textId="7D03B189" w:rsidR="00E65E31" w:rsidRPr="004F177D" w:rsidRDefault="001301C1" w:rsidP="008E6263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  <w:r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Semester</w:t>
            </w:r>
            <w:r w:rsidR="00E65E31"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adresse:</w:t>
            </w:r>
          </w:p>
        </w:tc>
        <w:tc>
          <w:tcPr>
            <w:tcW w:w="3827" w:type="dxa"/>
            <w:gridSpan w:val="2"/>
          </w:tcPr>
          <w:p w14:paraId="73E0BA6F" w14:textId="77777777" w:rsidR="00E65E31" w:rsidRPr="000678E6" w:rsidRDefault="00E65E31" w:rsidP="008E6263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</w:p>
        </w:tc>
        <w:tc>
          <w:tcPr>
            <w:tcW w:w="1979" w:type="dxa"/>
            <w:gridSpan w:val="2"/>
            <w:shd w:val="clear" w:color="auto" w:fill="D9D9D9" w:themeFill="background1" w:themeFillShade="D9"/>
          </w:tcPr>
          <w:p w14:paraId="0F5D2DDC" w14:textId="6992DB06" w:rsidR="00E65E31" w:rsidRPr="000678E6" w:rsidRDefault="00AA09E3" w:rsidP="008E6263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  <w:r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Postnummer</w:t>
            </w:r>
          </w:p>
        </w:tc>
        <w:tc>
          <w:tcPr>
            <w:tcW w:w="2291" w:type="dxa"/>
            <w:gridSpan w:val="2"/>
          </w:tcPr>
          <w:p w14:paraId="54DB575D" w14:textId="3F330485" w:rsidR="00E65E31" w:rsidRPr="000678E6" w:rsidRDefault="00E65E31" w:rsidP="008E6263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</w:p>
        </w:tc>
      </w:tr>
      <w:tr w:rsidR="00977478" w:rsidRPr="004361DB" w14:paraId="1A2CFD51" w14:textId="77777777" w:rsidTr="00BE332E">
        <w:tc>
          <w:tcPr>
            <w:tcW w:w="1731" w:type="dxa"/>
            <w:shd w:val="clear" w:color="auto" w:fill="D9D9D9"/>
          </w:tcPr>
          <w:p w14:paraId="0FBD1670" w14:textId="0F6230A0" w:rsidR="00977478" w:rsidRDefault="00AA09E3" w:rsidP="00977478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  <w:r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S</w:t>
            </w:r>
            <w:r w:rsidR="00977478"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ted</w:t>
            </w:r>
            <w:r w:rsidR="005434ED"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/by</w:t>
            </w:r>
          </w:p>
        </w:tc>
        <w:tc>
          <w:tcPr>
            <w:tcW w:w="3827" w:type="dxa"/>
            <w:gridSpan w:val="2"/>
          </w:tcPr>
          <w:p w14:paraId="64128883" w14:textId="77777777" w:rsidR="00977478" w:rsidRPr="000678E6" w:rsidRDefault="00977478" w:rsidP="00977478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</w:p>
        </w:tc>
        <w:tc>
          <w:tcPr>
            <w:tcW w:w="1979" w:type="dxa"/>
            <w:gridSpan w:val="2"/>
            <w:shd w:val="clear" w:color="auto" w:fill="D9D9D9" w:themeFill="background1" w:themeFillShade="D9"/>
          </w:tcPr>
          <w:p w14:paraId="360BE62A" w14:textId="51C6CB6C" w:rsidR="00977478" w:rsidRDefault="00977478" w:rsidP="00977478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  <w:r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Månedlig boutgift</w:t>
            </w:r>
          </w:p>
        </w:tc>
        <w:tc>
          <w:tcPr>
            <w:tcW w:w="2291" w:type="dxa"/>
            <w:gridSpan w:val="2"/>
          </w:tcPr>
          <w:p w14:paraId="0189AFE1" w14:textId="5276D0FD" w:rsidR="00977478" w:rsidRDefault="00977478" w:rsidP="00977478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  <w:r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 xml:space="preserve">Kr </w:t>
            </w:r>
          </w:p>
        </w:tc>
      </w:tr>
      <w:tr w:rsidR="00977478" w:rsidRPr="004361DB" w14:paraId="089CB0DC" w14:textId="77777777" w:rsidTr="00BE332E">
        <w:tc>
          <w:tcPr>
            <w:tcW w:w="1731" w:type="dxa"/>
            <w:shd w:val="clear" w:color="auto" w:fill="D9D9D9"/>
          </w:tcPr>
          <w:p w14:paraId="1D88C7CB" w14:textId="628D9EDF" w:rsidR="00977478" w:rsidRDefault="00977478" w:rsidP="00977478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  <w:r w:rsidRPr="004F177D"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Institutt</w:t>
            </w:r>
            <w:r w:rsidRPr="00762CAB"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/enhet</w:t>
            </w:r>
            <w:r w:rsidRPr="004F177D"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:</w:t>
            </w:r>
          </w:p>
        </w:tc>
        <w:tc>
          <w:tcPr>
            <w:tcW w:w="8097" w:type="dxa"/>
            <w:gridSpan w:val="6"/>
          </w:tcPr>
          <w:p w14:paraId="23658499" w14:textId="77777777" w:rsidR="00977478" w:rsidRPr="000678E6" w:rsidRDefault="00977478" w:rsidP="00977478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</w:p>
        </w:tc>
      </w:tr>
      <w:tr w:rsidR="00977478" w:rsidRPr="004F177D" w14:paraId="0FA7775E" w14:textId="77777777" w:rsidTr="00BE332E">
        <w:tc>
          <w:tcPr>
            <w:tcW w:w="4940" w:type="dxa"/>
            <w:gridSpan w:val="2"/>
            <w:shd w:val="clear" w:color="auto" w:fill="D9D9D9"/>
          </w:tcPr>
          <w:p w14:paraId="6D1B9500" w14:textId="77777777" w:rsidR="00977478" w:rsidRPr="004F177D" w:rsidRDefault="00977478" w:rsidP="00977478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  <w:r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T</w:t>
            </w:r>
            <w:r w:rsidRPr="004F177D"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ilsetting</w:t>
            </w:r>
            <w:r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s- og opptaksperiode (fra/til dato/år):</w:t>
            </w:r>
          </w:p>
        </w:tc>
        <w:tc>
          <w:tcPr>
            <w:tcW w:w="4888" w:type="dxa"/>
            <w:gridSpan w:val="5"/>
          </w:tcPr>
          <w:p w14:paraId="5630227A" w14:textId="77777777" w:rsidR="00977478" w:rsidRPr="004F177D" w:rsidRDefault="00977478" w:rsidP="00977478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</w:p>
        </w:tc>
      </w:tr>
      <w:tr w:rsidR="00977478" w:rsidRPr="00370147" w14:paraId="146F538F" w14:textId="77777777" w:rsidTr="00BE332E">
        <w:tc>
          <w:tcPr>
            <w:tcW w:w="4940" w:type="dxa"/>
            <w:gridSpan w:val="2"/>
            <w:shd w:val="clear" w:color="auto" w:fill="D9D9D9"/>
          </w:tcPr>
          <w:p w14:paraId="269B0AD8" w14:textId="77777777" w:rsidR="00977478" w:rsidRPr="004F177D" w:rsidRDefault="00977478" w:rsidP="00977478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  <w:r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Har du hatt p</w:t>
            </w:r>
            <w:r w:rsidRPr="004F177D"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ermisjoner</w:t>
            </w:r>
            <w:r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 xml:space="preserve"> eller </w:t>
            </w:r>
            <w:r w:rsidRPr="004F177D"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fravær</w:t>
            </w:r>
            <w:r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 xml:space="preserve"> under studiene? Hvis ja, oppgi ca. antall måneder.</w:t>
            </w:r>
          </w:p>
        </w:tc>
        <w:tc>
          <w:tcPr>
            <w:tcW w:w="1643" w:type="dxa"/>
            <w:gridSpan w:val="2"/>
          </w:tcPr>
          <w:p w14:paraId="24FBD511" w14:textId="77777777" w:rsidR="00977478" w:rsidRPr="004F177D" w:rsidRDefault="00977478" w:rsidP="00977478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  <w:r w:rsidRPr="004F177D"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 xml:space="preserve"> </w:t>
            </w:r>
            <w:r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Nei</w:t>
            </w:r>
          </w:p>
        </w:tc>
        <w:tc>
          <w:tcPr>
            <w:tcW w:w="3245" w:type="dxa"/>
            <w:gridSpan w:val="3"/>
          </w:tcPr>
          <w:p w14:paraId="6C29A36C" w14:textId="61E6CF07" w:rsidR="00977478" w:rsidRPr="004F177D" w:rsidRDefault="00977478" w:rsidP="00977478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  <w:r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Ja, _________md</w:t>
            </w:r>
          </w:p>
        </w:tc>
      </w:tr>
      <w:tr w:rsidR="00977478" w:rsidRPr="004F177D" w14:paraId="69CF05A3" w14:textId="77777777" w:rsidTr="00BE332E">
        <w:tc>
          <w:tcPr>
            <w:tcW w:w="4940" w:type="dxa"/>
            <w:gridSpan w:val="2"/>
            <w:shd w:val="clear" w:color="auto" w:fill="D9D9D9"/>
          </w:tcPr>
          <w:p w14:paraId="0DE54907" w14:textId="77777777" w:rsidR="00977478" w:rsidRPr="004F177D" w:rsidRDefault="00977478" w:rsidP="00977478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  <w:r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 xml:space="preserve">Har du årlig besvart framdriftsrapporten om progresjon eller avvik i studiene dine? Sett ring rundt de årene du har besvart rapporten. </w:t>
            </w:r>
          </w:p>
        </w:tc>
        <w:tc>
          <w:tcPr>
            <w:tcW w:w="1643" w:type="dxa"/>
            <w:gridSpan w:val="2"/>
          </w:tcPr>
          <w:p w14:paraId="302F4E3C" w14:textId="395F43BF" w:rsidR="00977478" w:rsidRPr="004F177D" w:rsidRDefault="00977478" w:rsidP="00977478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  <w:r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202</w:t>
            </w:r>
            <w:r w:rsidR="00571C3C"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5</w:t>
            </w:r>
          </w:p>
        </w:tc>
        <w:tc>
          <w:tcPr>
            <w:tcW w:w="1529" w:type="dxa"/>
            <w:gridSpan w:val="2"/>
          </w:tcPr>
          <w:p w14:paraId="21D93295" w14:textId="7CC9C4F9" w:rsidR="00977478" w:rsidRPr="004F177D" w:rsidRDefault="00977478" w:rsidP="00977478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  <w:r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202</w:t>
            </w:r>
            <w:r w:rsidR="00571C3C"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4</w:t>
            </w:r>
          </w:p>
        </w:tc>
        <w:tc>
          <w:tcPr>
            <w:tcW w:w="1716" w:type="dxa"/>
          </w:tcPr>
          <w:p w14:paraId="24764F5A" w14:textId="21327025" w:rsidR="00977478" w:rsidRPr="004F177D" w:rsidRDefault="00977478" w:rsidP="00977478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  <w:r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202</w:t>
            </w:r>
            <w:r w:rsidR="00571C3C"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3</w:t>
            </w:r>
          </w:p>
        </w:tc>
      </w:tr>
      <w:tr w:rsidR="00977478" w:rsidRPr="004F177D" w14:paraId="7912A9FB" w14:textId="77777777" w:rsidTr="00BE332E">
        <w:tc>
          <w:tcPr>
            <w:tcW w:w="4940" w:type="dxa"/>
            <w:gridSpan w:val="2"/>
            <w:shd w:val="clear" w:color="auto" w:fill="D9D9D9"/>
          </w:tcPr>
          <w:p w14:paraId="3E172AB0" w14:textId="6EA12644" w:rsidR="00977478" w:rsidRDefault="00977478" w:rsidP="00977478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  <w:r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 xml:space="preserve">Har du gjennomført midtveisevaluering? </w:t>
            </w:r>
          </w:p>
        </w:tc>
        <w:tc>
          <w:tcPr>
            <w:tcW w:w="3172" w:type="dxa"/>
            <w:gridSpan w:val="4"/>
          </w:tcPr>
          <w:p w14:paraId="44365E4C" w14:textId="02730688" w:rsidR="00977478" w:rsidRDefault="00977478" w:rsidP="00977478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  <w:r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Nei, skal ha midtveisevaluering ___________m</w:t>
            </w:r>
            <w:r w:rsidR="005840A8"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åne</w:t>
            </w:r>
            <w:r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d/år</w:t>
            </w:r>
          </w:p>
        </w:tc>
        <w:tc>
          <w:tcPr>
            <w:tcW w:w="1716" w:type="dxa"/>
          </w:tcPr>
          <w:p w14:paraId="19CD6E71" w14:textId="1DEE4F25" w:rsidR="00977478" w:rsidRDefault="00977478" w:rsidP="00977478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  <w:r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Ja</w:t>
            </w:r>
          </w:p>
        </w:tc>
      </w:tr>
      <w:tr w:rsidR="00977478" w:rsidRPr="004F177D" w14:paraId="431628BB" w14:textId="77777777" w:rsidTr="00BE332E">
        <w:tc>
          <w:tcPr>
            <w:tcW w:w="4940" w:type="dxa"/>
            <w:gridSpan w:val="2"/>
            <w:shd w:val="clear" w:color="auto" w:fill="D9D9D9"/>
          </w:tcPr>
          <w:p w14:paraId="4618252B" w14:textId="77777777" w:rsidR="00977478" w:rsidRDefault="00977478" w:rsidP="00977478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  <w:r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Når planlegger du å levere inn avhandlingen? (Oppgi måned/år)</w:t>
            </w:r>
          </w:p>
        </w:tc>
        <w:tc>
          <w:tcPr>
            <w:tcW w:w="4888" w:type="dxa"/>
            <w:gridSpan w:val="5"/>
          </w:tcPr>
          <w:p w14:paraId="2756AC21" w14:textId="77777777" w:rsidR="00977478" w:rsidRDefault="00977478" w:rsidP="00977478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</w:p>
        </w:tc>
      </w:tr>
    </w:tbl>
    <w:p w14:paraId="4425775C" w14:textId="77777777" w:rsidR="001C4900" w:rsidRPr="004F177D" w:rsidRDefault="001C4900" w:rsidP="001C4900">
      <w:pPr>
        <w:autoSpaceDE w:val="0"/>
        <w:autoSpaceDN w:val="0"/>
        <w:adjustRightInd w:val="0"/>
        <w:spacing w:line="240" w:lineRule="auto"/>
        <w:rPr>
          <w:rFonts w:ascii="Times New Roman" w:eastAsia="Myriad Pro" w:hAnsi="Times New Roman" w:cs="Times New Roman"/>
          <w:sz w:val="22"/>
          <w:szCs w:val="22"/>
          <w:lang w:val="nb-NO"/>
        </w:rPr>
      </w:pPr>
    </w:p>
    <w:p w14:paraId="6C60CDB3" w14:textId="77777777" w:rsidR="001C4900" w:rsidRDefault="001C4900" w:rsidP="001C4900">
      <w:pPr>
        <w:autoSpaceDE w:val="0"/>
        <w:autoSpaceDN w:val="0"/>
        <w:adjustRightInd w:val="0"/>
        <w:spacing w:line="240" w:lineRule="auto"/>
        <w:rPr>
          <w:rFonts w:ascii="Times New Roman" w:eastAsia="Myriad Pro" w:hAnsi="Times New Roman" w:cs="Times New Roman"/>
          <w:sz w:val="22"/>
          <w:szCs w:val="22"/>
          <w:lang w:val="nb-NO"/>
        </w:rPr>
      </w:pPr>
    </w:p>
    <w:p w14:paraId="58C03E97" w14:textId="77777777" w:rsidR="001C4900" w:rsidRPr="004F177D" w:rsidRDefault="001C4900" w:rsidP="001C4900">
      <w:pPr>
        <w:autoSpaceDE w:val="0"/>
        <w:autoSpaceDN w:val="0"/>
        <w:adjustRightInd w:val="0"/>
        <w:spacing w:line="240" w:lineRule="auto"/>
        <w:rPr>
          <w:rFonts w:ascii="Times New Roman" w:eastAsia="Myriad Pro" w:hAnsi="Times New Roman" w:cs="Times New Roman"/>
          <w:sz w:val="22"/>
          <w:szCs w:val="22"/>
          <w:lang w:val="nb-NO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3"/>
        <w:gridCol w:w="2789"/>
        <w:gridCol w:w="3216"/>
      </w:tblGrid>
      <w:tr w:rsidR="001C4900" w:rsidRPr="004361DB" w14:paraId="1E108DF8" w14:textId="77777777" w:rsidTr="008E6263">
        <w:tc>
          <w:tcPr>
            <w:tcW w:w="9828" w:type="dxa"/>
            <w:gridSpan w:val="3"/>
            <w:shd w:val="clear" w:color="auto" w:fill="D9D9D9"/>
          </w:tcPr>
          <w:p w14:paraId="622E1CB7" w14:textId="77777777" w:rsidR="001C4900" w:rsidRPr="004F177D" w:rsidRDefault="001C4900" w:rsidP="008E6263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b/>
                <w:sz w:val="22"/>
                <w:szCs w:val="22"/>
                <w:lang w:val="nb-NO"/>
              </w:rPr>
            </w:pPr>
            <w:r>
              <w:rPr>
                <w:rFonts w:ascii="Times New Roman" w:eastAsia="Myriad Pro" w:hAnsi="Times New Roman" w:cs="Times New Roman"/>
                <w:b/>
                <w:sz w:val="22"/>
                <w:szCs w:val="22"/>
                <w:lang w:val="nb-NO"/>
              </w:rPr>
              <w:t>PLAN FOR UTENLANDSOPPHOLDET</w:t>
            </w:r>
          </w:p>
        </w:tc>
      </w:tr>
      <w:tr w:rsidR="001C4900" w:rsidRPr="004361DB" w14:paraId="043C270D" w14:textId="77777777" w:rsidTr="009011F6">
        <w:trPr>
          <w:trHeight w:val="180"/>
        </w:trPr>
        <w:tc>
          <w:tcPr>
            <w:tcW w:w="3823" w:type="dxa"/>
            <w:shd w:val="clear" w:color="auto" w:fill="D9D9D9" w:themeFill="background1" w:themeFillShade="D9"/>
          </w:tcPr>
          <w:p w14:paraId="7C2335BC" w14:textId="2C1C00AC" w:rsidR="001C4900" w:rsidRPr="00AC6738" w:rsidRDefault="001C4900" w:rsidP="008E6263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  <w:r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Navn</w:t>
            </w:r>
            <w:r w:rsidR="00AF79C6"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 xml:space="preserve"> + </w:t>
            </w:r>
            <w:r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adresse på vertsinstitusjon</w:t>
            </w:r>
            <w:r w:rsidR="00AF79C6">
              <w:rPr>
                <w:rStyle w:val="Fotnotereferanse"/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footnoteReference w:id="1"/>
            </w:r>
            <w:r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:</w:t>
            </w:r>
          </w:p>
        </w:tc>
        <w:tc>
          <w:tcPr>
            <w:tcW w:w="6005" w:type="dxa"/>
            <w:gridSpan w:val="2"/>
          </w:tcPr>
          <w:p w14:paraId="6DD17AE9" w14:textId="77777777" w:rsidR="001C4900" w:rsidRDefault="001C4900" w:rsidP="008E6263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</w:p>
          <w:p w14:paraId="7ADCD09E" w14:textId="77777777" w:rsidR="001C4900" w:rsidRDefault="001C4900" w:rsidP="008E6263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</w:p>
        </w:tc>
      </w:tr>
      <w:tr w:rsidR="001C4900" w:rsidRPr="004361DB" w14:paraId="753B465B" w14:textId="77777777" w:rsidTr="009011F6">
        <w:trPr>
          <w:trHeight w:val="180"/>
        </w:trPr>
        <w:tc>
          <w:tcPr>
            <w:tcW w:w="3823" w:type="dxa"/>
            <w:shd w:val="clear" w:color="auto" w:fill="D9D9D9" w:themeFill="background1" w:themeFillShade="D9"/>
          </w:tcPr>
          <w:p w14:paraId="12B2D5B2" w14:textId="77777777" w:rsidR="001C4900" w:rsidRDefault="001C4900" w:rsidP="008E6263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  <w:r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Navn på din kontaktperson ved institusjonen (stillingstittel og avdeling)</w:t>
            </w:r>
          </w:p>
        </w:tc>
        <w:tc>
          <w:tcPr>
            <w:tcW w:w="6005" w:type="dxa"/>
            <w:gridSpan w:val="2"/>
          </w:tcPr>
          <w:p w14:paraId="71BCDB70" w14:textId="77777777" w:rsidR="001C4900" w:rsidRDefault="001C4900" w:rsidP="008E6263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</w:p>
        </w:tc>
      </w:tr>
      <w:tr w:rsidR="001C4900" w:rsidRPr="004361DB" w14:paraId="67348988" w14:textId="77777777" w:rsidTr="009011F6">
        <w:trPr>
          <w:trHeight w:val="180"/>
        </w:trPr>
        <w:tc>
          <w:tcPr>
            <w:tcW w:w="3823" w:type="dxa"/>
            <w:shd w:val="clear" w:color="auto" w:fill="D9D9D9" w:themeFill="background1" w:themeFillShade="D9"/>
          </w:tcPr>
          <w:p w14:paraId="7E06F5D5" w14:textId="77777777" w:rsidR="001C4900" w:rsidRDefault="001C4900" w:rsidP="008E6263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  <w:r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Planlagt t</w:t>
            </w:r>
            <w:r w:rsidRPr="00AC6738"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 xml:space="preserve">idsrom for </w:t>
            </w:r>
            <w:r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utenlandsoppholdet (måned/år)</w:t>
            </w:r>
          </w:p>
        </w:tc>
        <w:tc>
          <w:tcPr>
            <w:tcW w:w="2789" w:type="dxa"/>
          </w:tcPr>
          <w:p w14:paraId="6C11F86B" w14:textId="77777777" w:rsidR="001C4900" w:rsidRDefault="001C4900" w:rsidP="008E6263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  <w:r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Fra:</w:t>
            </w:r>
          </w:p>
        </w:tc>
        <w:tc>
          <w:tcPr>
            <w:tcW w:w="3216" w:type="dxa"/>
          </w:tcPr>
          <w:p w14:paraId="08740D72" w14:textId="77777777" w:rsidR="001C4900" w:rsidRPr="004F177D" w:rsidRDefault="001C4900" w:rsidP="008E6263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  <w:r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Til:</w:t>
            </w:r>
          </w:p>
        </w:tc>
      </w:tr>
      <w:tr w:rsidR="001C4900" w:rsidRPr="00272662" w14:paraId="587221B6" w14:textId="77777777" w:rsidTr="009011F6">
        <w:trPr>
          <w:trHeight w:val="180"/>
        </w:trPr>
        <w:tc>
          <w:tcPr>
            <w:tcW w:w="3823" w:type="dxa"/>
            <w:shd w:val="clear" w:color="auto" w:fill="D9D9D9" w:themeFill="background1" w:themeFillShade="D9"/>
          </w:tcPr>
          <w:p w14:paraId="658D0C4F" w14:textId="0E5490F5" w:rsidR="001C4900" w:rsidRPr="004F177D" w:rsidRDefault="00A73D98" w:rsidP="008E6263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  <w:r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Hvilke</w:t>
            </w:r>
            <w:r w:rsidR="001C4900"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 xml:space="preserve"> aktiviteter planlegger</w:t>
            </w:r>
            <w:r w:rsidR="001C4900" w:rsidRPr="004F177D"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 xml:space="preserve"> du å gjennomføre </w:t>
            </w:r>
            <w:r w:rsidR="001C4900"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under utenlands</w:t>
            </w:r>
            <w:r w:rsidR="00911DF9"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-</w:t>
            </w:r>
            <w:r w:rsidR="001C4900"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oppholdet?</w:t>
            </w:r>
          </w:p>
        </w:tc>
        <w:tc>
          <w:tcPr>
            <w:tcW w:w="6005" w:type="dxa"/>
            <w:gridSpan w:val="2"/>
          </w:tcPr>
          <w:p w14:paraId="6F1E0DBC" w14:textId="77777777" w:rsidR="001C4900" w:rsidRDefault="001C4900" w:rsidP="008E6263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</w:p>
          <w:p w14:paraId="6F01D9BC" w14:textId="77777777" w:rsidR="001C4900" w:rsidRDefault="001C4900" w:rsidP="008E6263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</w:p>
          <w:p w14:paraId="7E180D5A" w14:textId="77777777" w:rsidR="001C4900" w:rsidRDefault="001C4900" w:rsidP="008E6263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</w:p>
          <w:p w14:paraId="7BC53AEA" w14:textId="77777777" w:rsidR="001C4900" w:rsidRPr="004F177D" w:rsidRDefault="001C4900" w:rsidP="008E6263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</w:p>
        </w:tc>
      </w:tr>
      <w:tr w:rsidR="001C4900" w:rsidRPr="00272662" w14:paraId="09699857" w14:textId="77777777" w:rsidTr="009011F6">
        <w:trPr>
          <w:trHeight w:val="180"/>
        </w:trPr>
        <w:tc>
          <w:tcPr>
            <w:tcW w:w="3823" w:type="dxa"/>
            <w:shd w:val="clear" w:color="auto" w:fill="D9D9D9" w:themeFill="background1" w:themeFillShade="D9"/>
          </w:tcPr>
          <w:p w14:paraId="2D8422F4" w14:textId="5810B5BE" w:rsidR="001C4900" w:rsidRPr="004F177D" w:rsidRDefault="007D1FD4" w:rsidP="008E6263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  <w:r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lastRenderedPageBreak/>
              <w:t>Begrunn valg av vertsinstitusjon</w:t>
            </w:r>
            <w:r w:rsidR="00F96413"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. H</w:t>
            </w:r>
            <w:r w:rsidR="001C4900"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va forventer du vil komme ut av utenlandsoppholdet</w:t>
            </w:r>
            <w:r w:rsidR="00A75A9E"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?</w:t>
            </w:r>
          </w:p>
        </w:tc>
        <w:tc>
          <w:tcPr>
            <w:tcW w:w="6005" w:type="dxa"/>
            <w:gridSpan w:val="2"/>
          </w:tcPr>
          <w:p w14:paraId="413DAA54" w14:textId="77777777" w:rsidR="001C4900" w:rsidRDefault="001C4900" w:rsidP="008E6263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</w:p>
          <w:p w14:paraId="5229449B" w14:textId="77777777" w:rsidR="001C4900" w:rsidRDefault="001C4900" w:rsidP="008E6263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</w:p>
          <w:p w14:paraId="37F8DB5B" w14:textId="77777777" w:rsidR="001C4900" w:rsidRDefault="001C4900" w:rsidP="008E6263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</w:p>
          <w:p w14:paraId="72CDADC9" w14:textId="77777777" w:rsidR="00DC7963" w:rsidRDefault="00DC7963" w:rsidP="008E6263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</w:p>
          <w:p w14:paraId="6D4DAE85" w14:textId="77777777" w:rsidR="00DC7963" w:rsidRDefault="00DC7963" w:rsidP="008E6263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</w:p>
          <w:p w14:paraId="568B77E3" w14:textId="77777777" w:rsidR="00DC7963" w:rsidRDefault="00DC7963" w:rsidP="008E6263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</w:p>
          <w:p w14:paraId="261D981A" w14:textId="77777777" w:rsidR="00DC7963" w:rsidRDefault="00DC7963" w:rsidP="008E6263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</w:p>
          <w:p w14:paraId="08CC20DC" w14:textId="77777777" w:rsidR="00DC7963" w:rsidRDefault="00DC7963" w:rsidP="008E6263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</w:p>
          <w:p w14:paraId="1439D33D" w14:textId="77777777" w:rsidR="00DC7963" w:rsidRPr="004F177D" w:rsidRDefault="00DC7963" w:rsidP="008E6263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</w:p>
        </w:tc>
      </w:tr>
    </w:tbl>
    <w:p w14:paraId="3305F887" w14:textId="77777777" w:rsidR="001C4900" w:rsidRDefault="001C4900" w:rsidP="001C4900">
      <w:pPr>
        <w:autoSpaceDE w:val="0"/>
        <w:autoSpaceDN w:val="0"/>
        <w:adjustRightInd w:val="0"/>
        <w:spacing w:line="240" w:lineRule="auto"/>
        <w:rPr>
          <w:rFonts w:ascii="Times New Roman" w:eastAsia="Myriad Pro" w:hAnsi="Times New Roman" w:cs="Times New Roman"/>
          <w:sz w:val="22"/>
          <w:szCs w:val="22"/>
          <w:lang w:val="nb-NO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6"/>
        <w:gridCol w:w="4592"/>
        <w:gridCol w:w="2723"/>
        <w:gridCol w:w="2007"/>
      </w:tblGrid>
      <w:tr w:rsidR="001C4900" w:rsidRPr="004F177D" w14:paraId="5FC48255" w14:textId="77777777" w:rsidTr="008E6263">
        <w:tc>
          <w:tcPr>
            <w:tcW w:w="9828" w:type="dxa"/>
            <w:gridSpan w:val="4"/>
            <w:shd w:val="clear" w:color="auto" w:fill="D9D9D9"/>
          </w:tcPr>
          <w:p w14:paraId="071C325B" w14:textId="55081989" w:rsidR="001C4900" w:rsidRPr="004F177D" w:rsidRDefault="001C4900" w:rsidP="008E6263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b/>
                <w:sz w:val="22"/>
                <w:szCs w:val="22"/>
                <w:lang w:val="nb-NO"/>
              </w:rPr>
            </w:pPr>
            <w:r>
              <w:rPr>
                <w:rFonts w:ascii="Times New Roman" w:eastAsia="Myriad Pro" w:hAnsi="Times New Roman" w:cs="Times New Roman"/>
                <w:b/>
                <w:sz w:val="22"/>
                <w:szCs w:val="22"/>
                <w:lang w:val="nb-NO"/>
              </w:rPr>
              <w:t>BUDSJETT</w:t>
            </w:r>
          </w:p>
        </w:tc>
      </w:tr>
      <w:tr w:rsidR="00B27356" w:rsidRPr="00272662" w14:paraId="2C2C8E67" w14:textId="77777777" w:rsidTr="00AA1DBB">
        <w:tc>
          <w:tcPr>
            <w:tcW w:w="5098" w:type="dxa"/>
            <w:gridSpan w:val="2"/>
            <w:shd w:val="clear" w:color="auto" w:fill="D9D9D9"/>
          </w:tcPr>
          <w:p w14:paraId="10C8D657" w14:textId="582BBAE5" w:rsidR="00B27356" w:rsidRPr="00200891" w:rsidRDefault="00B27356" w:rsidP="008E6263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  <w:r w:rsidRPr="00200891"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Reiser</w:t>
            </w:r>
            <w:r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 xml:space="preserve"> alene (sett kryss)</w:t>
            </w:r>
          </w:p>
        </w:tc>
        <w:tc>
          <w:tcPr>
            <w:tcW w:w="4730" w:type="dxa"/>
            <w:gridSpan w:val="2"/>
          </w:tcPr>
          <w:p w14:paraId="65814B24" w14:textId="4101D324" w:rsidR="00B27356" w:rsidRPr="00D75A2B" w:rsidRDefault="001C4109" w:rsidP="008E6263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6"/>
                <w:szCs w:val="26"/>
                <w:lang w:val="nb-NO"/>
              </w:rPr>
            </w:pPr>
            <w:sdt>
              <w:sdtPr>
                <w:rPr>
                  <w:rFonts w:ascii="Times New Roman" w:hAnsi="Times New Roman" w:cs="Times New Roman"/>
                  <w:sz w:val="26"/>
                  <w:szCs w:val="26"/>
                  <w:lang w:val="nb-NO"/>
                </w:rPr>
                <w:id w:val="1028293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D35" w:rsidRPr="00D75A2B">
                  <w:rPr>
                    <w:rFonts w:ascii="MS Gothic" w:eastAsia="MS Gothic" w:hAnsi="MS Gothic" w:cs="Times New Roman"/>
                    <w:sz w:val="26"/>
                    <w:szCs w:val="26"/>
                    <w:lang w:val="nb-NO"/>
                  </w:rPr>
                  <w:t>☐</w:t>
                </w:r>
              </w:sdtContent>
            </w:sdt>
            <w:r w:rsidR="008E3D35" w:rsidRPr="00D75A2B">
              <w:rPr>
                <w:rFonts w:ascii="Times New Roman" w:hAnsi="Times New Roman" w:cs="Times New Roman"/>
                <w:sz w:val="26"/>
                <w:szCs w:val="26"/>
                <w:lang w:val="nb-NO"/>
              </w:rPr>
              <w:t xml:space="preserve"> ja   </w:t>
            </w:r>
            <w:sdt>
              <w:sdtPr>
                <w:rPr>
                  <w:rFonts w:ascii="Times New Roman" w:hAnsi="Times New Roman" w:cs="Times New Roman"/>
                  <w:sz w:val="26"/>
                  <w:szCs w:val="26"/>
                  <w:lang w:val="nb-NO"/>
                </w:rPr>
                <w:id w:val="-1216734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5A2B" w:rsidRPr="00D75A2B">
                  <w:rPr>
                    <w:rFonts w:ascii="MS Gothic" w:eastAsia="MS Gothic" w:hAnsi="MS Gothic" w:cs="Times New Roman"/>
                    <w:sz w:val="26"/>
                    <w:szCs w:val="26"/>
                    <w:lang w:val="nb-NO"/>
                  </w:rPr>
                  <w:t>☐</w:t>
                </w:r>
              </w:sdtContent>
            </w:sdt>
            <w:r w:rsidR="00D75A2B" w:rsidRPr="00D75A2B">
              <w:rPr>
                <w:rFonts w:ascii="Times New Roman" w:hAnsi="Times New Roman" w:cs="Times New Roman"/>
                <w:sz w:val="26"/>
                <w:szCs w:val="26"/>
                <w:lang w:val="nb-NO"/>
              </w:rPr>
              <w:t xml:space="preserve"> nei   </w:t>
            </w:r>
          </w:p>
        </w:tc>
      </w:tr>
      <w:tr w:rsidR="00B27356" w:rsidRPr="00272662" w14:paraId="19FDCBE4" w14:textId="77777777" w:rsidTr="00AA1DBB">
        <w:tc>
          <w:tcPr>
            <w:tcW w:w="5098" w:type="dxa"/>
            <w:gridSpan w:val="2"/>
            <w:shd w:val="clear" w:color="auto" w:fill="D9D9D9"/>
          </w:tcPr>
          <w:p w14:paraId="61FBC63E" w14:textId="2D65B422" w:rsidR="00B27356" w:rsidRPr="00200891" w:rsidRDefault="00B27356" w:rsidP="00A4387D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  <w:r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Reiser med ektefelle</w:t>
            </w:r>
            <w:r w:rsidR="00E04F44"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, samboer, eller registrert partner</w:t>
            </w:r>
            <w:r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 xml:space="preserve"> </w:t>
            </w:r>
            <w:r w:rsidR="00E04F44"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og ev. barn</w:t>
            </w:r>
            <w:r w:rsidR="00BF1EF7"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 xml:space="preserve"> </w:t>
            </w:r>
          </w:p>
        </w:tc>
        <w:tc>
          <w:tcPr>
            <w:tcW w:w="4730" w:type="dxa"/>
            <w:gridSpan w:val="2"/>
          </w:tcPr>
          <w:p w14:paraId="48204B83" w14:textId="5CC1F0C3" w:rsidR="00B27356" w:rsidRDefault="00BF1EF7" w:rsidP="00A4387D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  <w:r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(navn + bostedsadresse</w:t>
            </w:r>
            <w:r w:rsidR="00552EC2"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)</w:t>
            </w:r>
            <w:r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 xml:space="preserve"> </w:t>
            </w:r>
          </w:p>
        </w:tc>
      </w:tr>
      <w:tr w:rsidR="0084674C" w:rsidRPr="004F177D" w14:paraId="0469BDBC" w14:textId="77777777" w:rsidTr="00AA1DBB">
        <w:tc>
          <w:tcPr>
            <w:tcW w:w="5098" w:type="dxa"/>
            <w:gridSpan w:val="2"/>
            <w:shd w:val="clear" w:color="auto" w:fill="D9D9D9"/>
          </w:tcPr>
          <w:p w14:paraId="445FD597" w14:textId="4A9B461E" w:rsidR="0084674C" w:rsidRPr="00200891" w:rsidRDefault="0084674C" w:rsidP="00A4387D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  <w:r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 xml:space="preserve">Gi opplysninger om andre midler/kilder </w:t>
            </w:r>
            <w:r w:rsidR="00FA163E"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du har</w:t>
            </w:r>
            <w:r w:rsidR="00430F1E"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,</w:t>
            </w:r>
            <w:r w:rsidR="00FA163E"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 xml:space="preserve"> eller </w:t>
            </w:r>
            <w:r w:rsidR="0022665C"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 xml:space="preserve">planlegger å </w:t>
            </w:r>
            <w:r w:rsidR="00FA163E"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 xml:space="preserve">søker om </w:t>
            </w:r>
            <w:r w:rsidR="008051C4"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støtte hos</w:t>
            </w:r>
            <w:r w:rsidR="00C94011"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,</w:t>
            </w:r>
            <w:r w:rsidR="008051C4"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 xml:space="preserve"> </w:t>
            </w:r>
            <w:r w:rsidR="0022665C"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 xml:space="preserve">og </w:t>
            </w:r>
            <w:r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 xml:space="preserve">som </w:t>
            </w:r>
            <w:r w:rsidR="0022665C"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 xml:space="preserve">skal dekke </w:t>
            </w:r>
            <w:r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utgifte</w:t>
            </w:r>
            <w:r w:rsidR="00055F59"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 xml:space="preserve">r </w:t>
            </w:r>
            <w:r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med utenlandsoppholdet</w:t>
            </w:r>
          </w:p>
        </w:tc>
        <w:tc>
          <w:tcPr>
            <w:tcW w:w="4730" w:type="dxa"/>
            <w:gridSpan w:val="2"/>
          </w:tcPr>
          <w:p w14:paraId="17B135CD" w14:textId="4A23AEC1" w:rsidR="0084674C" w:rsidRPr="00200891" w:rsidRDefault="00552EC2" w:rsidP="00A4387D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  <w:r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(finansieringskilder og beløp)</w:t>
            </w:r>
          </w:p>
        </w:tc>
      </w:tr>
      <w:tr w:rsidR="00A4387D" w14:paraId="6BCCB8BD" w14:textId="77777777" w:rsidTr="00622507">
        <w:trPr>
          <w:trHeight w:val="180"/>
        </w:trPr>
        <w:tc>
          <w:tcPr>
            <w:tcW w:w="506" w:type="dxa"/>
            <w:shd w:val="clear" w:color="auto" w:fill="D9D9D9" w:themeFill="background1" w:themeFillShade="D9"/>
          </w:tcPr>
          <w:p w14:paraId="67A09AFA" w14:textId="77777777" w:rsidR="00A4387D" w:rsidRDefault="00A4387D" w:rsidP="00A4387D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  <w:r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Nr.</w:t>
            </w:r>
          </w:p>
        </w:tc>
        <w:tc>
          <w:tcPr>
            <w:tcW w:w="7315" w:type="dxa"/>
            <w:gridSpan w:val="2"/>
            <w:shd w:val="clear" w:color="auto" w:fill="D9D9D9" w:themeFill="background1" w:themeFillShade="D9"/>
          </w:tcPr>
          <w:p w14:paraId="1766662E" w14:textId="77777777" w:rsidR="00A4387D" w:rsidRDefault="00A4387D" w:rsidP="00A4387D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  <w:r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Utgiftsposter</w:t>
            </w:r>
          </w:p>
        </w:tc>
        <w:tc>
          <w:tcPr>
            <w:tcW w:w="2007" w:type="dxa"/>
            <w:shd w:val="clear" w:color="auto" w:fill="D9D9D9" w:themeFill="background1" w:themeFillShade="D9"/>
          </w:tcPr>
          <w:p w14:paraId="4E6AA1C4" w14:textId="77777777" w:rsidR="00A4387D" w:rsidRDefault="00A4387D" w:rsidP="00A4387D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  <w:r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Kostnader (i NOK)</w:t>
            </w:r>
          </w:p>
        </w:tc>
      </w:tr>
      <w:tr w:rsidR="00A4387D" w14:paraId="19BE77BF" w14:textId="77777777" w:rsidTr="00622507">
        <w:trPr>
          <w:trHeight w:val="180"/>
        </w:trPr>
        <w:tc>
          <w:tcPr>
            <w:tcW w:w="506" w:type="dxa"/>
            <w:shd w:val="clear" w:color="auto" w:fill="D9D9D9" w:themeFill="background1" w:themeFillShade="D9"/>
          </w:tcPr>
          <w:p w14:paraId="27D81104" w14:textId="77777777" w:rsidR="00A4387D" w:rsidRPr="00AC6738" w:rsidRDefault="00A4387D" w:rsidP="00A4387D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  <w:r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1.</w:t>
            </w:r>
          </w:p>
        </w:tc>
        <w:tc>
          <w:tcPr>
            <w:tcW w:w="7315" w:type="dxa"/>
            <w:gridSpan w:val="2"/>
          </w:tcPr>
          <w:p w14:paraId="27117EBA" w14:textId="39531C0A" w:rsidR="00A4387D" w:rsidRPr="00AC6738" w:rsidRDefault="00A4387D" w:rsidP="00A4387D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  <w:r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Flybilletter</w:t>
            </w:r>
          </w:p>
        </w:tc>
        <w:tc>
          <w:tcPr>
            <w:tcW w:w="2007" w:type="dxa"/>
          </w:tcPr>
          <w:p w14:paraId="653768DB" w14:textId="77777777" w:rsidR="00A4387D" w:rsidRDefault="00A4387D" w:rsidP="00A4387D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</w:p>
        </w:tc>
      </w:tr>
      <w:tr w:rsidR="00A4387D" w:rsidRPr="004F177D" w14:paraId="756F5A5F" w14:textId="77777777" w:rsidTr="00622507">
        <w:trPr>
          <w:trHeight w:val="180"/>
        </w:trPr>
        <w:tc>
          <w:tcPr>
            <w:tcW w:w="506" w:type="dxa"/>
            <w:shd w:val="clear" w:color="auto" w:fill="D9D9D9" w:themeFill="background1" w:themeFillShade="D9"/>
          </w:tcPr>
          <w:p w14:paraId="3B049A3A" w14:textId="77777777" w:rsidR="00A4387D" w:rsidRDefault="00A4387D" w:rsidP="00A4387D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  <w:r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2.</w:t>
            </w:r>
          </w:p>
        </w:tc>
        <w:tc>
          <w:tcPr>
            <w:tcW w:w="7315" w:type="dxa"/>
            <w:gridSpan w:val="2"/>
          </w:tcPr>
          <w:p w14:paraId="3A9D739E" w14:textId="77777777" w:rsidR="00A4387D" w:rsidRDefault="00A4387D" w:rsidP="00A4387D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  <w:r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Reiseforsikring</w:t>
            </w:r>
          </w:p>
        </w:tc>
        <w:tc>
          <w:tcPr>
            <w:tcW w:w="2007" w:type="dxa"/>
          </w:tcPr>
          <w:p w14:paraId="4569585A" w14:textId="77777777" w:rsidR="00A4387D" w:rsidRPr="004F177D" w:rsidRDefault="00A4387D" w:rsidP="00A4387D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</w:p>
        </w:tc>
      </w:tr>
      <w:tr w:rsidR="00A4387D" w:rsidRPr="004F177D" w14:paraId="4DB177D9" w14:textId="77777777" w:rsidTr="00622507">
        <w:trPr>
          <w:trHeight w:val="180"/>
        </w:trPr>
        <w:tc>
          <w:tcPr>
            <w:tcW w:w="506" w:type="dxa"/>
            <w:shd w:val="clear" w:color="auto" w:fill="D9D9D9" w:themeFill="background1" w:themeFillShade="D9"/>
          </w:tcPr>
          <w:p w14:paraId="4BEADB02" w14:textId="77777777" w:rsidR="00A4387D" w:rsidRPr="004F177D" w:rsidRDefault="00A4387D" w:rsidP="00A4387D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  <w:r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3.</w:t>
            </w:r>
          </w:p>
        </w:tc>
        <w:tc>
          <w:tcPr>
            <w:tcW w:w="7315" w:type="dxa"/>
            <w:gridSpan w:val="2"/>
          </w:tcPr>
          <w:p w14:paraId="0BE0B62B" w14:textId="77777777" w:rsidR="00A4387D" w:rsidRPr="004F177D" w:rsidRDefault="00A4387D" w:rsidP="00A4387D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  <w:r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Visum</w:t>
            </w:r>
          </w:p>
        </w:tc>
        <w:tc>
          <w:tcPr>
            <w:tcW w:w="2007" w:type="dxa"/>
          </w:tcPr>
          <w:p w14:paraId="46B94C50" w14:textId="77777777" w:rsidR="00A4387D" w:rsidRPr="004F177D" w:rsidRDefault="00A4387D" w:rsidP="00A4387D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</w:p>
        </w:tc>
      </w:tr>
      <w:tr w:rsidR="00A4387D" w:rsidRPr="004F177D" w14:paraId="214594A5" w14:textId="77777777" w:rsidTr="00622507">
        <w:trPr>
          <w:trHeight w:val="416"/>
        </w:trPr>
        <w:tc>
          <w:tcPr>
            <w:tcW w:w="506" w:type="dxa"/>
            <w:shd w:val="clear" w:color="auto" w:fill="D9D9D9" w:themeFill="background1" w:themeFillShade="D9"/>
          </w:tcPr>
          <w:p w14:paraId="2C4F910E" w14:textId="77777777" w:rsidR="00A4387D" w:rsidRPr="004F177D" w:rsidRDefault="00A4387D" w:rsidP="00A4387D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  <w:r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4.</w:t>
            </w:r>
          </w:p>
        </w:tc>
        <w:tc>
          <w:tcPr>
            <w:tcW w:w="7315" w:type="dxa"/>
            <w:gridSpan w:val="2"/>
          </w:tcPr>
          <w:p w14:paraId="037C9C08" w14:textId="77777777" w:rsidR="00A4387D" w:rsidRPr="004F177D" w:rsidRDefault="00A4387D" w:rsidP="00A4387D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  <w:r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Vaksinasjon</w:t>
            </w:r>
          </w:p>
        </w:tc>
        <w:tc>
          <w:tcPr>
            <w:tcW w:w="2007" w:type="dxa"/>
          </w:tcPr>
          <w:p w14:paraId="5E7A9F7E" w14:textId="77777777" w:rsidR="00A4387D" w:rsidRPr="004F177D" w:rsidRDefault="00A4387D" w:rsidP="00A4387D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</w:p>
        </w:tc>
      </w:tr>
      <w:tr w:rsidR="00A4387D" w:rsidRPr="004F177D" w14:paraId="36D92E82" w14:textId="77777777" w:rsidTr="00622507">
        <w:trPr>
          <w:trHeight w:val="180"/>
        </w:trPr>
        <w:tc>
          <w:tcPr>
            <w:tcW w:w="506" w:type="dxa"/>
            <w:shd w:val="clear" w:color="auto" w:fill="D9D9D9" w:themeFill="background1" w:themeFillShade="D9"/>
          </w:tcPr>
          <w:p w14:paraId="056438B0" w14:textId="77777777" w:rsidR="00A4387D" w:rsidRDefault="00A4387D" w:rsidP="00A4387D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  <w:r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5.</w:t>
            </w:r>
          </w:p>
        </w:tc>
        <w:tc>
          <w:tcPr>
            <w:tcW w:w="7315" w:type="dxa"/>
            <w:gridSpan w:val="2"/>
          </w:tcPr>
          <w:p w14:paraId="70DF7AFF" w14:textId="47B4E1B1" w:rsidR="00A4387D" w:rsidRPr="004F177D" w:rsidRDefault="00A4387D" w:rsidP="00A4387D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  <w:r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 xml:space="preserve">Utgifter leie av bolig </w:t>
            </w:r>
            <w:r w:rsidR="00AA5D31"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 xml:space="preserve">utland </w:t>
            </w:r>
            <w:r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 xml:space="preserve">pr/md x måneder (minus ev. leieinntekter for </w:t>
            </w:r>
            <w:r w:rsidR="000C4450"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 xml:space="preserve">utleie av </w:t>
            </w:r>
            <w:r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 xml:space="preserve">bolig hjemme. Dokumentasjon av </w:t>
            </w:r>
            <w:r w:rsidR="00BA40C3"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 xml:space="preserve">boutgifter </w:t>
            </w:r>
            <w:r w:rsidR="001942C4"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 xml:space="preserve">og </w:t>
            </w:r>
            <w:r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 xml:space="preserve">leieinntekter </w:t>
            </w:r>
            <w:r w:rsidR="001942C4"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 xml:space="preserve">hjemme </w:t>
            </w:r>
            <w:r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må vedlegges reiseregning etter endt utenlandsopphold)</w:t>
            </w:r>
          </w:p>
        </w:tc>
        <w:tc>
          <w:tcPr>
            <w:tcW w:w="2007" w:type="dxa"/>
          </w:tcPr>
          <w:p w14:paraId="487E7848" w14:textId="77777777" w:rsidR="00A4387D" w:rsidRDefault="00A4387D" w:rsidP="00A4387D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</w:p>
        </w:tc>
      </w:tr>
      <w:tr w:rsidR="00A4387D" w:rsidRPr="004F177D" w14:paraId="0D1A7477" w14:textId="77777777" w:rsidTr="00622507">
        <w:trPr>
          <w:trHeight w:val="180"/>
        </w:trPr>
        <w:tc>
          <w:tcPr>
            <w:tcW w:w="506" w:type="dxa"/>
            <w:shd w:val="clear" w:color="auto" w:fill="D9D9D9" w:themeFill="background1" w:themeFillShade="D9"/>
          </w:tcPr>
          <w:p w14:paraId="44DA0E96" w14:textId="77777777" w:rsidR="00A4387D" w:rsidRDefault="00A4387D" w:rsidP="00A4387D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  <w:r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6.</w:t>
            </w:r>
          </w:p>
        </w:tc>
        <w:tc>
          <w:tcPr>
            <w:tcW w:w="7315" w:type="dxa"/>
            <w:gridSpan w:val="2"/>
          </w:tcPr>
          <w:p w14:paraId="7C6E76C4" w14:textId="52A09034" w:rsidR="00A4387D" w:rsidRPr="004F177D" w:rsidRDefault="00A4387D" w:rsidP="00A4387D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  <w:r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Lokale transportkostnader</w:t>
            </w:r>
            <w:r>
              <w:t xml:space="preserve"> </w:t>
            </w:r>
            <w:r w:rsidRPr="00A6171D"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pr/md x antall måneder</w:t>
            </w:r>
          </w:p>
        </w:tc>
        <w:tc>
          <w:tcPr>
            <w:tcW w:w="2007" w:type="dxa"/>
          </w:tcPr>
          <w:p w14:paraId="34CF3B15" w14:textId="77777777" w:rsidR="00A4387D" w:rsidRDefault="00A4387D" w:rsidP="00A4387D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</w:p>
        </w:tc>
      </w:tr>
      <w:tr w:rsidR="00A4387D" w:rsidRPr="004F177D" w14:paraId="529E142F" w14:textId="77777777" w:rsidTr="00622507">
        <w:trPr>
          <w:trHeight w:val="180"/>
        </w:trPr>
        <w:tc>
          <w:tcPr>
            <w:tcW w:w="506" w:type="dxa"/>
            <w:shd w:val="clear" w:color="auto" w:fill="D9D9D9" w:themeFill="background1" w:themeFillShade="D9"/>
          </w:tcPr>
          <w:p w14:paraId="4AF2B8EB" w14:textId="77777777" w:rsidR="00A4387D" w:rsidRDefault="00A4387D" w:rsidP="00A4387D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  <w:r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7.</w:t>
            </w:r>
          </w:p>
        </w:tc>
        <w:tc>
          <w:tcPr>
            <w:tcW w:w="7315" w:type="dxa"/>
            <w:gridSpan w:val="2"/>
          </w:tcPr>
          <w:p w14:paraId="5CACF858" w14:textId="28E93374" w:rsidR="00A4387D" w:rsidRPr="00C3080F" w:rsidRDefault="00C3080F" w:rsidP="00A4387D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iCs/>
                <w:sz w:val="22"/>
                <w:szCs w:val="22"/>
                <w:lang w:val="nb-NO"/>
              </w:rPr>
            </w:pPr>
            <w:r w:rsidRPr="00C3080F">
              <w:rPr>
                <w:rFonts w:ascii="Times New Roman" w:eastAsia="Myriad Pro" w:hAnsi="Times New Roman" w:cs="Times New Roman"/>
                <w:iCs/>
                <w:sz w:val="22"/>
                <w:szCs w:val="22"/>
                <w:lang w:val="nb-NO"/>
              </w:rPr>
              <w:t>Studieavgift hos vertsinstitusjon</w:t>
            </w:r>
          </w:p>
        </w:tc>
        <w:tc>
          <w:tcPr>
            <w:tcW w:w="2007" w:type="dxa"/>
          </w:tcPr>
          <w:p w14:paraId="72C0342A" w14:textId="77777777" w:rsidR="00A4387D" w:rsidRDefault="00A4387D" w:rsidP="00A4387D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</w:p>
        </w:tc>
      </w:tr>
      <w:tr w:rsidR="00A4387D" w:rsidRPr="004F177D" w14:paraId="08EB9DED" w14:textId="77777777" w:rsidTr="00622507">
        <w:trPr>
          <w:trHeight w:val="180"/>
        </w:trPr>
        <w:tc>
          <w:tcPr>
            <w:tcW w:w="506" w:type="dxa"/>
            <w:shd w:val="clear" w:color="auto" w:fill="D9D9D9" w:themeFill="background1" w:themeFillShade="D9"/>
          </w:tcPr>
          <w:p w14:paraId="157942B1" w14:textId="77777777" w:rsidR="00A4387D" w:rsidRDefault="00A4387D" w:rsidP="00A4387D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  <w:r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8.</w:t>
            </w:r>
          </w:p>
        </w:tc>
        <w:tc>
          <w:tcPr>
            <w:tcW w:w="7315" w:type="dxa"/>
            <w:gridSpan w:val="2"/>
          </w:tcPr>
          <w:p w14:paraId="68003E30" w14:textId="77777777" w:rsidR="00A4387D" w:rsidRPr="00A92CBF" w:rsidRDefault="00A4387D" w:rsidP="00A4387D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i/>
                <w:sz w:val="22"/>
                <w:szCs w:val="22"/>
                <w:lang w:val="nb-NO"/>
              </w:rPr>
            </w:pPr>
            <w:r w:rsidRPr="00A92CBF">
              <w:rPr>
                <w:rFonts w:ascii="Times New Roman" w:eastAsia="Myriad Pro" w:hAnsi="Times New Roman" w:cs="Times New Roman"/>
                <w:i/>
                <w:sz w:val="22"/>
                <w:szCs w:val="22"/>
                <w:lang w:val="nb-NO"/>
              </w:rPr>
              <w:t>Legg til flere linjer ved behov</w:t>
            </w:r>
          </w:p>
        </w:tc>
        <w:tc>
          <w:tcPr>
            <w:tcW w:w="2007" w:type="dxa"/>
          </w:tcPr>
          <w:p w14:paraId="6C5EB8FC" w14:textId="77777777" w:rsidR="00A4387D" w:rsidRDefault="00A4387D" w:rsidP="00A4387D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</w:p>
        </w:tc>
      </w:tr>
      <w:tr w:rsidR="00A4387D" w:rsidRPr="004F177D" w14:paraId="4C911C26" w14:textId="77777777" w:rsidTr="00622507">
        <w:trPr>
          <w:trHeight w:val="180"/>
        </w:trPr>
        <w:tc>
          <w:tcPr>
            <w:tcW w:w="506" w:type="dxa"/>
            <w:shd w:val="clear" w:color="auto" w:fill="D9D9D9" w:themeFill="background1" w:themeFillShade="D9"/>
          </w:tcPr>
          <w:p w14:paraId="521642AC" w14:textId="77777777" w:rsidR="00A4387D" w:rsidRDefault="00A4387D" w:rsidP="00A4387D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</w:p>
        </w:tc>
        <w:tc>
          <w:tcPr>
            <w:tcW w:w="7315" w:type="dxa"/>
            <w:gridSpan w:val="2"/>
          </w:tcPr>
          <w:p w14:paraId="3B089574" w14:textId="77777777" w:rsidR="00A4387D" w:rsidRPr="004F177D" w:rsidRDefault="00A4387D" w:rsidP="00A4387D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  <w:r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SUM</w:t>
            </w:r>
          </w:p>
        </w:tc>
        <w:tc>
          <w:tcPr>
            <w:tcW w:w="2007" w:type="dxa"/>
          </w:tcPr>
          <w:p w14:paraId="535A5C3B" w14:textId="77777777" w:rsidR="00A4387D" w:rsidRDefault="00A4387D" w:rsidP="00A4387D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</w:p>
        </w:tc>
      </w:tr>
    </w:tbl>
    <w:p w14:paraId="75F1BA0A" w14:textId="77777777" w:rsidR="001C4900" w:rsidRDefault="001C4900" w:rsidP="001C4900">
      <w:pPr>
        <w:autoSpaceDE w:val="0"/>
        <w:autoSpaceDN w:val="0"/>
        <w:adjustRightInd w:val="0"/>
        <w:spacing w:line="240" w:lineRule="auto"/>
        <w:rPr>
          <w:rFonts w:ascii="Times New Roman" w:eastAsia="Myriad Pro" w:hAnsi="Times New Roman" w:cs="Times New Roman"/>
          <w:sz w:val="22"/>
          <w:szCs w:val="22"/>
          <w:lang w:val="nb-NO"/>
        </w:rPr>
      </w:pPr>
    </w:p>
    <w:tbl>
      <w:tblPr>
        <w:tblW w:w="9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14"/>
      </w:tblGrid>
      <w:tr w:rsidR="001C4900" w:rsidRPr="009038F3" w14:paraId="6B1ACB13" w14:textId="77777777" w:rsidTr="008E6263">
        <w:trPr>
          <w:trHeight w:val="135"/>
        </w:trPr>
        <w:tc>
          <w:tcPr>
            <w:tcW w:w="9814" w:type="dxa"/>
            <w:shd w:val="clear" w:color="auto" w:fill="D9D9D9"/>
          </w:tcPr>
          <w:p w14:paraId="557B0279" w14:textId="5249B0C6" w:rsidR="001C4900" w:rsidRPr="009038F3" w:rsidRDefault="001C4900" w:rsidP="008E6263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color w:val="FF0000"/>
                <w:sz w:val="22"/>
                <w:szCs w:val="22"/>
                <w:lang w:val="nb-NO"/>
              </w:rPr>
            </w:pPr>
            <w:r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Jeg søker om kr __________________ til dekning av reiseutgifter og kr_____________________ i stipend.</w:t>
            </w:r>
            <w:r w:rsidRPr="004F177D"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 xml:space="preserve"> </w:t>
            </w:r>
          </w:p>
        </w:tc>
      </w:tr>
    </w:tbl>
    <w:p w14:paraId="5B8CE1FC" w14:textId="77777777" w:rsidR="001C4900" w:rsidRPr="004F177D" w:rsidRDefault="001C4900" w:rsidP="001C4900">
      <w:pPr>
        <w:autoSpaceDE w:val="0"/>
        <w:autoSpaceDN w:val="0"/>
        <w:adjustRightInd w:val="0"/>
        <w:spacing w:line="240" w:lineRule="auto"/>
        <w:rPr>
          <w:rFonts w:ascii="Times New Roman" w:eastAsia="Myriad Pro" w:hAnsi="Times New Roman" w:cs="Times New Roman"/>
          <w:sz w:val="22"/>
          <w:szCs w:val="22"/>
          <w:lang w:val="nb-NO"/>
        </w:rPr>
      </w:pPr>
    </w:p>
    <w:tbl>
      <w:tblPr>
        <w:tblW w:w="9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14"/>
      </w:tblGrid>
      <w:tr w:rsidR="001C4900" w:rsidRPr="00272662" w14:paraId="45915697" w14:textId="77777777" w:rsidTr="008E6263">
        <w:trPr>
          <w:trHeight w:val="135"/>
        </w:trPr>
        <w:tc>
          <w:tcPr>
            <w:tcW w:w="9814" w:type="dxa"/>
            <w:shd w:val="clear" w:color="auto" w:fill="D9D9D9"/>
          </w:tcPr>
          <w:p w14:paraId="46C66EB1" w14:textId="77777777" w:rsidR="001C4900" w:rsidRPr="009038F3" w:rsidRDefault="001C4900" w:rsidP="008E6263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color w:val="FF0000"/>
                <w:sz w:val="22"/>
                <w:szCs w:val="22"/>
                <w:lang w:val="nb-NO"/>
              </w:rPr>
            </w:pPr>
            <w:r w:rsidRPr="004F177D"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 xml:space="preserve">Tilleggsopplysninger som etter </w:t>
            </w:r>
            <w:r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>din</w:t>
            </w:r>
            <w:r w:rsidRPr="004F177D"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 xml:space="preserve"> mening bør være med: </w:t>
            </w:r>
          </w:p>
        </w:tc>
      </w:tr>
      <w:tr w:rsidR="001C4900" w:rsidRPr="00272662" w14:paraId="637E8E5A" w14:textId="77777777" w:rsidTr="008E6263">
        <w:trPr>
          <w:trHeight w:val="1160"/>
        </w:trPr>
        <w:tc>
          <w:tcPr>
            <w:tcW w:w="9814" w:type="dxa"/>
          </w:tcPr>
          <w:p w14:paraId="00C5EB99" w14:textId="77777777" w:rsidR="001C4900" w:rsidRDefault="001C4900" w:rsidP="008E6263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</w:p>
          <w:p w14:paraId="43EC0A2C" w14:textId="77777777" w:rsidR="001C4900" w:rsidRDefault="001C4900" w:rsidP="008E6263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</w:p>
          <w:p w14:paraId="514F1FAA" w14:textId="77777777" w:rsidR="001C4900" w:rsidRPr="004F177D" w:rsidRDefault="001C4900" w:rsidP="008E6263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</w:p>
        </w:tc>
      </w:tr>
    </w:tbl>
    <w:p w14:paraId="2C774D41" w14:textId="77777777" w:rsidR="00C94011" w:rsidRDefault="00C94011" w:rsidP="0013496B">
      <w:pPr>
        <w:rPr>
          <w:rFonts w:asciiTheme="majorHAnsi" w:hAnsiTheme="majorHAnsi" w:cstheme="majorHAnsi"/>
          <w:b/>
          <w:bCs/>
          <w:sz w:val="22"/>
          <w:szCs w:val="22"/>
          <w:lang w:val="nb-NO"/>
        </w:rPr>
      </w:pPr>
    </w:p>
    <w:p w14:paraId="60293716" w14:textId="76B8D95A" w:rsidR="0013496B" w:rsidRPr="0013496B" w:rsidRDefault="0013496B" w:rsidP="0013496B">
      <w:pPr>
        <w:rPr>
          <w:rFonts w:asciiTheme="majorHAnsi" w:hAnsiTheme="majorHAnsi" w:cstheme="majorHAnsi"/>
          <w:b/>
          <w:bCs/>
          <w:sz w:val="22"/>
          <w:szCs w:val="22"/>
          <w:lang w:val="nb-NO"/>
        </w:rPr>
      </w:pPr>
      <w:r w:rsidRPr="0013496B">
        <w:rPr>
          <w:rFonts w:asciiTheme="majorHAnsi" w:hAnsiTheme="majorHAnsi" w:cstheme="majorHAnsi"/>
          <w:b/>
          <w:bCs/>
          <w:sz w:val="22"/>
          <w:szCs w:val="22"/>
          <w:lang w:val="nb-NO"/>
        </w:rPr>
        <w:lastRenderedPageBreak/>
        <w:t>For ph.d.-kandidatens familie gjelder følgende regler:</w:t>
      </w:r>
    </w:p>
    <w:p w14:paraId="0F0FAFBA" w14:textId="752AF8C9" w:rsidR="00E61FE4" w:rsidRPr="0013496B" w:rsidRDefault="001951E6" w:rsidP="00D95F05">
      <w:pPr>
        <w:rPr>
          <w:rFonts w:asciiTheme="majorHAnsi" w:hAnsiTheme="majorHAnsi" w:cstheme="majorHAnsi"/>
          <w:sz w:val="22"/>
          <w:szCs w:val="22"/>
          <w:lang w:val="nb-NO"/>
        </w:rPr>
      </w:pPr>
      <w:r w:rsidRPr="0013496B">
        <w:rPr>
          <w:rFonts w:asciiTheme="majorHAnsi" w:hAnsiTheme="majorHAnsi" w:cstheme="majorHAnsi"/>
          <w:sz w:val="22"/>
          <w:szCs w:val="22"/>
          <w:lang w:val="nb-NO"/>
        </w:rPr>
        <w:t>Familie er definert som ph.d.-kandidat med ektefelle, samboer eller registrert partner og eventuelle barn. Samboer er en person som stipendiaten/forskeren bor sammen med under ekteskapslignende forhold, eller som stipendiaten/forskeren har felles bopel med.</w:t>
      </w:r>
      <w:r w:rsidR="001B16FD">
        <w:rPr>
          <w:rFonts w:asciiTheme="majorHAnsi" w:hAnsiTheme="majorHAnsi" w:cstheme="majorHAnsi"/>
          <w:sz w:val="22"/>
          <w:szCs w:val="22"/>
          <w:lang w:val="nb-NO"/>
        </w:rPr>
        <w:t xml:space="preserve"> Før inn navn og bostedsadresse for ev. familiemedlemmer som skal </w:t>
      </w:r>
      <w:r w:rsidR="009775E3">
        <w:rPr>
          <w:rFonts w:asciiTheme="majorHAnsi" w:hAnsiTheme="majorHAnsi" w:cstheme="majorHAnsi"/>
          <w:sz w:val="22"/>
          <w:szCs w:val="22"/>
          <w:lang w:val="nb-NO"/>
        </w:rPr>
        <w:t>være med på utenlandsoppholdet.</w:t>
      </w:r>
    </w:p>
    <w:p w14:paraId="7604D8D5" w14:textId="77777777" w:rsidR="00E61FE4" w:rsidRDefault="00E61FE4" w:rsidP="00D95F05">
      <w:pPr>
        <w:rPr>
          <w:rFonts w:asciiTheme="majorHAnsi" w:hAnsiTheme="majorHAnsi" w:cstheme="majorHAnsi"/>
          <w:sz w:val="22"/>
          <w:szCs w:val="22"/>
          <w:lang w:val="nb-NO"/>
        </w:rPr>
      </w:pPr>
    </w:p>
    <w:p w14:paraId="230062D4" w14:textId="67D51EA0" w:rsidR="00D95F05" w:rsidRPr="00D95F05" w:rsidRDefault="00D95F05" w:rsidP="00D95F05">
      <w:pPr>
        <w:rPr>
          <w:rFonts w:asciiTheme="majorHAnsi" w:hAnsiTheme="majorHAnsi" w:cstheme="majorHAnsi"/>
          <w:b/>
          <w:bCs/>
          <w:sz w:val="22"/>
          <w:szCs w:val="22"/>
          <w:lang w:val="nb-NO"/>
        </w:rPr>
      </w:pPr>
      <w:r w:rsidRPr="00D95F05">
        <w:rPr>
          <w:rFonts w:asciiTheme="majorHAnsi" w:hAnsiTheme="majorHAnsi" w:cstheme="majorHAnsi"/>
          <w:b/>
          <w:bCs/>
          <w:sz w:val="22"/>
          <w:szCs w:val="22"/>
          <w:lang w:val="nb-NO"/>
        </w:rPr>
        <w:t>Hva dekker utenlandsstipendet?</w:t>
      </w:r>
    </w:p>
    <w:p w14:paraId="2FEC2873" w14:textId="3EA0654E" w:rsidR="00F5324C" w:rsidRDefault="00D00632" w:rsidP="00D95F05">
      <w:pPr>
        <w:jc w:val="both"/>
        <w:rPr>
          <w:rFonts w:asciiTheme="majorHAnsi" w:hAnsiTheme="majorHAnsi" w:cstheme="majorHAnsi"/>
          <w:sz w:val="22"/>
          <w:szCs w:val="22"/>
          <w:lang w:val="nb-NO"/>
        </w:rPr>
      </w:pPr>
      <w:r w:rsidRPr="00805F0B">
        <w:rPr>
          <w:rFonts w:ascii="Calibri" w:hAnsi="Calibri" w:cs="Calibri"/>
          <w:lang w:val="nb-NO"/>
        </w:rPr>
        <w:t xml:space="preserve">Stipendet </w:t>
      </w:r>
      <w:r>
        <w:rPr>
          <w:rFonts w:ascii="Calibri" w:hAnsi="Calibri" w:cs="Calibri"/>
          <w:lang w:val="nb-NO"/>
        </w:rPr>
        <w:t xml:space="preserve">vil ikke </w:t>
      </w:r>
      <w:r w:rsidRPr="00805F0B">
        <w:rPr>
          <w:rFonts w:ascii="Calibri" w:hAnsi="Calibri" w:cs="Calibri"/>
          <w:lang w:val="nb-NO"/>
        </w:rPr>
        <w:t>tildeles søker</w:t>
      </w:r>
      <w:r>
        <w:rPr>
          <w:rFonts w:ascii="Calibri" w:hAnsi="Calibri" w:cs="Calibri"/>
          <w:lang w:val="nb-NO"/>
        </w:rPr>
        <w:t>en</w:t>
      </w:r>
      <w:r w:rsidRPr="00805F0B">
        <w:rPr>
          <w:rFonts w:ascii="Calibri" w:hAnsi="Calibri" w:cs="Calibri"/>
          <w:lang w:val="nb-NO"/>
        </w:rPr>
        <w:t xml:space="preserve"> med full sats per måned, men tildeles basert på budsjetterte kostnader </w:t>
      </w:r>
      <w:r w:rsidRPr="000F3578">
        <w:rPr>
          <w:rFonts w:ascii="Calibri" w:hAnsi="Calibri" w:cs="Calibri"/>
          <w:i/>
          <w:iCs/>
          <w:lang w:val="nb-NO"/>
        </w:rPr>
        <w:t>opptil</w:t>
      </w:r>
      <w:r w:rsidRPr="00805F0B">
        <w:rPr>
          <w:rFonts w:ascii="Calibri" w:hAnsi="Calibri" w:cs="Calibri"/>
          <w:lang w:val="nb-NO"/>
        </w:rPr>
        <w:t xml:space="preserve"> satsen</w:t>
      </w:r>
      <w:r>
        <w:rPr>
          <w:rFonts w:ascii="Calibri" w:hAnsi="Calibri" w:cs="Calibri"/>
          <w:lang w:val="nb-NO"/>
        </w:rPr>
        <w:t>.</w:t>
      </w:r>
      <w:r w:rsidRPr="00D95F05">
        <w:rPr>
          <w:rFonts w:asciiTheme="majorHAnsi" w:hAnsiTheme="majorHAnsi" w:cstheme="majorHAnsi"/>
          <w:sz w:val="22"/>
          <w:szCs w:val="22"/>
          <w:lang w:val="nb-NO"/>
        </w:rPr>
        <w:t xml:space="preserve"> </w:t>
      </w:r>
      <w:r w:rsidR="00D95F05" w:rsidRPr="00D95F05">
        <w:rPr>
          <w:rFonts w:asciiTheme="majorHAnsi" w:hAnsiTheme="majorHAnsi" w:cstheme="majorHAnsi"/>
          <w:sz w:val="22"/>
          <w:szCs w:val="22"/>
          <w:lang w:val="nb-NO"/>
        </w:rPr>
        <w:t>Stipendet er ment å dekke nødvendige, reelle merutgifter som påløper under utenlandsoppholdet. Kun dokumenterte utgifter dekkes (opptil satsen for utenlandsopphold)</w:t>
      </w:r>
      <w:r w:rsidR="00D53C0F">
        <w:rPr>
          <w:rFonts w:asciiTheme="majorHAnsi" w:hAnsiTheme="majorHAnsi" w:cstheme="majorHAnsi"/>
          <w:sz w:val="22"/>
          <w:szCs w:val="22"/>
          <w:lang w:val="nb-NO"/>
        </w:rPr>
        <w:t xml:space="preserve">. </w:t>
      </w:r>
      <w:r w:rsidR="00F5324C" w:rsidRPr="00D95F05">
        <w:rPr>
          <w:rFonts w:asciiTheme="majorHAnsi" w:hAnsiTheme="majorHAnsi" w:cstheme="majorHAnsi"/>
          <w:sz w:val="22"/>
          <w:szCs w:val="22"/>
          <w:lang w:val="nb-NO"/>
        </w:rPr>
        <w:t xml:space="preserve">Med </w:t>
      </w:r>
      <w:r w:rsidR="00F5324C" w:rsidRPr="00D95F05">
        <w:rPr>
          <w:rFonts w:asciiTheme="majorHAnsi" w:hAnsiTheme="majorHAnsi" w:cstheme="majorHAnsi"/>
          <w:i/>
          <w:iCs/>
          <w:sz w:val="22"/>
          <w:szCs w:val="22"/>
          <w:lang w:val="nb-NO"/>
        </w:rPr>
        <w:t>merutgifter</w:t>
      </w:r>
      <w:r w:rsidR="00F5324C" w:rsidRPr="00D95F05">
        <w:rPr>
          <w:rFonts w:asciiTheme="majorHAnsi" w:hAnsiTheme="majorHAnsi" w:cstheme="majorHAnsi"/>
          <w:sz w:val="22"/>
          <w:szCs w:val="22"/>
          <w:lang w:val="nb-NO"/>
        </w:rPr>
        <w:t xml:space="preserve"> menes de kostnadene som påløper i tillegg til de utgiftene som søker normalt har hjemme. </w:t>
      </w:r>
    </w:p>
    <w:p w14:paraId="54853545" w14:textId="77777777" w:rsidR="00D95F05" w:rsidRPr="00D95F05" w:rsidRDefault="00D95F05" w:rsidP="00D95F05">
      <w:pPr>
        <w:jc w:val="both"/>
        <w:rPr>
          <w:rFonts w:asciiTheme="majorHAnsi" w:hAnsiTheme="majorHAnsi" w:cstheme="majorHAnsi"/>
          <w:sz w:val="22"/>
          <w:szCs w:val="22"/>
          <w:lang w:val="nb-NO"/>
        </w:rPr>
      </w:pPr>
    </w:p>
    <w:p w14:paraId="787E7DC2" w14:textId="77777777" w:rsidR="00D95F05" w:rsidRDefault="00D95F05" w:rsidP="00D95F05">
      <w:pPr>
        <w:jc w:val="both"/>
        <w:rPr>
          <w:rFonts w:asciiTheme="majorHAnsi" w:hAnsiTheme="majorHAnsi" w:cstheme="majorHAnsi"/>
          <w:sz w:val="22"/>
          <w:szCs w:val="22"/>
          <w:lang w:val="nb-NO"/>
        </w:rPr>
      </w:pPr>
      <w:r w:rsidRPr="00D95F05">
        <w:rPr>
          <w:rFonts w:asciiTheme="majorHAnsi" w:hAnsiTheme="majorHAnsi" w:cstheme="majorHAnsi"/>
          <w:sz w:val="22"/>
          <w:szCs w:val="22"/>
          <w:u w:val="single"/>
          <w:lang w:val="nb-NO"/>
        </w:rPr>
        <w:t>Eksempel 1:</w:t>
      </w:r>
      <w:r w:rsidRPr="00D95F05">
        <w:rPr>
          <w:rFonts w:asciiTheme="majorHAnsi" w:hAnsiTheme="majorHAnsi" w:cstheme="majorHAnsi"/>
          <w:sz w:val="22"/>
          <w:szCs w:val="22"/>
          <w:lang w:val="nb-NO"/>
        </w:rPr>
        <w:t xml:space="preserve"> merkostnader for barnehageplass er differansen mellom kostnadene for barnehageplass i utlandet og hjemme, dersom barnehageplass koster mer i utlandet. </w:t>
      </w:r>
    </w:p>
    <w:p w14:paraId="6D6A9A5D" w14:textId="77777777" w:rsidR="00EB3A7C" w:rsidRPr="00D95F05" w:rsidRDefault="00EB3A7C" w:rsidP="00D95F05">
      <w:pPr>
        <w:jc w:val="both"/>
        <w:rPr>
          <w:rFonts w:asciiTheme="majorHAnsi" w:hAnsiTheme="majorHAnsi" w:cstheme="majorHAnsi"/>
          <w:sz w:val="22"/>
          <w:szCs w:val="22"/>
          <w:lang w:val="nb-NO"/>
        </w:rPr>
      </w:pPr>
    </w:p>
    <w:p w14:paraId="27AB6F05" w14:textId="77777777" w:rsidR="00D95F05" w:rsidRPr="00D95F05" w:rsidRDefault="00D95F05" w:rsidP="00D95F05">
      <w:pPr>
        <w:jc w:val="both"/>
        <w:rPr>
          <w:rFonts w:asciiTheme="majorHAnsi" w:hAnsiTheme="majorHAnsi" w:cstheme="majorHAnsi"/>
          <w:sz w:val="22"/>
          <w:szCs w:val="22"/>
          <w:lang w:val="nb-NO"/>
        </w:rPr>
      </w:pPr>
      <w:r w:rsidRPr="00D95F05">
        <w:rPr>
          <w:rFonts w:asciiTheme="majorHAnsi" w:hAnsiTheme="majorHAnsi" w:cstheme="majorHAnsi"/>
          <w:sz w:val="22"/>
          <w:szCs w:val="22"/>
          <w:u w:val="single"/>
          <w:lang w:val="nb-NO"/>
        </w:rPr>
        <w:t>Eksempel 2:</w:t>
      </w:r>
      <w:r w:rsidRPr="00D95F05">
        <w:rPr>
          <w:rFonts w:asciiTheme="majorHAnsi" w:hAnsiTheme="majorHAnsi" w:cstheme="majorHAnsi"/>
          <w:sz w:val="22"/>
          <w:szCs w:val="22"/>
          <w:lang w:val="nb-NO"/>
        </w:rPr>
        <w:t xml:space="preserve"> dersom søker har kostnader med leie av bolig i utlandet og har (leie)utgifter med bolig hjemme i samme periode, dekkes leiekostnadene med bolig i utlandet (opp til månedssatsen) som da er merkostnaden. Dersom søker leier ut egen bolig hjemme skal leieinntektene oppgis og trekkes ifra kostnadene med leie av bolig i utlandet for å finne merkostnaden. </w:t>
      </w:r>
    </w:p>
    <w:p w14:paraId="09280B7C" w14:textId="3DC0BB73" w:rsidR="001C4900" w:rsidRDefault="00D95F05" w:rsidP="00D95F05">
      <w:pPr>
        <w:autoSpaceDE w:val="0"/>
        <w:autoSpaceDN w:val="0"/>
        <w:adjustRightInd w:val="0"/>
        <w:spacing w:beforeLines="40" w:before="96" w:afterLines="40" w:after="96" w:line="240" w:lineRule="auto"/>
        <w:rPr>
          <w:rFonts w:asciiTheme="majorHAnsi" w:hAnsiTheme="majorHAnsi" w:cstheme="majorHAnsi"/>
          <w:sz w:val="22"/>
          <w:szCs w:val="22"/>
          <w:lang w:val="nb-NO"/>
        </w:rPr>
      </w:pPr>
      <w:r w:rsidRPr="00D95F05">
        <w:rPr>
          <w:rFonts w:asciiTheme="majorHAnsi" w:hAnsiTheme="majorHAnsi" w:cstheme="majorHAnsi"/>
          <w:sz w:val="22"/>
          <w:szCs w:val="22"/>
          <w:lang w:val="nb-NO"/>
        </w:rPr>
        <w:t xml:space="preserve">Andre merkostnader som kan dekkes av stipendet er </w:t>
      </w:r>
      <w:r w:rsidR="00EB3A7C">
        <w:rPr>
          <w:rFonts w:asciiTheme="majorHAnsi" w:hAnsiTheme="majorHAnsi" w:cstheme="majorHAnsi"/>
          <w:sz w:val="22"/>
          <w:szCs w:val="22"/>
          <w:lang w:val="nb-NO"/>
        </w:rPr>
        <w:t xml:space="preserve">f.eks. </w:t>
      </w:r>
      <w:r w:rsidRPr="00D95F05">
        <w:rPr>
          <w:rFonts w:asciiTheme="majorHAnsi" w:hAnsiTheme="majorHAnsi" w:cstheme="majorHAnsi"/>
          <w:sz w:val="22"/>
          <w:szCs w:val="22"/>
          <w:lang w:val="nb-NO"/>
        </w:rPr>
        <w:t>skolepenger for barn, lokale transportkostnader til/fra vertsinstitusjon og bopel, reiseforsikring, visum og eventuelle nødvendige utgifter med vaksinasjon.</w:t>
      </w:r>
      <w:r w:rsidR="007B65DC" w:rsidRPr="007B65DC">
        <w:rPr>
          <w:rFonts w:ascii="Calibri" w:hAnsi="Calibri" w:cs="Calibri"/>
          <w:sz w:val="22"/>
          <w:szCs w:val="22"/>
          <w:lang w:val="nb-NO"/>
        </w:rPr>
        <w:t xml:space="preserve"> </w:t>
      </w:r>
      <w:r w:rsidR="007B65DC" w:rsidRPr="005B2312">
        <w:rPr>
          <w:rFonts w:ascii="Calibri" w:hAnsi="Calibri" w:cs="Calibri"/>
          <w:sz w:val="22"/>
          <w:szCs w:val="22"/>
          <w:lang w:val="nb-NO"/>
        </w:rPr>
        <w:t>Det er mulig å få dekket dokumentere utgifter til studieavgift</w:t>
      </w:r>
      <w:r w:rsidR="004123DC">
        <w:rPr>
          <w:rFonts w:ascii="Calibri" w:hAnsi="Calibri" w:cs="Calibri"/>
          <w:sz w:val="22"/>
          <w:szCs w:val="22"/>
          <w:lang w:val="nb-NO"/>
        </w:rPr>
        <w:t xml:space="preserve"> dersom </w:t>
      </w:r>
      <w:r w:rsidR="0062705F">
        <w:rPr>
          <w:rFonts w:ascii="Calibri" w:hAnsi="Calibri" w:cs="Calibri"/>
          <w:sz w:val="22"/>
          <w:szCs w:val="22"/>
          <w:lang w:val="nb-NO"/>
        </w:rPr>
        <w:t xml:space="preserve">du </w:t>
      </w:r>
      <w:r w:rsidR="00F53861">
        <w:rPr>
          <w:rFonts w:ascii="Calibri" w:hAnsi="Calibri" w:cs="Calibri"/>
          <w:sz w:val="22"/>
          <w:szCs w:val="22"/>
          <w:lang w:val="nb-NO"/>
        </w:rPr>
        <w:t>planlegger</w:t>
      </w:r>
      <w:r w:rsidR="0062705F">
        <w:rPr>
          <w:rFonts w:ascii="Calibri" w:hAnsi="Calibri" w:cs="Calibri"/>
          <w:sz w:val="22"/>
          <w:szCs w:val="22"/>
          <w:lang w:val="nb-NO"/>
        </w:rPr>
        <w:t xml:space="preserve"> å ta ph.d.-emner ved vertsinstitusjonen. </w:t>
      </w:r>
      <w:r w:rsidR="00E22ACE" w:rsidRPr="005B2312">
        <w:rPr>
          <w:rFonts w:ascii="Calibri" w:hAnsi="Calibri" w:cs="Calibri"/>
          <w:sz w:val="22"/>
          <w:szCs w:val="22"/>
          <w:lang w:val="nb-NO"/>
        </w:rPr>
        <w:t>Beløpet må komme frem av invitasjonsbrevet.</w:t>
      </w:r>
      <w:r w:rsidR="00E325FC">
        <w:rPr>
          <w:rFonts w:ascii="Calibri" w:hAnsi="Calibri" w:cs="Calibri"/>
          <w:sz w:val="22"/>
          <w:szCs w:val="22"/>
          <w:lang w:val="nb-NO"/>
        </w:rPr>
        <w:t xml:space="preserve"> </w:t>
      </w:r>
      <w:r w:rsidR="0062705F">
        <w:rPr>
          <w:rFonts w:ascii="Calibri" w:hAnsi="Calibri" w:cs="Calibri"/>
          <w:sz w:val="22"/>
          <w:szCs w:val="22"/>
          <w:lang w:val="nb-NO"/>
        </w:rPr>
        <w:t>Dersom planen for oppholdet</w:t>
      </w:r>
      <w:r w:rsidR="00E325FC">
        <w:rPr>
          <w:rFonts w:ascii="Calibri" w:hAnsi="Calibri" w:cs="Calibri"/>
          <w:sz w:val="22"/>
          <w:szCs w:val="22"/>
          <w:lang w:val="nb-NO"/>
        </w:rPr>
        <w:t xml:space="preserve"> ikke inkluderer ph.d.-emner</w:t>
      </w:r>
      <w:r w:rsidR="0062705F">
        <w:rPr>
          <w:rFonts w:ascii="Calibri" w:hAnsi="Calibri" w:cs="Calibri"/>
          <w:sz w:val="22"/>
          <w:szCs w:val="22"/>
          <w:lang w:val="nb-NO"/>
        </w:rPr>
        <w:t>, anbefaler vi at du</w:t>
      </w:r>
      <w:r w:rsidR="00F53861">
        <w:rPr>
          <w:rFonts w:ascii="Calibri" w:hAnsi="Calibri" w:cs="Calibri"/>
          <w:sz w:val="22"/>
          <w:szCs w:val="22"/>
          <w:lang w:val="nb-NO"/>
        </w:rPr>
        <w:t xml:space="preserve"> </w:t>
      </w:r>
      <w:r w:rsidR="005A72F3">
        <w:rPr>
          <w:rFonts w:ascii="Calibri" w:hAnsi="Calibri" w:cs="Calibri"/>
          <w:sz w:val="22"/>
          <w:szCs w:val="22"/>
          <w:lang w:val="nb-NO"/>
        </w:rPr>
        <w:t xml:space="preserve">bruker din ansatt-status ved UiT, ikke studentstatus, og </w:t>
      </w:r>
      <w:r w:rsidR="00F53861">
        <w:rPr>
          <w:rFonts w:ascii="Calibri" w:hAnsi="Calibri" w:cs="Calibri"/>
          <w:sz w:val="22"/>
          <w:szCs w:val="22"/>
          <w:lang w:val="nb-NO"/>
        </w:rPr>
        <w:t xml:space="preserve">ber </w:t>
      </w:r>
      <w:r w:rsidR="005A72F3">
        <w:rPr>
          <w:rFonts w:ascii="Calibri" w:hAnsi="Calibri" w:cs="Calibri"/>
          <w:sz w:val="22"/>
          <w:szCs w:val="22"/>
          <w:lang w:val="nb-NO"/>
        </w:rPr>
        <w:t xml:space="preserve">om </w:t>
      </w:r>
      <w:r w:rsidR="00F53861">
        <w:rPr>
          <w:rFonts w:ascii="Calibri" w:hAnsi="Calibri" w:cs="Calibri"/>
          <w:sz w:val="22"/>
          <w:szCs w:val="22"/>
          <w:lang w:val="nb-NO"/>
        </w:rPr>
        <w:t xml:space="preserve">å bli invitert som </w:t>
      </w:r>
      <w:r w:rsidR="00507734">
        <w:rPr>
          <w:rFonts w:ascii="Calibri" w:hAnsi="Calibri" w:cs="Calibri"/>
          <w:sz w:val="22"/>
          <w:szCs w:val="22"/>
          <w:lang w:val="nb-NO"/>
        </w:rPr>
        <w:t xml:space="preserve">gjesteforsker </w:t>
      </w:r>
      <w:r w:rsidR="00E22ACE">
        <w:rPr>
          <w:rFonts w:ascii="Calibri" w:hAnsi="Calibri" w:cs="Calibri"/>
          <w:sz w:val="22"/>
          <w:szCs w:val="22"/>
          <w:lang w:val="nb-NO"/>
        </w:rPr>
        <w:t>(</w:t>
      </w:r>
      <w:r w:rsidR="00507734">
        <w:rPr>
          <w:rFonts w:ascii="Calibri" w:hAnsi="Calibri" w:cs="Calibri"/>
          <w:sz w:val="22"/>
          <w:szCs w:val="22"/>
          <w:lang w:val="nb-NO"/>
        </w:rPr>
        <w:t xml:space="preserve">på utsending </w:t>
      </w:r>
      <w:r w:rsidR="005A72F3">
        <w:rPr>
          <w:rFonts w:ascii="Calibri" w:hAnsi="Calibri" w:cs="Calibri"/>
          <w:sz w:val="22"/>
          <w:szCs w:val="22"/>
          <w:lang w:val="nb-NO"/>
        </w:rPr>
        <w:t>av din arbeidsgiver UiT</w:t>
      </w:r>
      <w:r w:rsidR="00E22ACE">
        <w:rPr>
          <w:rFonts w:ascii="Calibri" w:hAnsi="Calibri" w:cs="Calibri"/>
          <w:sz w:val="22"/>
          <w:szCs w:val="22"/>
          <w:lang w:val="nb-NO"/>
        </w:rPr>
        <w:t xml:space="preserve">). </w:t>
      </w:r>
    </w:p>
    <w:p w14:paraId="05551DF2" w14:textId="58A72D75" w:rsidR="00F5324C" w:rsidRDefault="00F5324C" w:rsidP="00F5324C">
      <w:pPr>
        <w:jc w:val="both"/>
        <w:rPr>
          <w:rFonts w:asciiTheme="majorHAnsi" w:hAnsiTheme="majorHAnsi" w:cstheme="majorHAnsi"/>
          <w:sz w:val="22"/>
          <w:szCs w:val="22"/>
          <w:lang w:val="nb-NO"/>
        </w:rPr>
      </w:pPr>
      <w:r>
        <w:rPr>
          <w:rFonts w:asciiTheme="majorHAnsi" w:hAnsiTheme="majorHAnsi" w:cstheme="majorHAnsi"/>
          <w:sz w:val="22"/>
          <w:szCs w:val="22"/>
          <w:lang w:val="nb-NO"/>
        </w:rPr>
        <w:t>Som oftest vil ikke stipendet dekke totalkostnaden med utenlandsoppholdet. Søker oppfordres</w:t>
      </w:r>
      <w:r w:rsidR="00223965">
        <w:rPr>
          <w:rFonts w:asciiTheme="majorHAnsi" w:hAnsiTheme="majorHAnsi" w:cstheme="majorHAnsi"/>
          <w:sz w:val="22"/>
          <w:szCs w:val="22"/>
          <w:lang w:val="nb-NO"/>
        </w:rPr>
        <w:t xml:space="preserve"> </w:t>
      </w:r>
      <w:r>
        <w:rPr>
          <w:rFonts w:asciiTheme="majorHAnsi" w:hAnsiTheme="majorHAnsi" w:cstheme="majorHAnsi"/>
          <w:sz w:val="22"/>
          <w:szCs w:val="22"/>
          <w:lang w:val="nb-NO"/>
        </w:rPr>
        <w:t xml:space="preserve">til å </w:t>
      </w:r>
      <w:r w:rsidR="00907B28">
        <w:rPr>
          <w:rFonts w:asciiTheme="majorHAnsi" w:hAnsiTheme="majorHAnsi" w:cstheme="majorHAnsi"/>
          <w:sz w:val="22"/>
          <w:szCs w:val="22"/>
          <w:lang w:val="nb-NO"/>
        </w:rPr>
        <w:t xml:space="preserve">undersøke </w:t>
      </w:r>
      <w:r>
        <w:rPr>
          <w:rFonts w:asciiTheme="majorHAnsi" w:hAnsiTheme="majorHAnsi" w:cstheme="majorHAnsi"/>
          <w:sz w:val="22"/>
          <w:szCs w:val="22"/>
          <w:lang w:val="nb-NO"/>
        </w:rPr>
        <w:t xml:space="preserve">andre </w:t>
      </w:r>
      <w:r w:rsidR="00907B28">
        <w:rPr>
          <w:rFonts w:asciiTheme="majorHAnsi" w:hAnsiTheme="majorHAnsi" w:cstheme="majorHAnsi"/>
          <w:sz w:val="22"/>
          <w:szCs w:val="22"/>
          <w:lang w:val="nb-NO"/>
        </w:rPr>
        <w:t xml:space="preserve">mulige </w:t>
      </w:r>
      <w:r>
        <w:rPr>
          <w:rFonts w:asciiTheme="majorHAnsi" w:hAnsiTheme="majorHAnsi" w:cstheme="majorHAnsi"/>
          <w:sz w:val="22"/>
          <w:szCs w:val="22"/>
          <w:lang w:val="nb-NO"/>
        </w:rPr>
        <w:t>kilder som kan finansiere forskeroppholdet, f.eks. annuum, private midler.</w:t>
      </w:r>
      <w:r w:rsidRPr="00D95F05">
        <w:rPr>
          <w:rFonts w:asciiTheme="majorHAnsi" w:hAnsiTheme="majorHAnsi" w:cstheme="majorHAnsi"/>
          <w:sz w:val="22"/>
          <w:szCs w:val="22"/>
          <w:lang w:val="nb-NO"/>
        </w:rPr>
        <w:t xml:space="preserve"> </w:t>
      </w:r>
    </w:p>
    <w:p w14:paraId="7007C721" w14:textId="77777777" w:rsidR="000F0F65" w:rsidRPr="000F0F65" w:rsidRDefault="000F0F65" w:rsidP="00D95F05">
      <w:pPr>
        <w:autoSpaceDE w:val="0"/>
        <w:autoSpaceDN w:val="0"/>
        <w:adjustRightInd w:val="0"/>
        <w:spacing w:beforeLines="40" w:before="96" w:afterLines="40" w:after="96" w:line="240" w:lineRule="auto"/>
        <w:rPr>
          <w:rFonts w:asciiTheme="majorHAnsi" w:eastAsia="Myriad Pro" w:hAnsiTheme="majorHAnsi" w:cstheme="majorHAnsi"/>
          <w:sz w:val="22"/>
          <w:szCs w:val="22"/>
          <w:lang w:val="nb-NO"/>
        </w:rPr>
      </w:pPr>
    </w:p>
    <w:p w14:paraId="632DE66E" w14:textId="77777777" w:rsidR="004058B5" w:rsidRPr="004058B5" w:rsidRDefault="004058B5" w:rsidP="004058B5">
      <w:pPr>
        <w:jc w:val="both"/>
        <w:rPr>
          <w:rFonts w:ascii="Calibri" w:hAnsi="Calibri" w:cs="Calibri"/>
          <w:b/>
          <w:bCs/>
          <w:sz w:val="22"/>
          <w:szCs w:val="22"/>
          <w:lang w:val="nb-NO"/>
        </w:rPr>
      </w:pPr>
      <w:r w:rsidRPr="004058B5">
        <w:rPr>
          <w:rFonts w:ascii="Calibri" w:hAnsi="Calibri" w:cs="Calibri"/>
          <w:b/>
          <w:bCs/>
          <w:sz w:val="22"/>
          <w:szCs w:val="22"/>
          <w:lang w:val="nb-NO"/>
        </w:rPr>
        <w:t>Hva utenlandsstipendet ikke dekker</w:t>
      </w:r>
    </w:p>
    <w:p w14:paraId="704EA5C2" w14:textId="3F9A43C9" w:rsidR="00136401" w:rsidRDefault="004058B5" w:rsidP="004058B5">
      <w:pPr>
        <w:jc w:val="both"/>
        <w:rPr>
          <w:rFonts w:ascii="Calibri" w:hAnsi="Calibri" w:cs="Calibri"/>
          <w:sz w:val="22"/>
          <w:szCs w:val="22"/>
          <w:lang w:val="nb-NO"/>
        </w:rPr>
      </w:pPr>
      <w:r w:rsidRPr="004058B5">
        <w:rPr>
          <w:rFonts w:ascii="Calibri" w:hAnsi="Calibri" w:cs="Calibri"/>
          <w:sz w:val="22"/>
          <w:szCs w:val="22"/>
          <w:lang w:val="nb-NO"/>
        </w:rPr>
        <w:t xml:space="preserve">Stipend til utenlandsopphold er ingen tjenestereise i henhold til Statens reiseregulativ. Stipendet dekker </w:t>
      </w:r>
      <w:r w:rsidR="008B4C5B">
        <w:rPr>
          <w:rFonts w:ascii="Calibri" w:hAnsi="Calibri" w:cs="Calibri"/>
          <w:sz w:val="22"/>
          <w:szCs w:val="22"/>
          <w:lang w:val="nb-NO"/>
        </w:rPr>
        <w:t xml:space="preserve">derfor </w:t>
      </w:r>
      <w:r w:rsidRPr="004058B5">
        <w:rPr>
          <w:rFonts w:ascii="Calibri" w:hAnsi="Calibri" w:cs="Calibri"/>
          <w:sz w:val="22"/>
          <w:szCs w:val="22"/>
          <w:lang w:val="nb-NO"/>
        </w:rPr>
        <w:t xml:space="preserve">ikke vanlige leveomkostninger slik som mat, klær, mobil/internett og andre private utgifter. Det dekkes ikke </w:t>
      </w:r>
      <w:r w:rsidR="00295F5D" w:rsidRPr="00EA28EB">
        <w:rPr>
          <w:rFonts w:ascii="Calibri" w:hAnsi="Calibri" w:cs="Calibri"/>
          <w:sz w:val="22"/>
          <w:szCs w:val="22"/>
        </w:rPr>
        <w:t>B</w:t>
      </w:r>
      <w:r w:rsidRPr="00EA28EB">
        <w:rPr>
          <w:rFonts w:ascii="Calibri" w:hAnsi="Calibri" w:cs="Calibri"/>
          <w:sz w:val="22"/>
          <w:szCs w:val="22"/>
        </w:rPr>
        <w:t>ench</w:t>
      </w:r>
      <w:r w:rsidR="00EA28EB" w:rsidRPr="00EA28EB">
        <w:rPr>
          <w:rFonts w:ascii="Calibri" w:hAnsi="Calibri" w:cs="Calibri"/>
          <w:sz w:val="22"/>
          <w:szCs w:val="22"/>
        </w:rPr>
        <w:t xml:space="preserve"> </w:t>
      </w:r>
      <w:r w:rsidR="00295F5D">
        <w:rPr>
          <w:rFonts w:ascii="Calibri" w:hAnsi="Calibri" w:cs="Calibri"/>
          <w:sz w:val="22"/>
          <w:szCs w:val="22"/>
        </w:rPr>
        <w:t>F</w:t>
      </w:r>
      <w:r w:rsidRPr="008B4C5B">
        <w:rPr>
          <w:rFonts w:ascii="Calibri" w:hAnsi="Calibri" w:cs="Calibri"/>
          <w:sz w:val="22"/>
          <w:szCs w:val="22"/>
        </w:rPr>
        <w:t>ee</w:t>
      </w:r>
      <w:r w:rsidRPr="004058B5">
        <w:rPr>
          <w:rFonts w:ascii="Calibri" w:hAnsi="Calibri" w:cs="Calibri"/>
          <w:sz w:val="22"/>
          <w:szCs w:val="22"/>
          <w:lang w:val="nb-NO"/>
        </w:rPr>
        <w:t xml:space="preserve">-kostnader. </w:t>
      </w:r>
    </w:p>
    <w:p w14:paraId="4513D0B4" w14:textId="77777777" w:rsidR="00136401" w:rsidRDefault="00136401" w:rsidP="004058B5">
      <w:pPr>
        <w:jc w:val="both"/>
        <w:rPr>
          <w:rFonts w:ascii="Calibri" w:hAnsi="Calibri" w:cs="Calibri"/>
          <w:sz w:val="22"/>
          <w:szCs w:val="22"/>
          <w:lang w:val="nb-NO"/>
        </w:rPr>
      </w:pPr>
    </w:p>
    <w:p w14:paraId="72EE07B0" w14:textId="00B5448F" w:rsidR="004058B5" w:rsidRPr="004058B5" w:rsidRDefault="004058B5" w:rsidP="004058B5">
      <w:pPr>
        <w:jc w:val="both"/>
        <w:rPr>
          <w:rFonts w:ascii="Calibri" w:hAnsi="Calibri" w:cs="Calibri"/>
          <w:sz w:val="22"/>
          <w:szCs w:val="22"/>
          <w:lang w:val="nb-NO"/>
        </w:rPr>
      </w:pPr>
      <w:r w:rsidRPr="004058B5">
        <w:rPr>
          <w:rFonts w:ascii="Calibri" w:hAnsi="Calibri" w:cs="Calibri"/>
          <w:sz w:val="22"/>
          <w:szCs w:val="22"/>
          <w:lang w:val="nb-NO"/>
        </w:rPr>
        <w:t xml:space="preserve">Etableringskostnader (møbler, kjøkkenutstyr </w:t>
      </w:r>
      <w:proofErr w:type="spellStart"/>
      <w:r w:rsidRPr="004058B5">
        <w:rPr>
          <w:rFonts w:ascii="Calibri" w:hAnsi="Calibri" w:cs="Calibri"/>
          <w:sz w:val="22"/>
          <w:szCs w:val="22"/>
          <w:lang w:val="nb-NO"/>
        </w:rPr>
        <w:t>m.v</w:t>
      </w:r>
      <w:proofErr w:type="spellEnd"/>
      <w:r w:rsidRPr="004058B5">
        <w:rPr>
          <w:rFonts w:ascii="Calibri" w:hAnsi="Calibri" w:cs="Calibri"/>
          <w:sz w:val="22"/>
          <w:szCs w:val="22"/>
          <w:lang w:val="nb-NO"/>
        </w:rPr>
        <w:t xml:space="preserve">.) dekkes normalt ikke av stipendet. Søker anbefales å leie møblert bolig med nødvendig utstyr. Dersom møblert bolig ikke er mulig, kan det avtales særskilt med fakultetet om at deler av stipendet kan dekke etableringskostnader. </w:t>
      </w:r>
    </w:p>
    <w:p w14:paraId="5909EA92" w14:textId="77777777" w:rsidR="00136401" w:rsidRDefault="00136401" w:rsidP="004058B5">
      <w:pPr>
        <w:jc w:val="both"/>
        <w:rPr>
          <w:rFonts w:ascii="Calibri" w:hAnsi="Calibri" w:cs="Calibri"/>
          <w:sz w:val="22"/>
          <w:szCs w:val="22"/>
          <w:lang w:val="nb-NO"/>
        </w:rPr>
      </w:pPr>
    </w:p>
    <w:p w14:paraId="30A9E333" w14:textId="08AECD5F" w:rsidR="004058B5" w:rsidRPr="004058B5" w:rsidRDefault="004058B5" w:rsidP="004058B5">
      <w:pPr>
        <w:jc w:val="both"/>
        <w:rPr>
          <w:rFonts w:ascii="Calibri" w:hAnsi="Calibri" w:cs="Calibri"/>
          <w:sz w:val="22"/>
          <w:szCs w:val="22"/>
          <w:lang w:val="nb-NO"/>
        </w:rPr>
      </w:pPr>
      <w:r w:rsidRPr="004058B5">
        <w:rPr>
          <w:rFonts w:ascii="Calibri" w:hAnsi="Calibri" w:cs="Calibri"/>
          <w:sz w:val="22"/>
          <w:szCs w:val="22"/>
          <w:lang w:val="nb-NO"/>
        </w:rPr>
        <w:t>Stipendet kan ikke benyttes til datainnsamling/feltarbeid</w:t>
      </w:r>
      <w:r w:rsidR="00121BD5">
        <w:rPr>
          <w:rFonts w:ascii="Calibri" w:hAnsi="Calibri" w:cs="Calibri"/>
          <w:sz w:val="22"/>
          <w:szCs w:val="22"/>
          <w:lang w:val="nb-NO"/>
        </w:rPr>
        <w:t>. F</w:t>
      </w:r>
      <w:r w:rsidRPr="004058B5">
        <w:rPr>
          <w:rFonts w:ascii="Calibri" w:hAnsi="Calibri" w:cs="Calibri"/>
          <w:sz w:val="22"/>
          <w:szCs w:val="22"/>
          <w:lang w:val="nb-NO"/>
        </w:rPr>
        <w:t xml:space="preserve">orskningsoppholdet ved vertsinstitusjon </w:t>
      </w:r>
      <w:r w:rsidR="00121BD5">
        <w:rPr>
          <w:rFonts w:ascii="Calibri" w:hAnsi="Calibri" w:cs="Calibri"/>
          <w:sz w:val="22"/>
          <w:szCs w:val="22"/>
          <w:lang w:val="nb-NO"/>
        </w:rPr>
        <w:t xml:space="preserve">kan kombineres med </w:t>
      </w:r>
      <w:r w:rsidR="00756199">
        <w:rPr>
          <w:rFonts w:ascii="Calibri" w:hAnsi="Calibri" w:cs="Calibri"/>
          <w:sz w:val="22"/>
          <w:szCs w:val="22"/>
          <w:lang w:val="nb-NO"/>
        </w:rPr>
        <w:t xml:space="preserve">datainnsamling/feltarbeid </w:t>
      </w:r>
      <w:r w:rsidRPr="004058B5">
        <w:rPr>
          <w:rFonts w:ascii="Calibri" w:hAnsi="Calibri" w:cs="Calibri"/>
          <w:sz w:val="22"/>
          <w:szCs w:val="22"/>
          <w:lang w:val="nb-NO"/>
        </w:rPr>
        <w:t xml:space="preserve">dersom periodene kan holdes adskilte og forskningsoppholdet ved vertsinstitusjonen er på minimum 2 måneder. Kostnader med datainnsamling/feltarbeid må dekkes av andre kilder (f.eks. egne driftsmidler/annuum eller av instituttet). </w:t>
      </w:r>
    </w:p>
    <w:p w14:paraId="70F794CE" w14:textId="77777777" w:rsidR="00136401" w:rsidRDefault="00136401" w:rsidP="004058B5">
      <w:pPr>
        <w:jc w:val="both"/>
        <w:rPr>
          <w:rFonts w:ascii="Calibri" w:hAnsi="Calibri" w:cs="Calibri"/>
          <w:sz w:val="22"/>
          <w:szCs w:val="22"/>
          <w:lang w:val="nb-NO"/>
        </w:rPr>
      </w:pPr>
    </w:p>
    <w:p w14:paraId="007DE38A" w14:textId="243A706C" w:rsidR="004058B5" w:rsidRPr="004058B5" w:rsidRDefault="004058B5" w:rsidP="004058B5">
      <w:pPr>
        <w:jc w:val="both"/>
        <w:rPr>
          <w:rFonts w:ascii="Calibri" w:hAnsi="Calibri" w:cs="Calibri"/>
          <w:sz w:val="22"/>
          <w:szCs w:val="22"/>
          <w:lang w:val="nb-NO"/>
        </w:rPr>
      </w:pPr>
      <w:r w:rsidRPr="004058B5">
        <w:rPr>
          <w:rFonts w:ascii="Calibri" w:hAnsi="Calibri" w:cs="Calibri"/>
          <w:sz w:val="22"/>
          <w:szCs w:val="22"/>
          <w:lang w:val="nb-NO"/>
        </w:rPr>
        <w:t>Kontorrekvisita, kjøp av bøker, utstyr til pc eller programvarer o.l. skal ikke dekkes av stipendet, men skal dekkes av søkers ordinære driftsmidler/annuum.</w:t>
      </w:r>
    </w:p>
    <w:p w14:paraId="31B88165" w14:textId="77777777" w:rsidR="00403B17" w:rsidRDefault="00403B17" w:rsidP="00403B17">
      <w:pPr>
        <w:jc w:val="both"/>
      </w:pPr>
    </w:p>
    <w:p w14:paraId="0E48D424" w14:textId="77777777" w:rsidR="00403B17" w:rsidRPr="00403B17" w:rsidRDefault="00403B17" w:rsidP="00403B17">
      <w:pPr>
        <w:rPr>
          <w:rFonts w:asciiTheme="majorHAnsi" w:hAnsiTheme="majorHAnsi" w:cstheme="majorHAnsi"/>
          <w:b/>
          <w:bCs/>
          <w:sz w:val="22"/>
          <w:szCs w:val="22"/>
          <w:lang w:val="nb-NO"/>
        </w:rPr>
      </w:pPr>
      <w:r w:rsidRPr="00403B17">
        <w:rPr>
          <w:rFonts w:asciiTheme="majorHAnsi" w:hAnsiTheme="majorHAnsi" w:cstheme="majorHAnsi"/>
          <w:b/>
          <w:bCs/>
          <w:sz w:val="22"/>
          <w:szCs w:val="22"/>
          <w:lang w:val="nb-NO"/>
        </w:rPr>
        <w:t>Reisestøtte</w:t>
      </w:r>
    </w:p>
    <w:p w14:paraId="22F72AAE" w14:textId="09F1737B" w:rsidR="00783B18" w:rsidRDefault="00403B17" w:rsidP="00783B18">
      <w:pPr>
        <w:jc w:val="both"/>
        <w:rPr>
          <w:rFonts w:asciiTheme="majorHAnsi" w:hAnsiTheme="majorHAnsi" w:cstheme="majorHAnsi"/>
          <w:sz w:val="22"/>
          <w:szCs w:val="22"/>
          <w:lang w:val="nb-NO"/>
        </w:rPr>
      </w:pPr>
      <w:r w:rsidRPr="00403B17">
        <w:rPr>
          <w:rFonts w:asciiTheme="majorHAnsi" w:hAnsiTheme="majorHAnsi" w:cstheme="majorHAnsi"/>
          <w:sz w:val="22"/>
          <w:szCs w:val="22"/>
          <w:lang w:val="nb-NO"/>
        </w:rPr>
        <w:lastRenderedPageBreak/>
        <w:t xml:space="preserve">I tillegg til utenlandsstipendet kan det </w:t>
      </w:r>
      <w:r w:rsidR="00232CF0">
        <w:rPr>
          <w:rFonts w:asciiTheme="majorHAnsi" w:hAnsiTheme="majorHAnsi" w:cstheme="majorHAnsi"/>
          <w:sz w:val="22"/>
          <w:szCs w:val="22"/>
          <w:lang w:val="nb-NO"/>
        </w:rPr>
        <w:t xml:space="preserve">ved behov </w:t>
      </w:r>
      <w:r w:rsidRPr="00403B17">
        <w:rPr>
          <w:rFonts w:asciiTheme="majorHAnsi" w:hAnsiTheme="majorHAnsi" w:cstheme="majorHAnsi"/>
          <w:sz w:val="22"/>
          <w:szCs w:val="22"/>
          <w:lang w:val="nb-NO"/>
        </w:rPr>
        <w:t>søkes om økonomisk støtte til dekning av utgifter</w:t>
      </w:r>
      <w:r w:rsidR="009A086E">
        <w:rPr>
          <w:rFonts w:asciiTheme="majorHAnsi" w:hAnsiTheme="majorHAnsi" w:cstheme="majorHAnsi"/>
          <w:sz w:val="22"/>
          <w:szCs w:val="22"/>
          <w:lang w:val="nb-NO"/>
        </w:rPr>
        <w:t xml:space="preserve"> med én reise tur/retur</w:t>
      </w:r>
      <w:r w:rsidRPr="00403B17">
        <w:rPr>
          <w:rFonts w:asciiTheme="majorHAnsi" w:hAnsiTheme="majorHAnsi" w:cstheme="majorHAnsi"/>
          <w:sz w:val="22"/>
          <w:szCs w:val="22"/>
          <w:lang w:val="nb-NO"/>
        </w:rPr>
        <w:t xml:space="preserve">. </w:t>
      </w:r>
      <w:r w:rsidR="002D56F8" w:rsidRPr="00403B17">
        <w:rPr>
          <w:rFonts w:asciiTheme="majorHAnsi" w:hAnsiTheme="majorHAnsi" w:cstheme="majorHAnsi"/>
          <w:sz w:val="22"/>
          <w:szCs w:val="22"/>
          <w:lang w:val="nb-NO"/>
        </w:rPr>
        <w:t xml:space="preserve">Reiseutgifter må spesifiseres i budsjettet. </w:t>
      </w:r>
      <w:r w:rsidR="00783B18" w:rsidRPr="00403B17">
        <w:rPr>
          <w:rFonts w:asciiTheme="majorHAnsi" w:hAnsiTheme="majorHAnsi" w:cstheme="majorHAnsi"/>
          <w:sz w:val="22"/>
          <w:szCs w:val="22"/>
          <w:lang w:val="nb-NO"/>
        </w:rPr>
        <w:t>Reisen skal etter en samlet vurdering foretas på den hurtigste, rimeligste og mest miljøvennlige</w:t>
      </w:r>
      <w:r w:rsidR="00783B18">
        <w:rPr>
          <w:rFonts w:asciiTheme="majorHAnsi" w:hAnsiTheme="majorHAnsi" w:cstheme="majorHAnsi"/>
          <w:sz w:val="22"/>
          <w:szCs w:val="22"/>
          <w:lang w:val="nb-NO"/>
        </w:rPr>
        <w:t xml:space="preserve"> </w:t>
      </w:r>
      <w:r w:rsidR="00783B18" w:rsidRPr="00403B17">
        <w:rPr>
          <w:rFonts w:asciiTheme="majorHAnsi" w:hAnsiTheme="majorHAnsi" w:cstheme="majorHAnsi"/>
          <w:sz w:val="22"/>
          <w:szCs w:val="22"/>
          <w:lang w:val="nb-NO"/>
        </w:rPr>
        <w:t xml:space="preserve">måte så langt dette er forenlig med en effektiv og forsvarlig gjennomføring av reisen. </w:t>
      </w:r>
    </w:p>
    <w:p w14:paraId="034D898C" w14:textId="77777777" w:rsidR="00783B18" w:rsidRDefault="00783B18" w:rsidP="00403B17">
      <w:pPr>
        <w:jc w:val="both"/>
        <w:rPr>
          <w:rFonts w:asciiTheme="majorHAnsi" w:hAnsiTheme="majorHAnsi" w:cstheme="majorHAnsi"/>
          <w:sz w:val="22"/>
          <w:szCs w:val="22"/>
          <w:lang w:val="nb-NO"/>
        </w:rPr>
      </w:pPr>
    </w:p>
    <w:p w14:paraId="3BBAB9C6" w14:textId="25B25651" w:rsidR="00232CF0" w:rsidRDefault="00403B17" w:rsidP="00403B17">
      <w:pPr>
        <w:jc w:val="both"/>
        <w:rPr>
          <w:rFonts w:asciiTheme="majorHAnsi" w:hAnsiTheme="majorHAnsi" w:cstheme="majorHAnsi"/>
          <w:sz w:val="22"/>
          <w:szCs w:val="22"/>
          <w:lang w:val="nb-NO"/>
        </w:rPr>
      </w:pPr>
      <w:r w:rsidRPr="00403B17">
        <w:rPr>
          <w:rFonts w:asciiTheme="majorHAnsi" w:hAnsiTheme="majorHAnsi" w:cstheme="majorHAnsi"/>
          <w:sz w:val="22"/>
          <w:szCs w:val="22"/>
          <w:lang w:val="nb-NO"/>
        </w:rPr>
        <w:t xml:space="preserve">Fakultetet kan dekke reisekostnader for </w:t>
      </w:r>
      <w:r w:rsidR="00695F74">
        <w:rPr>
          <w:rFonts w:asciiTheme="majorHAnsi" w:hAnsiTheme="majorHAnsi" w:cstheme="majorHAnsi"/>
          <w:sz w:val="22"/>
          <w:szCs w:val="22"/>
          <w:lang w:val="nb-NO"/>
        </w:rPr>
        <w:t>ektefelle/partner</w:t>
      </w:r>
      <w:r w:rsidR="00855524">
        <w:rPr>
          <w:rFonts w:asciiTheme="majorHAnsi" w:hAnsiTheme="majorHAnsi" w:cstheme="majorHAnsi"/>
          <w:sz w:val="22"/>
          <w:szCs w:val="22"/>
          <w:lang w:val="nb-NO"/>
        </w:rPr>
        <w:t xml:space="preserve"> og barn under 18 år</w:t>
      </w:r>
      <w:r w:rsidRPr="00403B17">
        <w:rPr>
          <w:rFonts w:asciiTheme="majorHAnsi" w:hAnsiTheme="majorHAnsi" w:cstheme="majorHAnsi"/>
          <w:sz w:val="22"/>
          <w:szCs w:val="22"/>
          <w:lang w:val="nb-NO"/>
        </w:rPr>
        <w:t xml:space="preserve"> dersom de tilbringer hele, eller tilnærmet hele perioden, sammen med stipendiaten. Fakultetet dekker ikke reisekostnader dersom familien skal komme på kortere besøk. </w:t>
      </w:r>
    </w:p>
    <w:p w14:paraId="052FC58C" w14:textId="77777777" w:rsidR="008D0A1C" w:rsidRDefault="008D0A1C" w:rsidP="00403B17">
      <w:pPr>
        <w:jc w:val="both"/>
        <w:rPr>
          <w:rFonts w:asciiTheme="majorHAnsi" w:hAnsiTheme="majorHAnsi" w:cstheme="majorHAnsi"/>
          <w:sz w:val="22"/>
          <w:szCs w:val="22"/>
          <w:lang w:val="nb-NO"/>
        </w:rPr>
      </w:pPr>
    </w:p>
    <w:p w14:paraId="72217C8F" w14:textId="17E09C56" w:rsidR="00A61411" w:rsidRPr="00403B17" w:rsidRDefault="0044262D" w:rsidP="00A61411">
      <w:pPr>
        <w:jc w:val="both"/>
        <w:rPr>
          <w:rFonts w:asciiTheme="majorHAnsi" w:hAnsiTheme="majorHAnsi" w:cstheme="majorHAnsi"/>
          <w:sz w:val="22"/>
          <w:szCs w:val="22"/>
          <w:lang w:val="nb-NO"/>
        </w:rPr>
      </w:pPr>
      <w:r w:rsidRPr="00403B17">
        <w:rPr>
          <w:rFonts w:asciiTheme="majorHAnsi" w:hAnsiTheme="majorHAnsi" w:cstheme="majorHAnsi"/>
          <w:sz w:val="22"/>
          <w:szCs w:val="22"/>
          <w:lang w:val="nb-NO"/>
        </w:rPr>
        <w:t xml:space="preserve">Utenlandsoppholdet </w:t>
      </w:r>
      <w:r w:rsidR="00356D9B">
        <w:rPr>
          <w:rFonts w:asciiTheme="majorHAnsi" w:hAnsiTheme="majorHAnsi" w:cstheme="majorHAnsi"/>
          <w:sz w:val="22"/>
          <w:szCs w:val="22"/>
          <w:lang w:val="nb-NO"/>
        </w:rPr>
        <w:t xml:space="preserve">ved vertsinstitusjonen </w:t>
      </w:r>
      <w:r w:rsidRPr="00403B17">
        <w:rPr>
          <w:rFonts w:asciiTheme="majorHAnsi" w:hAnsiTheme="majorHAnsi" w:cstheme="majorHAnsi"/>
          <w:sz w:val="22"/>
          <w:szCs w:val="22"/>
          <w:lang w:val="nb-NO"/>
        </w:rPr>
        <w:t xml:space="preserve">skal være sammenhengende for perioden det tildeles støtte for.  </w:t>
      </w:r>
      <w:r w:rsidR="00403B17" w:rsidRPr="00403B17">
        <w:rPr>
          <w:rFonts w:asciiTheme="majorHAnsi" w:hAnsiTheme="majorHAnsi" w:cstheme="majorHAnsi"/>
          <w:sz w:val="22"/>
          <w:szCs w:val="22"/>
          <w:lang w:val="nb-NO"/>
        </w:rPr>
        <w:t xml:space="preserve">Det gis ikke støtte til hjemreiser under oppholdet. </w:t>
      </w:r>
      <w:r w:rsidR="00D61BF2">
        <w:rPr>
          <w:rFonts w:asciiTheme="majorHAnsi" w:hAnsiTheme="majorHAnsi" w:cstheme="majorHAnsi"/>
          <w:sz w:val="22"/>
          <w:szCs w:val="22"/>
          <w:lang w:val="nb-NO"/>
        </w:rPr>
        <w:t>Det gis heller ikke støtte til a</w:t>
      </w:r>
      <w:r w:rsidR="00A61411" w:rsidRPr="00403B17">
        <w:rPr>
          <w:rFonts w:asciiTheme="majorHAnsi" w:hAnsiTheme="majorHAnsi" w:cstheme="majorHAnsi"/>
          <w:sz w:val="22"/>
          <w:szCs w:val="22"/>
          <w:lang w:val="nb-NO"/>
        </w:rPr>
        <w:t>ndre reiser under perioden for utenlandsoppholdet (f.eks. reiser for deltakelse på konferanser o.l.).</w:t>
      </w:r>
    </w:p>
    <w:p w14:paraId="1AFF1164" w14:textId="5EE62026" w:rsidR="00403B17" w:rsidRPr="00403B17" w:rsidRDefault="00403B17" w:rsidP="00403B17">
      <w:pPr>
        <w:jc w:val="both"/>
        <w:rPr>
          <w:rFonts w:asciiTheme="majorHAnsi" w:hAnsiTheme="majorHAnsi" w:cstheme="majorHAnsi"/>
          <w:sz w:val="22"/>
          <w:szCs w:val="22"/>
          <w:lang w:val="nb-NO"/>
        </w:rPr>
      </w:pPr>
      <w:r w:rsidRPr="00403B17">
        <w:rPr>
          <w:rFonts w:asciiTheme="majorHAnsi" w:hAnsiTheme="majorHAnsi" w:cstheme="majorHAnsi"/>
          <w:sz w:val="22"/>
          <w:szCs w:val="22"/>
          <w:lang w:val="nb-NO"/>
        </w:rPr>
        <w:t xml:space="preserve">Unntak </w:t>
      </w:r>
      <w:r w:rsidR="00B102AC">
        <w:rPr>
          <w:rFonts w:asciiTheme="majorHAnsi" w:hAnsiTheme="majorHAnsi" w:cstheme="majorHAnsi"/>
          <w:sz w:val="22"/>
          <w:szCs w:val="22"/>
          <w:lang w:val="nb-NO"/>
        </w:rPr>
        <w:t xml:space="preserve">fra kravet om </w:t>
      </w:r>
      <w:r w:rsidR="00356D9B">
        <w:rPr>
          <w:rFonts w:asciiTheme="majorHAnsi" w:hAnsiTheme="majorHAnsi" w:cstheme="majorHAnsi"/>
          <w:sz w:val="22"/>
          <w:szCs w:val="22"/>
          <w:lang w:val="nb-NO"/>
        </w:rPr>
        <w:t xml:space="preserve">sammenhengende opphold </w:t>
      </w:r>
      <w:r w:rsidR="002241C8">
        <w:rPr>
          <w:rFonts w:asciiTheme="majorHAnsi" w:hAnsiTheme="majorHAnsi" w:cstheme="majorHAnsi"/>
          <w:sz w:val="22"/>
          <w:szCs w:val="22"/>
          <w:lang w:val="nb-NO"/>
        </w:rPr>
        <w:t xml:space="preserve">ved vertsinstitusjonen </w:t>
      </w:r>
      <w:r w:rsidR="00D61BF2">
        <w:rPr>
          <w:rFonts w:asciiTheme="majorHAnsi" w:hAnsiTheme="majorHAnsi" w:cstheme="majorHAnsi"/>
          <w:sz w:val="22"/>
          <w:szCs w:val="22"/>
          <w:lang w:val="nb-NO"/>
        </w:rPr>
        <w:t xml:space="preserve">for hjemreiser </w:t>
      </w:r>
      <w:r w:rsidRPr="00403B17">
        <w:rPr>
          <w:rFonts w:asciiTheme="majorHAnsi" w:hAnsiTheme="majorHAnsi" w:cstheme="majorHAnsi"/>
          <w:sz w:val="22"/>
          <w:szCs w:val="22"/>
          <w:lang w:val="nb-NO"/>
        </w:rPr>
        <w:t>kan gis for ph.d.-kandidater som har barn i eller under skolepliktig alder (under 16 år) og som velger å gjennomføre utenlandsoppholdet uten barn og ektefelle/samboer. Det kan da avtales flere kortere opphold hvert på minimum 3 måneder forutsatt at dette går frem av søknaden. Fakultetet dekker kun én utreise og én hjemreise per ph.d.-kandidat i forbindelse med utenlandsoppholdet. Dette gjelder også når utenlandsopphold er oppdelt (etter avtale med fakultetet).</w:t>
      </w:r>
    </w:p>
    <w:p w14:paraId="2195F3D2" w14:textId="77777777" w:rsidR="00F25FE5" w:rsidRDefault="00F25FE5" w:rsidP="00403B17">
      <w:pPr>
        <w:jc w:val="both"/>
        <w:rPr>
          <w:rFonts w:asciiTheme="majorHAnsi" w:hAnsiTheme="majorHAnsi" w:cstheme="majorHAnsi"/>
          <w:sz w:val="22"/>
          <w:szCs w:val="22"/>
          <w:lang w:val="nb-NO"/>
        </w:rPr>
      </w:pPr>
    </w:p>
    <w:p w14:paraId="3E8313A0" w14:textId="4594B5B8" w:rsidR="00D00632" w:rsidRPr="00D00632" w:rsidRDefault="00D00632" w:rsidP="003B6E2D">
      <w:pPr>
        <w:jc w:val="both"/>
        <w:rPr>
          <w:rFonts w:ascii="Calibri" w:hAnsi="Calibri" w:cs="Calibri"/>
          <w:b/>
          <w:bCs/>
          <w:lang w:val="nb-NO"/>
        </w:rPr>
      </w:pPr>
      <w:r w:rsidRPr="00D00632">
        <w:rPr>
          <w:rFonts w:ascii="Calibri" w:hAnsi="Calibri" w:cs="Calibri"/>
          <w:b/>
          <w:bCs/>
          <w:lang w:val="nb-NO"/>
        </w:rPr>
        <w:t>Forskudd</w:t>
      </w:r>
    </w:p>
    <w:p w14:paraId="7F0EEEB0" w14:textId="07E04BB2" w:rsidR="00B91DEC" w:rsidRDefault="00805F0B" w:rsidP="003B6E2D">
      <w:pPr>
        <w:jc w:val="both"/>
        <w:rPr>
          <w:rFonts w:ascii="Calibri" w:hAnsi="Calibri" w:cs="Calibri"/>
          <w:lang w:val="nb-NO"/>
        </w:rPr>
      </w:pPr>
      <w:r w:rsidRPr="00805F0B">
        <w:rPr>
          <w:rFonts w:ascii="Calibri" w:hAnsi="Calibri" w:cs="Calibri"/>
          <w:lang w:val="nb-NO"/>
        </w:rPr>
        <w:t xml:space="preserve">Stipendet utløses </w:t>
      </w:r>
      <w:r w:rsidR="005A5AB0">
        <w:rPr>
          <w:rFonts w:ascii="Calibri" w:hAnsi="Calibri" w:cs="Calibri"/>
          <w:lang w:val="nb-NO"/>
        </w:rPr>
        <w:t>først</w:t>
      </w:r>
      <w:r w:rsidR="00543EA1">
        <w:rPr>
          <w:rFonts w:ascii="Calibri" w:hAnsi="Calibri" w:cs="Calibri"/>
          <w:lang w:val="nb-NO"/>
        </w:rPr>
        <w:t xml:space="preserve"> </w:t>
      </w:r>
      <w:r w:rsidRPr="00805F0B">
        <w:rPr>
          <w:rFonts w:ascii="Calibri" w:hAnsi="Calibri" w:cs="Calibri"/>
          <w:lang w:val="nb-NO"/>
        </w:rPr>
        <w:t xml:space="preserve">når kostnadene dokumenteres i et økonomisk oppgjør etter endt utenlandsopphold. Søkere som innvilges utenlandsstipend og reisestøtte kan før reisen søke om et forskudd på inntil 90 % av støtten. Vi gjør oppmerksom på at for mye utbetalt forskudd i forhold til dokumenterte merutgifter vil medføre trekk </w:t>
      </w:r>
      <w:r w:rsidR="00295F5D">
        <w:rPr>
          <w:rFonts w:ascii="Calibri" w:hAnsi="Calibri" w:cs="Calibri"/>
          <w:lang w:val="nb-NO"/>
        </w:rPr>
        <w:t xml:space="preserve">av </w:t>
      </w:r>
      <w:r w:rsidRPr="00805F0B">
        <w:rPr>
          <w:rFonts w:ascii="Calibri" w:hAnsi="Calibri" w:cs="Calibri"/>
          <w:lang w:val="nb-NO"/>
        </w:rPr>
        <w:t>lønn</w:t>
      </w:r>
      <w:r w:rsidR="00295F5D">
        <w:rPr>
          <w:rFonts w:ascii="Calibri" w:hAnsi="Calibri" w:cs="Calibri"/>
          <w:lang w:val="nb-NO"/>
        </w:rPr>
        <w:t>en</w:t>
      </w:r>
      <w:r w:rsidRPr="00805F0B">
        <w:rPr>
          <w:rFonts w:ascii="Calibri" w:hAnsi="Calibri" w:cs="Calibri"/>
          <w:lang w:val="nb-NO"/>
        </w:rPr>
        <w:t xml:space="preserve">. </w:t>
      </w:r>
    </w:p>
    <w:p w14:paraId="759CC351" w14:textId="77777777" w:rsidR="002C39BE" w:rsidRPr="003B6E2D" w:rsidRDefault="002C39BE" w:rsidP="003B6E2D">
      <w:pPr>
        <w:jc w:val="both"/>
        <w:rPr>
          <w:rFonts w:ascii="Calibri" w:hAnsi="Calibri" w:cs="Calibri"/>
          <w:lang w:val="nb-NO"/>
        </w:rPr>
      </w:pPr>
    </w:p>
    <w:p w14:paraId="604D4007" w14:textId="77777777" w:rsidR="001C4900" w:rsidRPr="001D18F6" w:rsidRDefault="001C4900" w:rsidP="001C4900">
      <w:pPr>
        <w:spacing w:line="240" w:lineRule="auto"/>
        <w:rPr>
          <w:lang w:val="nb-NO"/>
        </w:rPr>
      </w:pPr>
    </w:p>
    <w:tbl>
      <w:tblPr>
        <w:tblW w:w="9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746"/>
        <w:gridCol w:w="731"/>
        <w:gridCol w:w="1611"/>
        <w:gridCol w:w="1299"/>
        <w:gridCol w:w="3745"/>
      </w:tblGrid>
      <w:tr w:rsidR="001C4900" w:rsidRPr="00272662" w14:paraId="0932FCF2" w14:textId="77777777" w:rsidTr="008E6263">
        <w:trPr>
          <w:trHeight w:val="817"/>
        </w:trPr>
        <w:tc>
          <w:tcPr>
            <w:tcW w:w="9836" w:type="dxa"/>
            <w:gridSpan w:val="6"/>
            <w:shd w:val="clear" w:color="auto" w:fill="D9D9D9"/>
          </w:tcPr>
          <w:p w14:paraId="0E9E3E4A" w14:textId="501F6E94" w:rsidR="001C4900" w:rsidRDefault="001C4900" w:rsidP="008E6263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sz w:val="22"/>
                <w:szCs w:val="22"/>
                <w:lang w:val="nb-NO"/>
              </w:rPr>
            </w:pPr>
            <w:r w:rsidRPr="004F177D">
              <w:rPr>
                <w:rFonts w:ascii="Times New Roman" w:hAnsi="Times New Roman" w:cs="Times New Roman"/>
                <w:sz w:val="22"/>
                <w:szCs w:val="22"/>
                <w:lang w:val="nb-NO"/>
              </w:rPr>
              <w:t xml:space="preserve">Jeg er kjent med plikten til å konsentrere arbeidsinnsatsen </w:t>
            </w:r>
            <w:r>
              <w:rPr>
                <w:rFonts w:ascii="Times New Roman" w:hAnsi="Times New Roman" w:cs="Times New Roman"/>
                <w:sz w:val="22"/>
                <w:szCs w:val="22"/>
                <w:lang w:val="nb-NO"/>
              </w:rPr>
              <w:t xml:space="preserve">under utenlandsoppholdet </w:t>
            </w:r>
            <w:r w:rsidRPr="004F177D">
              <w:rPr>
                <w:rFonts w:ascii="Times New Roman" w:hAnsi="Times New Roman" w:cs="Times New Roman"/>
                <w:sz w:val="22"/>
                <w:szCs w:val="22"/>
                <w:lang w:val="nb-NO"/>
              </w:rPr>
              <w:t xml:space="preserve">om </w:t>
            </w:r>
            <w:r>
              <w:rPr>
                <w:rFonts w:ascii="Times New Roman" w:hAnsi="Times New Roman" w:cs="Times New Roman"/>
                <w:sz w:val="22"/>
                <w:szCs w:val="22"/>
                <w:lang w:val="nb-NO"/>
              </w:rPr>
              <w:t>ph.d.-studiene mine, og aktivitetene</w:t>
            </w:r>
            <w:r w:rsidRPr="004F177D">
              <w:rPr>
                <w:rFonts w:ascii="Times New Roman" w:hAnsi="Times New Roman" w:cs="Times New Roman"/>
                <w:sz w:val="22"/>
                <w:szCs w:val="22"/>
                <w:lang w:val="nb-NO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nb-NO"/>
              </w:rPr>
              <w:t>i</w:t>
            </w:r>
            <w:r w:rsidRPr="004F177D">
              <w:rPr>
                <w:rFonts w:ascii="Times New Roman" w:hAnsi="Times New Roman" w:cs="Times New Roman"/>
                <w:sz w:val="22"/>
                <w:szCs w:val="22"/>
                <w:lang w:val="nb-NO"/>
              </w:rPr>
              <w:t xml:space="preserve"> søknaden</w:t>
            </w:r>
            <w:r>
              <w:rPr>
                <w:rFonts w:ascii="Times New Roman" w:hAnsi="Times New Roman" w:cs="Times New Roman"/>
                <w:sz w:val="22"/>
                <w:szCs w:val="22"/>
                <w:lang w:val="nb-NO"/>
              </w:rPr>
              <w:t xml:space="preserve"> som er godkjente</w:t>
            </w:r>
            <w:r w:rsidRPr="004F177D">
              <w:rPr>
                <w:rFonts w:ascii="Times New Roman" w:hAnsi="Times New Roman" w:cs="Times New Roman"/>
                <w:sz w:val="22"/>
                <w:szCs w:val="22"/>
                <w:lang w:val="nb-NO"/>
              </w:rPr>
              <w:t xml:space="preserve">. Jeg </w:t>
            </w:r>
            <w:r>
              <w:rPr>
                <w:rFonts w:ascii="Times New Roman" w:hAnsi="Times New Roman" w:cs="Times New Roman"/>
                <w:sz w:val="22"/>
                <w:szCs w:val="22"/>
                <w:lang w:val="nb-NO"/>
              </w:rPr>
              <w:t>skal</w:t>
            </w:r>
            <w:r w:rsidRPr="004F177D">
              <w:rPr>
                <w:rFonts w:ascii="Times New Roman" w:hAnsi="Times New Roman" w:cs="Times New Roman"/>
                <w:sz w:val="22"/>
                <w:szCs w:val="22"/>
                <w:lang w:val="nb-NO"/>
              </w:rPr>
              <w:t xml:space="preserve"> ikke påta meg andre oppgaver under </w:t>
            </w:r>
            <w:r>
              <w:rPr>
                <w:rFonts w:ascii="Times New Roman" w:hAnsi="Times New Roman" w:cs="Times New Roman"/>
                <w:sz w:val="22"/>
                <w:szCs w:val="22"/>
                <w:lang w:val="nb-NO"/>
              </w:rPr>
              <w:t>oppholdet uten at det er etter anbefaling fra veileder. Vesentlige endringer i forhold til planen</w:t>
            </w:r>
            <w:r w:rsidR="00FF0F5F">
              <w:rPr>
                <w:rFonts w:ascii="Times New Roman" w:hAnsi="Times New Roman" w:cs="Times New Roman"/>
                <w:sz w:val="22"/>
                <w:szCs w:val="22"/>
                <w:lang w:val="nb-NO"/>
              </w:rPr>
              <w:t xml:space="preserve"> eller start og sluttdato for utenlandsoppholdet</w:t>
            </w:r>
            <w:r>
              <w:rPr>
                <w:rFonts w:ascii="Times New Roman" w:hAnsi="Times New Roman" w:cs="Times New Roman"/>
                <w:sz w:val="22"/>
                <w:szCs w:val="22"/>
                <w:lang w:val="nb-NO"/>
              </w:rPr>
              <w:t>, må godkjennes av fakultetet i forkant</w:t>
            </w:r>
            <w:r w:rsidRPr="00A64234">
              <w:rPr>
                <w:rFonts w:ascii="Times New Roman" w:hAnsi="Times New Roman" w:cs="Times New Roman"/>
                <w:sz w:val="22"/>
                <w:szCs w:val="22"/>
                <w:lang w:val="nb-NO"/>
              </w:rPr>
              <w:t>.</w:t>
            </w:r>
            <w:r w:rsidRPr="004F177D">
              <w:rPr>
                <w:rFonts w:ascii="Times New Roman" w:hAnsi="Times New Roman" w:cs="Times New Roman"/>
                <w:sz w:val="22"/>
                <w:szCs w:val="22"/>
                <w:lang w:val="nb-NO"/>
              </w:rPr>
              <w:t xml:space="preserve"> </w:t>
            </w:r>
          </w:p>
          <w:p w14:paraId="2C6ED2E1" w14:textId="6EA81544" w:rsidR="000E78B8" w:rsidRDefault="001C4900" w:rsidP="008E6263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sz w:val="22"/>
                <w:szCs w:val="22"/>
                <w:lang w:val="nb-N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nb-NO"/>
              </w:rPr>
              <w:t>Innen 1 måned etter avsluttet utenlandsopphold, skal jeg</w:t>
            </w:r>
            <w:r w:rsidR="00B34183">
              <w:rPr>
                <w:rFonts w:ascii="Times New Roman" w:hAnsi="Times New Roman" w:cs="Times New Roman"/>
                <w:sz w:val="22"/>
                <w:szCs w:val="22"/>
                <w:lang w:val="nb-NO"/>
              </w:rPr>
              <w:t>:</w:t>
            </w:r>
            <w:r>
              <w:rPr>
                <w:rFonts w:ascii="Times New Roman" w:hAnsi="Times New Roman" w:cs="Times New Roman"/>
                <w:sz w:val="22"/>
                <w:szCs w:val="22"/>
                <w:lang w:val="nb-NO"/>
              </w:rPr>
              <w:t xml:space="preserve"> </w:t>
            </w:r>
          </w:p>
          <w:p w14:paraId="438A1201" w14:textId="77777777" w:rsidR="000E78B8" w:rsidRDefault="001C4900" w:rsidP="008E6263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sz w:val="22"/>
                <w:szCs w:val="22"/>
                <w:lang w:val="nb-N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nb-NO"/>
              </w:rPr>
              <w:t xml:space="preserve">1) levere </w:t>
            </w:r>
            <w:r w:rsidR="005E2134">
              <w:rPr>
                <w:rFonts w:ascii="Times New Roman" w:hAnsi="Times New Roman" w:cs="Times New Roman"/>
                <w:sz w:val="22"/>
                <w:szCs w:val="22"/>
                <w:lang w:val="nb-NO"/>
              </w:rPr>
              <w:t>reiseregning i Selvbetjeningsportalen DFØ</w:t>
            </w:r>
            <w:r>
              <w:rPr>
                <w:rFonts w:ascii="Times New Roman" w:hAnsi="Times New Roman" w:cs="Times New Roman"/>
                <w:sz w:val="22"/>
                <w:szCs w:val="22"/>
                <w:lang w:val="nb-NO"/>
              </w:rPr>
              <w:t xml:space="preserve">; </w:t>
            </w:r>
          </w:p>
          <w:p w14:paraId="3ECAFDBB" w14:textId="77777777" w:rsidR="000E78B8" w:rsidRDefault="001C4900" w:rsidP="008E6263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sz w:val="22"/>
                <w:szCs w:val="22"/>
                <w:lang w:val="nb-N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nb-NO"/>
              </w:rPr>
              <w:t xml:space="preserve">2) oversende fakultetet en kort skriftlig rapport om resultatene av oppholdet ved vertsinstitusjonen og hvilken betydning disse har for mitt </w:t>
            </w:r>
            <w:r w:rsidR="00A57D0F">
              <w:rPr>
                <w:rFonts w:ascii="Times New Roman" w:hAnsi="Times New Roman" w:cs="Times New Roman"/>
                <w:sz w:val="22"/>
                <w:szCs w:val="22"/>
                <w:lang w:val="nb-NO"/>
              </w:rPr>
              <w:t>doktorgradsarbeid</w:t>
            </w:r>
            <w:r>
              <w:rPr>
                <w:rFonts w:ascii="Times New Roman" w:hAnsi="Times New Roman" w:cs="Times New Roman"/>
                <w:sz w:val="22"/>
                <w:szCs w:val="22"/>
                <w:lang w:val="nb-NO"/>
              </w:rPr>
              <w:t xml:space="preserve"> og evt. videre forskningsplaner, og </w:t>
            </w:r>
          </w:p>
          <w:p w14:paraId="67C84604" w14:textId="14829B57" w:rsidR="001C4900" w:rsidRPr="004F177D" w:rsidRDefault="001C4900" w:rsidP="008E6263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sz w:val="22"/>
                <w:szCs w:val="22"/>
                <w:lang w:val="nb-N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nb-NO"/>
              </w:rPr>
              <w:t xml:space="preserve">3) registrere utenlandsoppholdet i </w:t>
            </w:r>
            <w:hyperlink r:id="rId11" w:history="1">
              <w:r w:rsidR="00F83927" w:rsidRPr="00F6007B">
                <w:rPr>
                  <w:rStyle w:val="Hyperkobling"/>
                  <w:rFonts w:ascii="Times New Roman" w:hAnsi="Times New Roman" w:cs="Times New Roman"/>
                  <w:sz w:val="22"/>
                  <w:szCs w:val="22"/>
                  <w:lang w:val="nb-NO"/>
                </w:rPr>
                <w:t>NVA</w:t>
              </w:r>
            </w:hyperlink>
            <w:r w:rsidR="00F83927">
              <w:rPr>
                <w:rFonts w:ascii="Times New Roman" w:hAnsi="Times New Roman" w:cs="Times New Roman"/>
                <w:sz w:val="22"/>
                <w:szCs w:val="22"/>
                <w:lang w:val="nb-NO"/>
              </w:rPr>
              <w:t xml:space="preserve"> (nasjonalt vitenarkiv (tidligere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nb-NO"/>
              </w:rPr>
              <w:t>C</w:t>
            </w:r>
            <w:r w:rsidR="001A0BAC">
              <w:rPr>
                <w:rFonts w:ascii="Times New Roman" w:hAnsi="Times New Roman" w:cs="Times New Roman"/>
                <w:sz w:val="22"/>
                <w:szCs w:val="22"/>
                <w:lang w:val="nb-NO"/>
              </w:rPr>
              <w:t>ristin</w:t>
            </w:r>
            <w:proofErr w:type="spellEnd"/>
            <w:r w:rsidR="00F83927">
              <w:rPr>
                <w:rFonts w:ascii="Times New Roman" w:hAnsi="Times New Roman" w:cs="Times New Roman"/>
                <w:sz w:val="22"/>
                <w:szCs w:val="22"/>
                <w:lang w:val="nb-NO"/>
              </w:rPr>
              <w:t>)</w:t>
            </w:r>
            <w:r w:rsidR="002C39BE">
              <w:rPr>
                <w:rFonts w:ascii="Times New Roman" w:hAnsi="Times New Roman" w:cs="Times New Roman"/>
                <w:sz w:val="22"/>
                <w:szCs w:val="22"/>
                <w:lang w:val="nb-NO"/>
              </w:rPr>
              <w:t>)</w:t>
            </w:r>
            <w:r>
              <w:rPr>
                <w:rFonts w:ascii="Times New Roman" w:hAnsi="Times New Roman" w:cs="Times New Roman"/>
                <w:sz w:val="22"/>
                <w:szCs w:val="22"/>
                <w:lang w:val="nb-NO"/>
              </w:rPr>
              <w:t>.</w:t>
            </w:r>
          </w:p>
        </w:tc>
      </w:tr>
      <w:tr w:rsidR="001C4900" w:rsidRPr="0058621F" w14:paraId="1FD504BC" w14:textId="77777777" w:rsidTr="008E6263">
        <w:trPr>
          <w:trHeight w:val="519"/>
        </w:trPr>
        <w:tc>
          <w:tcPr>
            <w:tcW w:w="704" w:type="dxa"/>
            <w:shd w:val="clear" w:color="auto" w:fill="D9D9D9"/>
          </w:tcPr>
          <w:p w14:paraId="041E7C33" w14:textId="77777777" w:rsidR="001C4900" w:rsidRPr="000678E6" w:rsidRDefault="001C4900" w:rsidP="008E6263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</w:rPr>
            </w:pPr>
            <w:r w:rsidRPr="000678E6">
              <w:rPr>
                <w:rFonts w:ascii="Times New Roman" w:eastAsia="Myriad Pro" w:hAnsi="Times New Roman" w:cs="Times New Roman"/>
                <w:sz w:val="22"/>
                <w:szCs w:val="22"/>
              </w:rPr>
              <w:t>Sted:</w:t>
            </w:r>
          </w:p>
        </w:tc>
        <w:tc>
          <w:tcPr>
            <w:tcW w:w="1746" w:type="dxa"/>
          </w:tcPr>
          <w:p w14:paraId="208F716B" w14:textId="77777777" w:rsidR="001C4900" w:rsidRPr="000678E6" w:rsidRDefault="001C4900" w:rsidP="008E6263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</w:rPr>
            </w:pPr>
          </w:p>
          <w:p w14:paraId="39FED4E3" w14:textId="77777777" w:rsidR="001C4900" w:rsidRPr="000678E6" w:rsidRDefault="001C4900" w:rsidP="008E6263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</w:rPr>
            </w:pPr>
          </w:p>
        </w:tc>
        <w:tc>
          <w:tcPr>
            <w:tcW w:w="731" w:type="dxa"/>
            <w:shd w:val="clear" w:color="auto" w:fill="D9D9D9"/>
          </w:tcPr>
          <w:p w14:paraId="0039D918" w14:textId="77777777" w:rsidR="001C4900" w:rsidRPr="000678E6" w:rsidRDefault="001C4900" w:rsidP="008E6263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</w:rPr>
            </w:pPr>
            <w:r w:rsidRPr="000678E6">
              <w:rPr>
                <w:rFonts w:ascii="Times New Roman" w:eastAsia="Myriad Pro" w:hAnsi="Times New Roman" w:cs="Times New Roman"/>
                <w:sz w:val="22"/>
                <w:szCs w:val="22"/>
              </w:rPr>
              <w:t>Dato:</w:t>
            </w:r>
          </w:p>
        </w:tc>
        <w:tc>
          <w:tcPr>
            <w:tcW w:w="1611" w:type="dxa"/>
          </w:tcPr>
          <w:p w14:paraId="464A0BEA" w14:textId="77777777" w:rsidR="001C4900" w:rsidRPr="000678E6" w:rsidRDefault="001C4900" w:rsidP="008E6263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</w:rPr>
            </w:pPr>
          </w:p>
        </w:tc>
        <w:tc>
          <w:tcPr>
            <w:tcW w:w="1299" w:type="dxa"/>
            <w:shd w:val="clear" w:color="auto" w:fill="D9D9D9"/>
          </w:tcPr>
          <w:p w14:paraId="21B7F191" w14:textId="77777777" w:rsidR="001C4900" w:rsidRPr="00820FC3" w:rsidRDefault="001C4900" w:rsidP="008E6263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</w:pPr>
            <w:r w:rsidRPr="00820FC3">
              <w:rPr>
                <w:rFonts w:ascii="Times New Roman" w:eastAsia="Myriad Pro" w:hAnsi="Times New Roman" w:cs="Times New Roman"/>
                <w:sz w:val="22"/>
                <w:szCs w:val="22"/>
                <w:lang w:val="nb-NO"/>
              </w:rPr>
              <w:t xml:space="preserve">Underskrift: </w:t>
            </w:r>
          </w:p>
        </w:tc>
        <w:tc>
          <w:tcPr>
            <w:tcW w:w="3745" w:type="dxa"/>
          </w:tcPr>
          <w:p w14:paraId="28BB1C92" w14:textId="77777777" w:rsidR="001C4900" w:rsidRDefault="001C4900" w:rsidP="008E6263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MyriadPro-Regular" w:eastAsia="Myriad Pro" w:hAnsi="MyriadPro-Regular" w:cs="MyriadPro-Regular"/>
                <w:sz w:val="20"/>
                <w:szCs w:val="20"/>
              </w:rPr>
            </w:pPr>
          </w:p>
          <w:p w14:paraId="2D43DF29" w14:textId="77777777" w:rsidR="001C4900" w:rsidRPr="0058621F" w:rsidRDefault="001C4900" w:rsidP="008E6263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MyriadPro-Regular" w:eastAsia="Myriad Pro" w:hAnsi="MyriadPro-Regular" w:cs="MyriadPro-Regular"/>
                <w:sz w:val="20"/>
                <w:szCs w:val="20"/>
              </w:rPr>
            </w:pPr>
          </w:p>
        </w:tc>
      </w:tr>
    </w:tbl>
    <w:p w14:paraId="4A2355CC" w14:textId="77777777" w:rsidR="001C4900" w:rsidRDefault="001C4900" w:rsidP="001C4900">
      <w:pPr>
        <w:spacing w:line="240" w:lineRule="auto"/>
      </w:pPr>
    </w:p>
    <w:p w14:paraId="489F411C" w14:textId="77777777" w:rsidR="001C4900" w:rsidRPr="00200891" w:rsidRDefault="001C4900" w:rsidP="001C4900">
      <w:pPr>
        <w:spacing w:beforeLines="40" w:before="96" w:afterLines="40" w:after="96" w:line="240" w:lineRule="auto"/>
        <w:rPr>
          <w:rFonts w:ascii="Times New Roman" w:hAnsi="Times New Roman" w:cs="Times New Roman"/>
          <w:sz w:val="22"/>
          <w:szCs w:val="22"/>
          <w:u w:val="single"/>
          <w:lang w:val="nb-NO"/>
        </w:rPr>
      </w:pPr>
      <w:r w:rsidRPr="00200891">
        <w:rPr>
          <w:rFonts w:ascii="Times New Roman" w:hAnsi="Times New Roman" w:cs="Times New Roman"/>
          <w:sz w:val="22"/>
          <w:szCs w:val="22"/>
          <w:u w:val="single"/>
          <w:lang w:val="nb-NO"/>
        </w:rPr>
        <w:t>Vedlegg:</w:t>
      </w:r>
    </w:p>
    <w:p w14:paraId="2091AC63" w14:textId="77777777" w:rsidR="001C4900" w:rsidRDefault="001C4900" w:rsidP="001C4900">
      <w:pPr>
        <w:spacing w:beforeLines="40" w:before="96" w:afterLines="40" w:after="96" w:line="240" w:lineRule="auto"/>
        <w:rPr>
          <w:rFonts w:ascii="Times New Roman" w:hAnsi="Times New Roman" w:cs="Times New Roman"/>
          <w:sz w:val="22"/>
          <w:szCs w:val="22"/>
          <w:lang w:val="nb-NO"/>
        </w:rPr>
      </w:pPr>
      <w:r>
        <w:rPr>
          <w:rFonts w:ascii="Times New Roman" w:hAnsi="Times New Roman" w:cs="Times New Roman"/>
          <w:sz w:val="22"/>
          <w:szCs w:val="22"/>
          <w:lang w:val="nb-NO"/>
        </w:rPr>
        <w:t>Invitasjon fra vertsinstitusjon</w:t>
      </w:r>
    </w:p>
    <w:p w14:paraId="7C97144E" w14:textId="1FA1CB91" w:rsidR="00CD70BB" w:rsidRPr="007456ED" w:rsidRDefault="001C4900" w:rsidP="007456ED">
      <w:pPr>
        <w:spacing w:beforeLines="40" w:before="96" w:afterLines="40" w:after="96" w:line="240" w:lineRule="auto"/>
        <w:rPr>
          <w:rFonts w:ascii="Times New Roman" w:hAnsi="Times New Roman" w:cs="Times New Roman"/>
          <w:sz w:val="22"/>
          <w:szCs w:val="22"/>
          <w:lang w:val="nb-NO"/>
        </w:rPr>
      </w:pPr>
      <w:r>
        <w:rPr>
          <w:rFonts w:ascii="Times New Roman" w:hAnsi="Times New Roman" w:cs="Times New Roman"/>
          <w:sz w:val="22"/>
          <w:szCs w:val="22"/>
          <w:lang w:val="nb-NO"/>
        </w:rPr>
        <w:t>Erklæring/anbefaling fra veileder</w:t>
      </w:r>
    </w:p>
    <w:sectPr w:rsidR="00CD70BB" w:rsidRPr="007456ED" w:rsidSect="004A490A">
      <w:footerReference w:type="default" r:id="rId12"/>
      <w:headerReference w:type="first" r:id="rId13"/>
      <w:footerReference w:type="first" r:id="rId14"/>
      <w:pgSz w:w="11900" w:h="16840"/>
      <w:pgMar w:top="737" w:right="1021" w:bottom="1361" w:left="1588" w:header="425" w:footer="5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C4ED8" w14:textId="77777777" w:rsidR="001C4109" w:rsidRDefault="001C4109" w:rsidP="00532697">
      <w:r>
        <w:separator/>
      </w:r>
    </w:p>
  </w:endnote>
  <w:endnote w:type="continuationSeparator" w:id="0">
    <w:p w14:paraId="6DB6CE76" w14:textId="77777777" w:rsidR="001C4109" w:rsidRDefault="001C4109" w:rsidP="005326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42264" w14:textId="77777777" w:rsidR="007D0DB1" w:rsidRPr="00006146" w:rsidRDefault="00006146" w:rsidP="00DB1175">
    <w:pPr>
      <w:pStyle w:val="Topptekst"/>
      <w:tabs>
        <w:tab w:val="clear" w:pos="4703"/>
        <w:tab w:val="clear" w:pos="9406"/>
        <w:tab w:val="left" w:pos="2694"/>
        <w:tab w:val="left" w:pos="5387"/>
        <w:tab w:val="right" w:pos="9639"/>
      </w:tabs>
      <w:rPr>
        <w:lang w:val="nn-NO"/>
      </w:rPr>
    </w:pPr>
    <w:r w:rsidRPr="00CD70BB">
      <w:rPr>
        <w:lang w:val="nn-NO"/>
      </w:rPr>
      <w:t xml:space="preserve">Postboks 6050 Langnes, N-9037 Tromsø </w:t>
    </w:r>
    <w:r w:rsidRPr="00CD70BB">
      <w:rPr>
        <w:rStyle w:val="Sterk"/>
        <w:b w:val="0"/>
        <w:bCs w:val="0"/>
        <w:lang w:val="nn-NO"/>
      </w:rPr>
      <w:t>/</w:t>
    </w:r>
    <w:r w:rsidRPr="00CD70BB">
      <w:rPr>
        <w:lang w:val="nn-NO"/>
      </w:rPr>
      <w:t xml:space="preserve"> 77 64 40 00 </w:t>
    </w:r>
    <w:r w:rsidRPr="00CD70BB">
      <w:rPr>
        <w:rStyle w:val="Sterk"/>
        <w:b w:val="0"/>
        <w:bCs w:val="0"/>
        <w:lang w:val="nn-NO"/>
      </w:rPr>
      <w:t>/</w:t>
    </w:r>
    <w:r w:rsidRPr="00CD70BB">
      <w:rPr>
        <w:lang w:val="nn-NO"/>
      </w:rPr>
      <w:t xml:space="preserve">  postmottak@uit.no </w:t>
    </w:r>
    <w:r w:rsidRPr="00CD70BB">
      <w:rPr>
        <w:rStyle w:val="Sterk"/>
        <w:b w:val="0"/>
        <w:bCs w:val="0"/>
        <w:lang w:val="nn-NO"/>
      </w:rPr>
      <w:t>/</w:t>
    </w:r>
    <w:r w:rsidRPr="00CD70BB">
      <w:rPr>
        <w:lang w:val="nn-NO"/>
      </w:rPr>
      <w:t xml:space="preserve"> uit.no </w:t>
    </w:r>
    <w:r w:rsidRPr="00CD70BB">
      <w:rPr>
        <w:rStyle w:val="Sterk"/>
        <w:b w:val="0"/>
        <w:bCs w:val="0"/>
        <w:lang w:val="nn-NO"/>
      </w:rPr>
      <w:t>/</w:t>
    </w:r>
    <w:r w:rsidRPr="00CD70BB">
      <w:rPr>
        <w:lang w:val="nn-NO"/>
      </w:rPr>
      <w:t xml:space="preserve"> org.nr. 970 422 528</w:t>
    </w:r>
    <w:r w:rsidR="007D0DB1" w:rsidRPr="00006146">
      <w:rPr>
        <w:lang w:val="nn-NO"/>
      </w:rPr>
      <w:tab/>
    </w:r>
    <w:r w:rsidR="007D0DB1">
      <w:fldChar w:fldCharType="begin"/>
    </w:r>
    <w:r w:rsidR="007D0DB1" w:rsidRPr="00006146">
      <w:rPr>
        <w:lang w:val="nn-NO"/>
      </w:rPr>
      <w:instrText xml:space="preserve"> PAGE  \* Arabic  \* MERGEFORMAT </w:instrText>
    </w:r>
    <w:r w:rsidR="007D0DB1">
      <w:fldChar w:fldCharType="separate"/>
    </w:r>
    <w:r w:rsidR="004A490A">
      <w:rPr>
        <w:noProof/>
        <w:lang w:val="nn-NO"/>
      </w:rPr>
      <w:t>2</w:t>
    </w:r>
    <w:r w:rsidR="007D0DB1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E737B" w14:textId="77777777" w:rsidR="007D0DB1" w:rsidRPr="00CD70BB" w:rsidRDefault="00975E82" w:rsidP="00975E82">
    <w:pPr>
      <w:pStyle w:val="Topptekst"/>
      <w:rPr>
        <w:lang w:val="nn-NO"/>
      </w:rPr>
    </w:pPr>
    <w:r w:rsidRPr="00CD70BB">
      <w:rPr>
        <w:lang w:val="nn-NO"/>
      </w:rPr>
      <w:t>Postboks 6050 Langnes, N</w:t>
    </w:r>
    <w:r w:rsidR="009F5865">
      <w:rPr>
        <w:lang w:val="nn-NO"/>
      </w:rPr>
      <w:t>O</w:t>
    </w:r>
    <w:r w:rsidRPr="00CD70BB">
      <w:rPr>
        <w:lang w:val="nn-NO"/>
      </w:rPr>
      <w:t>-9037 Tromsø</w:t>
    </w:r>
    <w:r w:rsidRPr="004A490A">
      <w:rPr>
        <w:spacing w:val="22"/>
        <w:lang w:val="nn-NO"/>
      </w:rPr>
      <w:t xml:space="preserve"> </w:t>
    </w:r>
    <w:r w:rsidRPr="004A490A">
      <w:rPr>
        <w:rStyle w:val="Sterk"/>
        <w:b w:val="0"/>
        <w:bCs w:val="0"/>
        <w:spacing w:val="22"/>
        <w:lang w:val="nn-NO"/>
      </w:rPr>
      <w:t>/</w:t>
    </w:r>
    <w:r w:rsidR="009F5865" w:rsidRPr="004A490A">
      <w:rPr>
        <w:rStyle w:val="Sterk"/>
        <w:b w:val="0"/>
        <w:bCs w:val="0"/>
        <w:spacing w:val="22"/>
        <w:lang w:val="nn-NO"/>
      </w:rPr>
      <w:t xml:space="preserve"> </w:t>
    </w:r>
    <w:r w:rsidR="009F5865">
      <w:rPr>
        <w:rStyle w:val="Sterk"/>
        <w:b w:val="0"/>
        <w:bCs w:val="0"/>
        <w:lang w:val="nn-NO"/>
      </w:rPr>
      <w:t>+ 47</w:t>
    </w:r>
    <w:r w:rsidRPr="00CD70BB">
      <w:rPr>
        <w:lang w:val="nn-NO"/>
      </w:rPr>
      <w:t xml:space="preserve"> 77 64 40 00</w:t>
    </w:r>
    <w:r w:rsidRPr="004A490A">
      <w:rPr>
        <w:spacing w:val="22"/>
        <w:lang w:val="nn-NO"/>
        <w14:props3d w14:extrusionH="0" w14:contourW="0" w14:prstMaterial="matte"/>
      </w:rPr>
      <w:t xml:space="preserve"> </w:t>
    </w:r>
    <w:r w:rsidRPr="004A490A">
      <w:rPr>
        <w:rStyle w:val="Sterk"/>
        <w:b w:val="0"/>
        <w:bCs w:val="0"/>
        <w:spacing w:val="22"/>
        <w:lang w:val="nn-NO"/>
        <w14:props3d w14:extrusionH="0" w14:contourW="0" w14:prstMaterial="matte"/>
      </w:rPr>
      <w:t>/</w:t>
    </w:r>
    <w:r w:rsidRPr="004A490A">
      <w:rPr>
        <w:spacing w:val="22"/>
        <w:lang w:val="nn-NO"/>
        <w14:props3d w14:extrusionH="0" w14:contourW="0" w14:prstMaterial="matte"/>
      </w:rPr>
      <w:t> </w:t>
    </w:r>
    <w:r w:rsidRPr="00CD70BB">
      <w:rPr>
        <w:lang w:val="nn-NO"/>
      </w:rPr>
      <w:t>postmottak@uit.no</w:t>
    </w:r>
    <w:r w:rsidRPr="004A490A">
      <w:rPr>
        <w:spacing w:val="22"/>
        <w:lang w:val="nn-NO"/>
        <w14:props3d w14:extrusionH="0" w14:contourW="0" w14:prstMaterial="matte"/>
      </w:rPr>
      <w:t xml:space="preserve"> </w:t>
    </w:r>
    <w:r w:rsidRPr="004A490A">
      <w:rPr>
        <w:rStyle w:val="Sterk"/>
        <w:b w:val="0"/>
        <w:bCs w:val="0"/>
        <w:spacing w:val="22"/>
        <w:lang w:val="nn-NO"/>
        <w14:props3d w14:extrusionH="0" w14:contourW="0" w14:prstMaterial="matte"/>
      </w:rPr>
      <w:t>/</w:t>
    </w:r>
    <w:r w:rsidRPr="004A490A">
      <w:rPr>
        <w:spacing w:val="22"/>
        <w:lang w:val="nn-NO"/>
        <w14:props3d w14:extrusionH="0" w14:contourW="0" w14:prstMaterial="matte"/>
      </w:rPr>
      <w:t xml:space="preserve"> </w:t>
    </w:r>
    <w:r w:rsidRPr="00CD70BB">
      <w:rPr>
        <w:lang w:val="nn-NO"/>
      </w:rPr>
      <w:t>uit.no</w:t>
    </w:r>
    <w:r w:rsidRPr="004A490A">
      <w:rPr>
        <w:spacing w:val="22"/>
        <w:lang w:val="nn-NO"/>
        <w14:props3d w14:extrusionH="0" w14:contourW="0" w14:prstMaterial="matte"/>
      </w:rPr>
      <w:t xml:space="preserve"> </w:t>
    </w:r>
    <w:r w:rsidRPr="004A490A">
      <w:rPr>
        <w:rStyle w:val="Sterk"/>
        <w:b w:val="0"/>
        <w:bCs w:val="0"/>
        <w:spacing w:val="22"/>
        <w:lang w:val="nn-NO"/>
        <w14:props3d w14:extrusionH="0" w14:contourW="0" w14:prstMaterial="matte"/>
      </w:rPr>
      <w:t>/</w:t>
    </w:r>
    <w:r w:rsidR="009F5865" w:rsidRPr="004A490A">
      <w:rPr>
        <w:spacing w:val="22"/>
        <w:lang w:val="nn-NO"/>
        <w14:props3d w14:extrusionH="0" w14:contourW="0" w14:prstMaterial="matte"/>
      </w:rPr>
      <w:t xml:space="preserve"> </w:t>
    </w:r>
    <w:r w:rsidR="009F5865">
      <w:rPr>
        <w:lang w:val="nn-NO"/>
      </w:rPr>
      <w:t>organisasjonsnummer</w:t>
    </w:r>
    <w:r w:rsidRPr="00CD70BB">
      <w:rPr>
        <w:lang w:val="nn-NO"/>
      </w:rPr>
      <w:t xml:space="preserve"> 970 422 528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EBAEC" w14:textId="77777777" w:rsidR="001C4109" w:rsidRDefault="001C4109" w:rsidP="00532697">
      <w:r>
        <w:separator/>
      </w:r>
    </w:p>
  </w:footnote>
  <w:footnote w:type="continuationSeparator" w:id="0">
    <w:p w14:paraId="68B6EC9D" w14:textId="77777777" w:rsidR="001C4109" w:rsidRDefault="001C4109" w:rsidP="00532697">
      <w:r>
        <w:continuationSeparator/>
      </w:r>
    </w:p>
  </w:footnote>
  <w:footnote w:id="1">
    <w:p w14:paraId="0DAB20AD" w14:textId="2D336413" w:rsidR="00AF79C6" w:rsidRPr="009A6640" w:rsidRDefault="00AF79C6">
      <w:pPr>
        <w:pStyle w:val="Fotnotetekst"/>
        <w:rPr>
          <w:lang w:val="nb-NO"/>
        </w:rPr>
      </w:pPr>
      <w:r w:rsidRPr="009A6640">
        <w:rPr>
          <w:rStyle w:val="Fotnotereferanse"/>
          <w:lang w:val="nb-NO"/>
        </w:rPr>
        <w:footnoteRef/>
      </w:r>
      <w:r w:rsidRPr="009A6640">
        <w:rPr>
          <w:lang w:val="nb-NO"/>
        </w:rPr>
        <w:t xml:space="preserve"> </w:t>
      </w:r>
      <w:r w:rsidR="00D62AD7" w:rsidRPr="009A6640">
        <w:rPr>
          <w:lang w:val="nb-NO"/>
        </w:rPr>
        <w:t xml:space="preserve">Søker kan ikke ha bodd, studert eller arbeidet I landet der den utenlandske vertsinstitusjonen ligger, </w:t>
      </w:r>
      <w:r w:rsidR="004669E5">
        <w:rPr>
          <w:lang w:val="nb-NO"/>
        </w:rPr>
        <w:t>i</w:t>
      </w:r>
      <w:r w:rsidR="00D62AD7" w:rsidRPr="009A6640">
        <w:rPr>
          <w:lang w:val="nb-NO"/>
        </w:rPr>
        <w:t xml:space="preserve"> mere enn 12 måneder </w:t>
      </w:r>
      <w:r w:rsidR="006B124D">
        <w:rPr>
          <w:lang w:val="nb-NO"/>
        </w:rPr>
        <w:t>i</w:t>
      </w:r>
      <w:r w:rsidR="00D62AD7" w:rsidRPr="009A6640">
        <w:rPr>
          <w:lang w:val="nb-NO"/>
        </w:rPr>
        <w:t xml:space="preserve"> løpet av de </w:t>
      </w:r>
      <w:r w:rsidR="006B124D">
        <w:rPr>
          <w:lang w:val="nb-NO"/>
        </w:rPr>
        <w:t>fem</w:t>
      </w:r>
      <w:r w:rsidR="00D62AD7" w:rsidRPr="009A6640">
        <w:rPr>
          <w:lang w:val="nb-NO"/>
        </w:rPr>
        <w:t xml:space="preserve"> siste </w:t>
      </w:r>
      <w:r w:rsidR="00F16067" w:rsidRPr="009A6640">
        <w:rPr>
          <w:lang w:val="nb-NO"/>
        </w:rPr>
        <w:t xml:space="preserve">forutgående årene. Fakultetet kan gjøre unntak hvis den utenlandske vertsinstitusjonen har utstyr, fasiliteter og kompetanse som ikke finnes </w:t>
      </w:r>
      <w:r w:rsidR="00C56E8A">
        <w:rPr>
          <w:lang w:val="nb-NO"/>
        </w:rPr>
        <w:t>i</w:t>
      </w:r>
      <w:r w:rsidR="00F16067" w:rsidRPr="009A6640">
        <w:rPr>
          <w:lang w:val="nb-NO"/>
        </w:rPr>
        <w:t xml:space="preserve"> Norge</w:t>
      </w:r>
      <w:r w:rsidR="009A6640" w:rsidRPr="009A6640">
        <w:rPr>
          <w:lang w:val="nb-NO"/>
        </w:rPr>
        <w:t xml:space="preserve"> eller andre land det er hensiktsmessig å gjennomføre utenlandsoppholdet 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B3E27" w14:textId="77777777" w:rsidR="007D0DB1" w:rsidRPr="001C68C4" w:rsidRDefault="003B7D64" w:rsidP="00532697">
    <w:pPr>
      <w:pStyle w:val="Topptekst"/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</w:rPr>
      <w:drawing>
        <wp:anchor distT="0" distB="0" distL="114300" distR="114300" simplePos="0" relativeHeight="251663872" behindDoc="1" locked="0" layoutInCell="1" allowOverlap="1" wp14:anchorId="4726EFAC" wp14:editId="3BC57FC3">
          <wp:simplePos x="0" y="0"/>
          <wp:positionH relativeFrom="page">
            <wp:align>left</wp:align>
          </wp:positionH>
          <wp:positionV relativeFrom="page">
            <wp:posOffset>0</wp:posOffset>
          </wp:positionV>
          <wp:extent cx="7560000" cy="835200"/>
          <wp:effectExtent l="0" t="0" r="3175" b="3175"/>
          <wp:wrapNone/>
          <wp:docPr id="28" name="Picture 28" descr="UiT Norges arktiske universite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revark_topp_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83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5626F"/>
    <w:multiLevelType w:val="hybridMultilevel"/>
    <w:tmpl w:val="08423D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5604D"/>
    <w:multiLevelType w:val="hybridMultilevel"/>
    <w:tmpl w:val="4790CA0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31505332">
    <w:abstractNumId w:val="0"/>
  </w:num>
  <w:num w:numId="2" w16cid:durableId="187225729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b-NO" w:vendorID="64" w:dllVersion="6" w:nlCheck="1" w:checkStyle="0"/>
  <w:activeWritingStyle w:appName="MSWord" w:lang="en-US" w:vendorID="64" w:dllVersion="6" w:nlCheck="1" w:checkStyle="1"/>
  <w:activeWritingStyle w:appName="MSWord" w:lang="nb-NO" w:vendorID="64" w:dllVersion="0" w:nlCheck="1" w:checkStyle="0"/>
  <w:activeWritingStyle w:appName="MSWord" w:lang="en-US" w:vendorID="64" w:dllVersion="0" w:nlCheck="1" w:checkStyle="0"/>
  <w:proofState w:spelling="clean" w:grammar="clean"/>
  <w:attachedTemplate r:id="rId1"/>
  <w:documentProtection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900"/>
    <w:rsid w:val="00004DB7"/>
    <w:rsid w:val="00004F76"/>
    <w:rsid w:val="00005455"/>
    <w:rsid w:val="00006146"/>
    <w:rsid w:val="00022D52"/>
    <w:rsid w:val="00030ABE"/>
    <w:rsid w:val="000311EA"/>
    <w:rsid w:val="000513BB"/>
    <w:rsid w:val="00055F59"/>
    <w:rsid w:val="0006059D"/>
    <w:rsid w:val="00060C32"/>
    <w:rsid w:val="00065260"/>
    <w:rsid w:val="000772AC"/>
    <w:rsid w:val="000A3958"/>
    <w:rsid w:val="000C1256"/>
    <w:rsid w:val="000C4450"/>
    <w:rsid w:val="000C7C7B"/>
    <w:rsid w:val="000D45ED"/>
    <w:rsid w:val="000E78B8"/>
    <w:rsid w:val="000F0F65"/>
    <w:rsid w:val="000F3578"/>
    <w:rsid w:val="000F4586"/>
    <w:rsid w:val="000F5229"/>
    <w:rsid w:val="000F7985"/>
    <w:rsid w:val="00102DEA"/>
    <w:rsid w:val="00110172"/>
    <w:rsid w:val="00113C56"/>
    <w:rsid w:val="00121BD5"/>
    <w:rsid w:val="001301C1"/>
    <w:rsid w:val="0013496B"/>
    <w:rsid w:val="00136401"/>
    <w:rsid w:val="00155261"/>
    <w:rsid w:val="00171303"/>
    <w:rsid w:val="00176977"/>
    <w:rsid w:val="00176A3C"/>
    <w:rsid w:val="001776DD"/>
    <w:rsid w:val="001912FF"/>
    <w:rsid w:val="001942C4"/>
    <w:rsid w:val="001951E6"/>
    <w:rsid w:val="001A0BAC"/>
    <w:rsid w:val="001A27D4"/>
    <w:rsid w:val="001A3250"/>
    <w:rsid w:val="001A3894"/>
    <w:rsid w:val="001B16FD"/>
    <w:rsid w:val="001B3FC8"/>
    <w:rsid w:val="001C1230"/>
    <w:rsid w:val="001C4109"/>
    <w:rsid w:val="001C4900"/>
    <w:rsid w:val="001C68C4"/>
    <w:rsid w:val="001C778D"/>
    <w:rsid w:val="001D3A02"/>
    <w:rsid w:val="001F1A6E"/>
    <w:rsid w:val="002074B0"/>
    <w:rsid w:val="00210E6E"/>
    <w:rsid w:val="00212BDE"/>
    <w:rsid w:val="002161EF"/>
    <w:rsid w:val="00220778"/>
    <w:rsid w:val="00223965"/>
    <w:rsid w:val="002241C8"/>
    <w:rsid w:val="0022665C"/>
    <w:rsid w:val="00232CF0"/>
    <w:rsid w:val="00260822"/>
    <w:rsid w:val="00262C6E"/>
    <w:rsid w:val="00271AB7"/>
    <w:rsid w:val="00272662"/>
    <w:rsid w:val="0027436C"/>
    <w:rsid w:val="00287220"/>
    <w:rsid w:val="00295BB5"/>
    <w:rsid w:val="00295F5D"/>
    <w:rsid w:val="002A04F9"/>
    <w:rsid w:val="002A4F53"/>
    <w:rsid w:val="002B4809"/>
    <w:rsid w:val="002C033C"/>
    <w:rsid w:val="002C39BE"/>
    <w:rsid w:val="002C6090"/>
    <w:rsid w:val="002D0464"/>
    <w:rsid w:val="002D56F8"/>
    <w:rsid w:val="002E6BEF"/>
    <w:rsid w:val="002F1258"/>
    <w:rsid w:val="0030055E"/>
    <w:rsid w:val="00301236"/>
    <w:rsid w:val="00302054"/>
    <w:rsid w:val="00305510"/>
    <w:rsid w:val="003073C4"/>
    <w:rsid w:val="0031002A"/>
    <w:rsid w:val="0032519D"/>
    <w:rsid w:val="0033384A"/>
    <w:rsid w:val="003414E9"/>
    <w:rsid w:val="00344BF0"/>
    <w:rsid w:val="00346C65"/>
    <w:rsid w:val="00356D9B"/>
    <w:rsid w:val="00367B79"/>
    <w:rsid w:val="003814AB"/>
    <w:rsid w:val="003818BF"/>
    <w:rsid w:val="00394100"/>
    <w:rsid w:val="003B60CF"/>
    <w:rsid w:val="003B6E2D"/>
    <w:rsid w:val="003B7D64"/>
    <w:rsid w:val="003C5370"/>
    <w:rsid w:val="003C6695"/>
    <w:rsid w:val="003D0083"/>
    <w:rsid w:val="00401E3C"/>
    <w:rsid w:val="00401FA7"/>
    <w:rsid w:val="00402E00"/>
    <w:rsid w:val="00403B17"/>
    <w:rsid w:val="004058B5"/>
    <w:rsid w:val="004123DC"/>
    <w:rsid w:val="004124B0"/>
    <w:rsid w:val="0041349A"/>
    <w:rsid w:val="00426560"/>
    <w:rsid w:val="00430E8E"/>
    <w:rsid w:val="00430F1E"/>
    <w:rsid w:val="0044262D"/>
    <w:rsid w:val="0045010B"/>
    <w:rsid w:val="00453321"/>
    <w:rsid w:val="004659DF"/>
    <w:rsid w:val="0046643C"/>
    <w:rsid w:val="004669E5"/>
    <w:rsid w:val="004711B1"/>
    <w:rsid w:val="004779EF"/>
    <w:rsid w:val="0049067C"/>
    <w:rsid w:val="00495A2A"/>
    <w:rsid w:val="00495B04"/>
    <w:rsid w:val="004A20FA"/>
    <w:rsid w:val="004A2D9A"/>
    <w:rsid w:val="004A490A"/>
    <w:rsid w:val="004A5B34"/>
    <w:rsid w:val="004B19ED"/>
    <w:rsid w:val="004D0D8B"/>
    <w:rsid w:val="004D3D79"/>
    <w:rsid w:val="004D68D8"/>
    <w:rsid w:val="004E07ED"/>
    <w:rsid w:val="004E6D36"/>
    <w:rsid w:val="004F1B41"/>
    <w:rsid w:val="004F6E79"/>
    <w:rsid w:val="00502816"/>
    <w:rsid w:val="00507734"/>
    <w:rsid w:val="00516BBA"/>
    <w:rsid w:val="00532697"/>
    <w:rsid w:val="005434ED"/>
    <w:rsid w:val="00543EA1"/>
    <w:rsid w:val="00552EC2"/>
    <w:rsid w:val="00555E14"/>
    <w:rsid w:val="00571C3C"/>
    <w:rsid w:val="005840A8"/>
    <w:rsid w:val="00586202"/>
    <w:rsid w:val="00586758"/>
    <w:rsid w:val="005912A6"/>
    <w:rsid w:val="005915F6"/>
    <w:rsid w:val="005933F7"/>
    <w:rsid w:val="005A5AB0"/>
    <w:rsid w:val="005A6149"/>
    <w:rsid w:val="005A72F3"/>
    <w:rsid w:val="005B2312"/>
    <w:rsid w:val="005E2134"/>
    <w:rsid w:val="005E3304"/>
    <w:rsid w:val="005E5CEE"/>
    <w:rsid w:val="00600A14"/>
    <w:rsid w:val="00601325"/>
    <w:rsid w:val="00604435"/>
    <w:rsid w:val="00606553"/>
    <w:rsid w:val="006076F1"/>
    <w:rsid w:val="0061171A"/>
    <w:rsid w:val="00622507"/>
    <w:rsid w:val="0062705F"/>
    <w:rsid w:val="006562D5"/>
    <w:rsid w:val="00662167"/>
    <w:rsid w:val="0066366F"/>
    <w:rsid w:val="00665EF0"/>
    <w:rsid w:val="00666803"/>
    <w:rsid w:val="006728D6"/>
    <w:rsid w:val="00681AC3"/>
    <w:rsid w:val="00686D22"/>
    <w:rsid w:val="00691184"/>
    <w:rsid w:val="00695F74"/>
    <w:rsid w:val="006A040D"/>
    <w:rsid w:val="006B124D"/>
    <w:rsid w:val="006B4BD0"/>
    <w:rsid w:val="006B5C26"/>
    <w:rsid w:val="006B5F40"/>
    <w:rsid w:val="006C5934"/>
    <w:rsid w:val="006E08E1"/>
    <w:rsid w:val="006E14B7"/>
    <w:rsid w:val="006E5DC5"/>
    <w:rsid w:val="006F5E21"/>
    <w:rsid w:val="006F7505"/>
    <w:rsid w:val="00704B65"/>
    <w:rsid w:val="00706E9B"/>
    <w:rsid w:val="00713DBF"/>
    <w:rsid w:val="007276C0"/>
    <w:rsid w:val="0073435F"/>
    <w:rsid w:val="00735DC8"/>
    <w:rsid w:val="00740E33"/>
    <w:rsid w:val="00744BBC"/>
    <w:rsid w:val="007456ED"/>
    <w:rsid w:val="00750BF4"/>
    <w:rsid w:val="00756199"/>
    <w:rsid w:val="00773D82"/>
    <w:rsid w:val="00783B18"/>
    <w:rsid w:val="00785E3F"/>
    <w:rsid w:val="00793E84"/>
    <w:rsid w:val="00795440"/>
    <w:rsid w:val="007A55DA"/>
    <w:rsid w:val="007B65DC"/>
    <w:rsid w:val="007C2681"/>
    <w:rsid w:val="007D0DB1"/>
    <w:rsid w:val="007D1FD4"/>
    <w:rsid w:val="007E2833"/>
    <w:rsid w:val="007E77F3"/>
    <w:rsid w:val="007F1A0B"/>
    <w:rsid w:val="008051C4"/>
    <w:rsid w:val="00805F0B"/>
    <w:rsid w:val="00815F01"/>
    <w:rsid w:val="00820FC3"/>
    <w:rsid w:val="00830A41"/>
    <w:rsid w:val="00843411"/>
    <w:rsid w:val="0084674C"/>
    <w:rsid w:val="00846CDF"/>
    <w:rsid w:val="00847EB0"/>
    <w:rsid w:val="00852DAE"/>
    <w:rsid w:val="00855524"/>
    <w:rsid w:val="00855776"/>
    <w:rsid w:val="008571CC"/>
    <w:rsid w:val="008573BD"/>
    <w:rsid w:val="00861E87"/>
    <w:rsid w:val="008662FA"/>
    <w:rsid w:val="00866ADA"/>
    <w:rsid w:val="00866CCA"/>
    <w:rsid w:val="00890F6C"/>
    <w:rsid w:val="008927A7"/>
    <w:rsid w:val="008A48D1"/>
    <w:rsid w:val="008B133D"/>
    <w:rsid w:val="008B4C5B"/>
    <w:rsid w:val="008B70E5"/>
    <w:rsid w:val="008C7C3B"/>
    <w:rsid w:val="008D0A1C"/>
    <w:rsid w:val="008E1563"/>
    <w:rsid w:val="008E3592"/>
    <w:rsid w:val="008E3D35"/>
    <w:rsid w:val="008F383E"/>
    <w:rsid w:val="009011F6"/>
    <w:rsid w:val="00907B28"/>
    <w:rsid w:val="0091097A"/>
    <w:rsid w:val="00911DF9"/>
    <w:rsid w:val="009503DE"/>
    <w:rsid w:val="00975E82"/>
    <w:rsid w:val="00977478"/>
    <w:rsid w:val="009775E3"/>
    <w:rsid w:val="00985987"/>
    <w:rsid w:val="00993F0E"/>
    <w:rsid w:val="009A086E"/>
    <w:rsid w:val="009A6640"/>
    <w:rsid w:val="009B3CC3"/>
    <w:rsid w:val="009C6A35"/>
    <w:rsid w:val="009D6D04"/>
    <w:rsid w:val="009F5865"/>
    <w:rsid w:val="00A02316"/>
    <w:rsid w:val="00A12CF2"/>
    <w:rsid w:val="00A15D38"/>
    <w:rsid w:val="00A203CD"/>
    <w:rsid w:val="00A306E8"/>
    <w:rsid w:val="00A30947"/>
    <w:rsid w:val="00A42444"/>
    <w:rsid w:val="00A4387D"/>
    <w:rsid w:val="00A57D0F"/>
    <w:rsid w:val="00A61411"/>
    <w:rsid w:val="00A6171D"/>
    <w:rsid w:val="00A62E1E"/>
    <w:rsid w:val="00A63543"/>
    <w:rsid w:val="00A70FD0"/>
    <w:rsid w:val="00A73D98"/>
    <w:rsid w:val="00A75A9E"/>
    <w:rsid w:val="00A83399"/>
    <w:rsid w:val="00A84C49"/>
    <w:rsid w:val="00A869A7"/>
    <w:rsid w:val="00A900F6"/>
    <w:rsid w:val="00A9086E"/>
    <w:rsid w:val="00A92724"/>
    <w:rsid w:val="00A95D91"/>
    <w:rsid w:val="00AA09E3"/>
    <w:rsid w:val="00AA1DBB"/>
    <w:rsid w:val="00AA5D31"/>
    <w:rsid w:val="00AB4B10"/>
    <w:rsid w:val="00AC0151"/>
    <w:rsid w:val="00AC203A"/>
    <w:rsid w:val="00AC5283"/>
    <w:rsid w:val="00AC6D2B"/>
    <w:rsid w:val="00AD37B9"/>
    <w:rsid w:val="00AD50D8"/>
    <w:rsid w:val="00AE1186"/>
    <w:rsid w:val="00AE344C"/>
    <w:rsid w:val="00AE4972"/>
    <w:rsid w:val="00AF79C6"/>
    <w:rsid w:val="00B00316"/>
    <w:rsid w:val="00B102AC"/>
    <w:rsid w:val="00B15690"/>
    <w:rsid w:val="00B20F1D"/>
    <w:rsid w:val="00B24A44"/>
    <w:rsid w:val="00B27356"/>
    <w:rsid w:val="00B34183"/>
    <w:rsid w:val="00B4157F"/>
    <w:rsid w:val="00B420AA"/>
    <w:rsid w:val="00B469B1"/>
    <w:rsid w:val="00B531CB"/>
    <w:rsid w:val="00B55903"/>
    <w:rsid w:val="00B56781"/>
    <w:rsid w:val="00B56A37"/>
    <w:rsid w:val="00B70BB7"/>
    <w:rsid w:val="00B71278"/>
    <w:rsid w:val="00B73F31"/>
    <w:rsid w:val="00B80514"/>
    <w:rsid w:val="00B91BD7"/>
    <w:rsid w:val="00B91DEC"/>
    <w:rsid w:val="00BA3DCD"/>
    <w:rsid w:val="00BA40C3"/>
    <w:rsid w:val="00BB1AFD"/>
    <w:rsid w:val="00BB2780"/>
    <w:rsid w:val="00BB3C67"/>
    <w:rsid w:val="00BC0051"/>
    <w:rsid w:val="00BC1F7B"/>
    <w:rsid w:val="00BD0EDD"/>
    <w:rsid w:val="00BD6E6C"/>
    <w:rsid w:val="00BE188F"/>
    <w:rsid w:val="00BE332E"/>
    <w:rsid w:val="00BE4674"/>
    <w:rsid w:val="00BE52FF"/>
    <w:rsid w:val="00BF1EF7"/>
    <w:rsid w:val="00C01C09"/>
    <w:rsid w:val="00C06C94"/>
    <w:rsid w:val="00C11C94"/>
    <w:rsid w:val="00C14359"/>
    <w:rsid w:val="00C176AE"/>
    <w:rsid w:val="00C20FE9"/>
    <w:rsid w:val="00C243DC"/>
    <w:rsid w:val="00C3080F"/>
    <w:rsid w:val="00C35E30"/>
    <w:rsid w:val="00C5689E"/>
    <w:rsid w:val="00C56E8A"/>
    <w:rsid w:val="00C94011"/>
    <w:rsid w:val="00C96085"/>
    <w:rsid w:val="00C975AE"/>
    <w:rsid w:val="00C97F4F"/>
    <w:rsid w:val="00CC4179"/>
    <w:rsid w:val="00CD0360"/>
    <w:rsid w:val="00CD70BB"/>
    <w:rsid w:val="00CE3964"/>
    <w:rsid w:val="00CF4D1E"/>
    <w:rsid w:val="00CF51B9"/>
    <w:rsid w:val="00CF7A57"/>
    <w:rsid w:val="00D00451"/>
    <w:rsid w:val="00D00632"/>
    <w:rsid w:val="00D13E35"/>
    <w:rsid w:val="00D24E2C"/>
    <w:rsid w:val="00D26A22"/>
    <w:rsid w:val="00D36206"/>
    <w:rsid w:val="00D41507"/>
    <w:rsid w:val="00D429A3"/>
    <w:rsid w:val="00D5036E"/>
    <w:rsid w:val="00D53C0F"/>
    <w:rsid w:val="00D547F4"/>
    <w:rsid w:val="00D61BF2"/>
    <w:rsid w:val="00D62AD7"/>
    <w:rsid w:val="00D73F43"/>
    <w:rsid w:val="00D75A2B"/>
    <w:rsid w:val="00D86ACF"/>
    <w:rsid w:val="00D94947"/>
    <w:rsid w:val="00D95F05"/>
    <w:rsid w:val="00D96315"/>
    <w:rsid w:val="00DA4D83"/>
    <w:rsid w:val="00DA7EAF"/>
    <w:rsid w:val="00DB1175"/>
    <w:rsid w:val="00DB5D04"/>
    <w:rsid w:val="00DC0EEF"/>
    <w:rsid w:val="00DC312D"/>
    <w:rsid w:val="00DC7963"/>
    <w:rsid w:val="00DD2525"/>
    <w:rsid w:val="00E04F44"/>
    <w:rsid w:val="00E101BD"/>
    <w:rsid w:val="00E10879"/>
    <w:rsid w:val="00E16E11"/>
    <w:rsid w:val="00E22ACE"/>
    <w:rsid w:val="00E2555F"/>
    <w:rsid w:val="00E325FC"/>
    <w:rsid w:val="00E36A68"/>
    <w:rsid w:val="00E42D43"/>
    <w:rsid w:val="00E61FE4"/>
    <w:rsid w:val="00E65E31"/>
    <w:rsid w:val="00E72E5C"/>
    <w:rsid w:val="00E75BB9"/>
    <w:rsid w:val="00E76CEE"/>
    <w:rsid w:val="00EA28EB"/>
    <w:rsid w:val="00EB0E1C"/>
    <w:rsid w:val="00EB3A7C"/>
    <w:rsid w:val="00EE0958"/>
    <w:rsid w:val="00EE71E3"/>
    <w:rsid w:val="00EE79AE"/>
    <w:rsid w:val="00EF28C7"/>
    <w:rsid w:val="00F017A6"/>
    <w:rsid w:val="00F12179"/>
    <w:rsid w:val="00F1290A"/>
    <w:rsid w:val="00F16067"/>
    <w:rsid w:val="00F1703A"/>
    <w:rsid w:val="00F207F2"/>
    <w:rsid w:val="00F215F1"/>
    <w:rsid w:val="00F25FE5"/>
    <w:rsid w:val="00F30F12"/>
    <w:rsid w:val="00F312EC"/>
    <w:rsid w:val="00F343C5"/>
    <w:rsid w:val="00F3679D"/>
    <w:rsid w:val="00F40D23"/>
    <w:rsid w:val="00F44803"/>
    <w:rsid w:val="00F5324C"/>
    <w:rsid w:val="00F53861"/>
    <w:rsid w:val="00F6007B"/>
    <w:rsid w:val="00F618F0"/>
    <w:rsid w:val="00F63782"/>
    <w:rsid w:val="00F83927"/>
    <w:rsid w:val="00F90E3C"/>
    <w:rsid w:val="00F94771"/>
    <w:rsid w:val="00F96413"/>
    <w:rsid w:val="00FA163E"/>
    <w:rsid w:val="00FA1EE8"/>
    <w:rsid w:val="00FA3757"/>
    <w:rsid w:val="00FA7E28"/>
    <w:rsid w:val="00FB3714"/>
    <w:rsid w:val="00FB5130"/>
    <w:rsid w:val="00FC1AA0"/>
    <w:rsid w:val="00FC66D4"/>
    <w:rsid w:val="00FC7706"/>
    <w:rsid w:val="00FF0F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D6254FE"/>
  <w15:docId w15:val="{28DC3390-E85D-49E1-B21A-4AF8CEFB5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semiHidden="1" w:uiPriority="31"/>
    <w:lsdException w:name="Intense Reference" w:semiHidden="1" w:uiPriority="32" w:qFormat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900"/>
    <w:pPr>
      <w:spacing w:line="300" w:lineRule="atLeast"/>
    </w:pPr>
    <w:rPr>
      <w:rFonts w:ascii="Minion Pro" w:hAnsi="Minion Pro"/>
      <w:sz w:val="23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866ADA"/>
    <w:pPr>
      <w:spacing w:line="288" w:lineRule="auto"/>
      <w:outlineLvl w:val="0"/>
    </w:pPr>
    <w:rPr>
      <w:rFonts w:ascii="Times New Roman" w:hAnsi="Times New Roman"/>
      <w:b/>
      <w:sz w:val="22"/>
      <w:lang w:val="nb-NO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rsid w:val="003C5370"/>
    <w:pPr>
      <w:keepNext/>
      <w:keepLines/>
      <w:spacing w:before="40" w:line="288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qFormat/>
    <w:rsid w:val="001C1230"/>
    <w:pPr>
      <w:tabs>
        <w:tab w:val="center" w:pos="4703"/>
        <w:tab w:val="right" w:pos="9406"/>
      </w:tabs>
      <w:spacing w:line="288" w:lineRule="auto"/>
    </w:pPr>
    <w:rPr>
      <w:rFonts w:ascii="Arial" w:hAnsi="Arial"/>
      <w:sz w:val="16"/>
      <w:lang w:val="nb-NO"/>
    </w:rPr>
  </w:style>
  <w:style w:type="character" w:customStyle="1" w:styleId="TopptekstTegn">
    <w:name w:val="Topptekst Tegn"/>
    <w:basedOn w:val="Standardskriftforavsnitt"/>
    <w:link w:val="Topptekst"/>
    <w:uiPriority w:val="99"/>
    <w:rsid w:val="001C1230"/>
    <w:rPr>
      <w:rFonts w:ascii="Arial" w:hAnsi="Arial"/>
      <w:sz w:val="16"/>
      <w:lang w:val="nb-NO"/>
    </w:rPr>
  </w:style>
  <w:style w:type="paragraph" w:styleId="Bunntekst">
    <w:name w:val="footer"/>
    <w:basedOn w:val="Normal"/>
    <w:link w:val="BunntekstTegn"/>
    <w:uiPriority w:val="99"/>
    <w:unhideWhenUsed/>
    <w:rsid w:val="000F4586"/>
    <w:pPr>
      <w:tabs>
        <w:tab w:val="center" w:pos="4703"/>
        <w:tab w:val="right" w:pos="9406"/>
      </w:tabs>
      <w:spacing w:after="240" w:line="288" w:lineRule="auto"/>
    </w:pPr>
    <w:rPr>
      <w:rFonts w:ascii="Times New Roman" w:hAnsi="Times New Roman"/>
      <w:sz w:val="22"/>
      <w:lang w:val="nb-NO"/>
    </w:rPr>
  </w:style>
  <w:style w:type="character" w:customStyle="1" w:styleId="BunntekstTegn">
    <w:name w:val="Bunntekst Tegn"/>
    <w:basedOn w:val="Standardskriftforavsnitt"/>
    <w:link w:val="Bunntekst"/>
    <w:uiPriority w:val="99"/>
    <w:rsid w:val="000F4586"/>
  </w:style>
  <w:style w:type="paragraph" w:styleId="Bobletekst">
    <w:name w:val="Balloon Text"/>
    <w:basedOn w:val="Normal"/>
    <w:link w:val="BobletekstTegn"/>
    <w:uiPriority w:val="99"/>
    <w:semiHidden/>
    <w:unhideWhenUsed/>
    <w:rsid w:val="000F4586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F4586"/>
    <w:rPr>
      <w:rFonts w:ascii="Lucida Grande" w:hAnsi="Lucida Grande" w:cs="Lucida Grande"/>
      <w:sz w:val="18"/>
      <w:szCs w:val="18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866ADA"/>
    <w:rPr>
      <w:rFonts w:ascii="Times New Roman" w:hAnsi="Times New Roman"/>
      <w:b/>
      <w:sz w:val="22"/>
      <w:lang w:val="nb-NO"/>
    </w:rPr>
  </w:style>
  <w:style w:type="table" w:styleId="Tabellrutenett">
    <w:name w:val="Table Grid"/>
    <w:basedOn w:val="Vanligtabell"/>
    <w:uiPriority w:val="59"/>
    <w:rsid w:val="00426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vakutheving">
    <w:name w:val="Subtle Emphasis"/>
    <w:uiPriority w:val="19"/>
    <w:semiHidden/>
    <w:rsid w:val="00532697"/>
    <w:rPr>
      <w:i/>
      <w:iCs/>
      <w:color w:val="808080" w:themeColor="text1" w:themeTint="7F"/>
    </w:rPr>
  </w:style>
  <w:style w:type="character" w:styleId="Sterk">
    <w:name w:val="Strong"/>
    <w:uiPriority w:val="22"/>
    <w:qFormat/>
    <w:rsid w:val="00426560"/>
    <w:rPr>
      <w:b/>
      <w:bCs/>
    </w:rPr>
  </w:style>
  <w:style w:type="character" w:styleId="Sterkutheving">
    <w:name w:val="Intense Emphasis"/>
    <w:aliases w:val="Lorem ipsum"/>
    <w:uiPriority w:val="21"/>
    <w:semiHidden/>
    <w:rsid w:val="00532697"/>
    <w:rPr>
      <w:b/>
      <w:bCs/>
      <w:i/>
      <w:iCs/>
      <w:color w:val="4F81BD" w:themeColor="accent1"/>
    </w:rPr>
  </w:style>
  <w:style w:type="paragraph" w:styleId="Tittel">
    <w:name w:val="Title"/>
    <w:basedOn w:val="Normal"/>
    <w:next w:val="Normal"/>
    <w:link w:val="TittelTegn"/>
    <w:uiPriority w:val="10"/>
    <w:qFormat/>
    <w:rsid w:val="0046643C"/>
    <w:pPr>
      <w:spacing w:after="300" w:line="240" w:lineRule="auto"/>
      <w:contextualSpacing/>
    </w:pPr>
    <w:rPr>
      <w:rFonts w:ascii="Arial" w:eastAsiaTheme="majorEastAsia" w:hAnsi="Arial" w:cstheme="majorBidi"/>
      <w:b/>
      <w:color w:val="000000" w:themeColor="text1"/>
      <w:spacing w:val="5"/>
      <w:kern w:val="28"/>
      <w:sz w:val="28"/>
      <w:szCs w:val="52"/>
      <w:lang w:val="nb-NO"/>
    </w:rPr>
  </w:style>
  <w:style w:type="character" w:customStyle="1" w:styleId="TittelTegn">
    <w:name w:val="Tittel Tegn"/>
    <w:basedOn w:val="Standardskriftforavsnitt"/>
    <w:link w:val="Tittel"/>
    <w:uiPriority w:val="10"/>
    <w:rsid w:val="0046643C"/>
    <w:rPr>
      <w:rFonts w:ascii="Arial" w:eastAsiaTheme="majorEastAsia" w:hAnsi="Arial" w:cstheme="majorBidi"/>
      <w:b/>
      <w:color w:val="000000" w:themeColor="text1"/>
      <w:spacing w:val="5"/>
      <w:kern w:val="28"/>
      <w:sz w:val="28"/>
      <w:szCs w:val="52"/>
      <w:lang w:val="nb-NO"/>
    </w:rPr>
  </w:style>
  <w:style w:type="paragraph" w:styleId="Sitat">
    <w:name w:val="Quote"/>
    <w:aliases w:val="Open Sans Bold"/>
    <w:basedOn w:val="Normal"/>
    <w:next w:val="Normal"/>
    <w:link w:val="SitatTegn"/>
    <w:uiPriority w:val="29"/>
    <w:semiHidden/>
    <w:rsid w:val="00A869A7"/>
    <w:pPr>
      <w:spacing w:after="40" w:line="220" w:lineRule="exact"/>
    </w:pPr>
    <w:rPr>
      <w:rFonts w:ascii="Open Sans SemiBold" w:hAnsi="Open Sans SemiBold"/>
      <w:iCs/>
      <w:color w:val="000000" w:themeColor="text1"/>
      <w:sz w:val="16"/>
    </w:rPr>
  </w:style>
  <w:style w:type="character" w:customStyle="1" w:styleId="SitatTegn">
    <w:name w:val="Sitat Tegn"/>
    <w:aliases w:val="Open Sans Bold Tegn"/>
    <w:basedOn w:val="Standardskriftforavsnitt"/>
    <w:link w:val="Sitat"/>
    <w:uiPriority w:val="29"/>
    <w:semiHidden/>
    <w:rsid w:val="007D0DB1"/>
    <w:rPr>
      <w:rFonts w:ascii="Open Sans SemiBold" w:hAnsi="Open Sans SemiBold"/>
      <w:iCs/>
      <w:color w:val="000000" w:themeColor="text1"/>
      <w:sz w:val="16"/>
    </w:rPr>
  </w:style>
  <w:style w:type="paragraph" w:styleId="Sterktsitat">
    <w:name w:val="Intense Quote"/>
    <w:basedOn w:val="Normal"/>
    <w:next w:val="Normal"/>
    <w:link w:val="SterktsitatTegn"/>
    <w:uiPriority w:val="30"/>
    <w:semiHidden/>
    <w:rsid w:val="00A869A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semiHidden/>
    <w:rsid w:val="007D0DB1"/>
    <w:rPr>
      <w:rFonts w:ascii="Times New Roman" w:hAnsi="Times New Roman"/>
      <w:b/>
      <w:bCs/>
      <w:i/>
      <w:iCs/>
      <w:color w:val="4F81BD" w:themeColor="accent1"/>
      <w:sz w:val="22"/>
    </w:rPr>
  </w:style>
  <w:style w:type="character" w:styleId="Hyperkobling">
    <w:name w:val="Hyperlink"/>
    <w:basedOn w:val="Standardskriftforavsnitt"/>
    <w:uiPriority w:val="99"/>
    <w:unhideWhenUsed/>
    <w:rsid w:val="00A869A7"/>
    <w:rPr>
      <w:color w:val="0000FF" w:themeColor="hyperlink"/>
      <w:u w:val="single"/>
    </w:rPr>
  </w:style>
  <w:style w:type="character" w:styleId="Sidetall">
    <w:name w:val="page number"/>
    <w:basedOn w:val="Standardskriftforavsnitt"/>
    <w:uiPriority w:val="99"/>
    <w:semiHidden/>
    <w:unhideWhenUsed/>
    <w:rsid w:val="00BB2780"/>
  </w:style>
  <w:style w:type="paragraph" w:customStyle="1" w:styleId="Tabell">
    <w:name w:val="Tabell"/>
    <w:basedOn w:val="Normal"/>
    <w:semiHidden/>
    <w:rsid w:val="004D3D79"/>
    <w:pPr>
      <w:spacing w:line="240" w:lineRule="auto"/>
    </w:pPr>
    <w:rPr>
      <w:rFonts w:ascii="Myriad Pro" w:eastAsia="Calibri" w:hAnsi="Myriad Pro" w:cs="Times New Roman"/>
      <w:szCs w:val="22"/>
      <w:lang w:eastAsia="en-US"/>
    </w:rPr>
  </w:style>
  <w:style w:type="paragraph" w:styleId="Listeavsnitt">
    <w:name w:val="List Paragraph"/>
    <w:basedOn w:val="Normal"/>
    <w:uiPriority w:val="34"/>
    <w:semiHidden/>
    <w:qFormat/>
    <w:rsid w:val="004124B0"/>
    <w:pPr>
      <w:ind w:left="720"/>
      <w:contextualSpacing/>
    </w:pPr>
  </w:style>
  <w:style w:type="paragraph" w:styleId="Ingenmellomrom">
    <w:name w:val="No Spacing"/>
    <w:uiPriority w:val="1"/>
    <w:qFormat/>
    <w:rsid w:val="00866ADA"/>
    <w:rPr>
      <w:rFonts w:ascii="Times New Roman" w:hAnsi="Times New Roman"/>
      <w:sz w:val="22"/>
      <w:lang w:val="nb-NO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3C537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nb-NO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1C4900"/>
    <w:pPr>
      <w:spacing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1C4900"/>
    <w:rPr>
      <w:rFonts w:ascii="Minion Pro" w:hAnsi="Minion Pro"/>
      <w:sz w:val="20"/>
      <w:szCs w:val="20"/>
    </w:rPr>
  </w:style>
  <w:style w:type="character" w:styleId="Fotnotereferanse">
    <w:name w:val="footnote reference"/>
    <w:basedOn w:val="Standardskriftforavsnitt"/>
    <w:uiPriority w:val="99"/>
    <w:semiHidden/>
    <w:unhideWhenUsed/>
    <w:rsid w:val="001C4900"/>
    <w:rPr>
      <w:vertAlign w:val="superscript"/>
    </w:rPr>
  </w:style>
  <w:style w:type="character" w:styleId="Ulstomtale">
    <w:name w:val="Unresolved Mention"/>
    <w:basedOn w:val="Standardskriftforavsnitt"/>
    <w:uiPriority w:val="99"/>
    <w:semiHidden/>
    <w:unhideWhenUsed/>
    <w:rsid w:val="00F600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96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68581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9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25205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427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527130">
                      <w:marLeft w:val="0"/>
                      <w:marRight w:val="0"/>
                      <w:marTop w:val="0"/>
                      <w:marBottom w:val="0"/>
                      <w:divBdr>
                        <w:top w:val="single" w:sz="36" w:space="0" w:color="1D84A3"/>
                        <w:left w:val="single" w:sz="36" w:space="0" w:color="1D84A3"/>
                        <w:bottom w:val="single" w:sz="36" w:space="0" w:color="1D84A3"/>
                        <w:right w:val="single" w:sz="36" w:space="0" w:color="1D84A3"/>
                      </w:divBdr>
                    </w:div>
                  </w:divsChild>
                </w:div>
              </w:divsChild>
            </w:div>
          </w:divsChild>
        </w:div>
      </w:divsChild>
    </w:div>
    <w:div w:id="11533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nva.sikt.no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OfficeTemplates\Bokm&#229;l\Brev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D613DBA524DB4694D88CB647546D60" ma:contentTypeVersion="0" ma:contentTypeDescription="Opprett et nytt dokument." ma:contentTypeScope="" ma:versionID="037318bfaef9d14fd66704821d6bb8c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a5110c0b37087fd0be336ddfc8149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FAFFAE-D837-46E6-92E3-78DB2CDB6C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47700E0-5818-4FB1-ABC5-1F8BBBD96E0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A0CB8C2-8EB5-48DA-A21D-C5C81B2D9A8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447906C-E1BC-43FB-933B-17D9A537465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</Template>
  <TotalTime>2</TotalTime>
  <Pages>4</Pages>
  <Words>1270</Words>
  <Characters>6732</Characters>
  <Application>Microsoft Office Word</Application>
  <DocSecurity>0</DocSecurity>
  <Lines>56</Lines>
  <Paragraphs>15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UiT – Norges arktiske universitet</Company>
  <LinksUpToDate>false</LinksUpToDate>
  <CharactersWithSpaces>7987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Mayvi B. Johansen</dc:creator>
  <cp:lastModifiedBy>Mayvi B. Johansen</cp:lastModifiedBy>
  <cp:revision>2</cp:revision>
  <cp:lastPrinted>2013-09-03T13:51:00Z</cp:lastPrinted>
  <dcterms:created xsi:type="dcterms:W3CDTF">2026-10-07T09:39:00Z</dcterms:created>
  <dcterms:modified xsi:type="dcterms:W3CDTF">2026-10-07T09:39:00Z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\\homer.uit.no\lhs000\ephorte\313335_DOCX.XML</vt:lpwstr>
  </property>
  <property fmtid="{D5CDD505-2E9C-101B-9397-08002B2CF9AE}" pid="3" name="CheckInType">
    <vt:lpwstr>FromApplication</vt:lpwstr>
  </property>
  <property fmtid="{D5CDD505-2E9C-101B-9397-08002B2CF9AE}" pid="4" name="CheckInDocForm">
    <vt:lpwstr>http://ephorte.uit.no/ePhorteWeb/shared/aspx/Default/CheckInDocForm.aspx</vt:lpwstr>
  </property>
  <property fmtid="{D5CDD505-2E9C-101B-9397-08002B2CF9AE}" pid="5" name="DokType">
    <vt:lpwstr>U</vt:lpwstr>
  </property>
  <property fmtid="{D5CDD505-2E9C-101B-9397-08002B2CF9AE}" pid="6" name="DokID">
    <vt:i4>315630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NewDoc</vt:lpwstr>
  </property>
  <property fmtid="{D5CDD505-2E9C-101B-9397-08002B2CF9AE}" pid="10" name="CurrentUrl">
    <vt:lpwstr/>
  </property>
  <property fmtid="{D5CDD505-2E9C-101B-9397-08002B2CF9AE}" pid="11" name="WindowName">
    <vt:lpwstr>rtop</vt:lpwstr>
  </property>
  <property fmtid="{D5CDD505-2E9C-101B-9397-08002B2CF9AE}" pid="12" name="FileName">
    <vt:lpwstr>%5c%5chomer.uit.no%5clhs000%5cephorte%5c313335.DOCX</vt:lpwstr>
  </property>
  <property fmtid="{D5CDD505-2E9C-101B-9397-08002B2CF9AE}" pid="13" name="LinkId">
    <vt:i4>196832</vt:i4>
  </property>
  <property fmtid="{D5CDD505-2E9C-101B-9397-08002B2CF9AE}" pid="14" name="ContentTypeId">
    <vt:lpwstr>0x0101005AD613DBA524DB4694D88CB647546D60</vt:lpwstr>
  </property>
  <property fmtid="{D5CDD505-2E9C-101B-9397-08002B2CF9AE}" pid="15" name="IsMyDocuments">
    <vt:bool>true</vt:bool>
  </property>
</Properties>
</file>