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487"/>
        <w:gridCol w:w="3260"/>
      </w:tblGrid>
      <w:tr w:rsidR="00F618F0" w:rsidRPr="009208E3" w14:paraId="212119C1" w14:textId="77777777" w:rsidTr="00271AB7">
        <w:trPr>
          <w:trHeight w:hRule="exact" w:val="1899"/>
        </w:trPr>
        <w:tc>
          <w:tcPr>
            <w:tcW w:w="6487" w:type="dxa"/>
          </w:tcPr>
          <w:p w14:paraId="170AD17A" w14:textId="77777777" w:rsidR="00F618F0" w:rsidRPr="009208E3" w:rsidRDefault="00F618F0" w:rsidP="00E75BB9">
            <w:pPr>
              <w:rPr>
                <w:rFonts w:cs="Times New Roman"/>
                <w:lang w:val="en-GB"/>
              </w:rPr>
            </w:pPr>
          </w:p>
        </w:tc>
        <w:tc>
          <w:tcPr>
            <w:tcW w:w="3260" w:type="dxa"/>
          </w:tcPr>
          <w:p w14:paraId="1512EF2B" w14:textId="77777777" w:rsidR="008C26B1" w:rsidRPr="009208E3" w:rsidRDefault="00D25932" w:rsidP="008C26B1">
            <w:pPr>
              <w:pStyle w:val="Topptekst"/>
              <w:rPr>
                <w:b/>
                <w:sz w:val="24"/>
              </w:rPr>
            </w:pPr>
            <w:bookmarkStart w:id="0" w:name="ADMBETEGNELSE"/>
            <w:r>
              <w:rPr>
                <w:b/>
              </w:rPr>
              <w:t xml:space="preserve">Faculty </w:t>
            </w:r>
            <w:r w:rsidR="00B1406C">
              <w:rPr>
                <w:b/>
              </w:rPr>
              <w:t>of Humanities, Social Sciences and Education</w:t>
            </w:r>
            <w:bookmarkEnd w:id="0"/>
          </w:p>
          <w:p w14:paraId="126E00CB" w14:textId="77777777" w:rsidR="008C26B1" w:rsidRPr="009208E3" w:rsidRDefault="008C26B1" w:rsidP="00D2013D">
            <w:pPr>
              <w:pStyle w:val="Topptekst"/>
              <w:rPr>
                <w:b/>
              </w:rPr>
            </w:pPr>
          </w:p>
        </w:tc>
      </w:tr>
    </w:tbl>
    <w:p w14:paraId="0DE5C8D3" w14:textId="6684FE61" w:rsidR="00B1406C" w:rsidRPr="00120E9A" w:rsidRDefault="00120E9A" w:rsidP="00B1406C">
      <w:pPr>
        <w:autoSpaceDE w:val="0"/>
        <w:autoSpaceDN w:val="0"/>
        <w:adjustRightInd w:val="0"/>
        <w:spacing w:beforeLines="40" w:before="96" w:afterLines="40" w:after="96" w:line="240" w:lineRule="auto"/>
        <w:rPr>
          <w:rFonts w:eastAsia="Myriad Pro" w:cs="Times New Roman"/>
          <w:sz w:val="20"/>
          <w:szCs w:val="20"/>
        </w:rPr>
      </w:pPr>
      <w:r w:rsidRPr="00120E9A">
        <w:rPr>
          <w:rFonts w:ascii="Arial" w:eastAsia="Myriad Pro" w:hAnsi="Arial" w:cs="Arial"/>
          <w:b/>
          <w:bCs/>
          <w:sz w:val="26"/>
          <w:szCs w:val="26"/>
        </w:rPr>
        <w:t xml:space="preserve">APPLICATION FORM – SCHOLARSHIP FOR </w:t>
      </w:r>
      <w:r w:rsidR="00C3249D">
        <w:rPr>
          <w:rFonts w:ascii="Arial" w:eastAsia="Myriad Pro" w:hAnsi="Arial" w:cs="Arial"/>
          <w:b/>
          <w:bCs/>
          <w:sz w:val="26"/>
          <w:szCs w:val="26"/>
        </w:rPr>
        <w:t xml:space="preserve">RESEARCH </w:t>
      </w:r>
      <w:r w:rsidRPr="00120E9A">
        <w:rPr>
          <w:rFonts w:ascii="Arial" w:eastAsia="Myriad Pro" w:hAnsi="Arial" w:cs="Arial"/>
          <w:b/>
          <w:bCs/>
          <w:sz w:val="26"/>
          <w:szCs w:val="26"/>
        </w:rPr>
        <w:t>STAY ABROAD</w:t>
      </w:r>
    </w:p>
    <w:p w14:paraId="4355F39C" w14:textId="77777777" w:rsidR="00B1406C" w:rsidRPr="00E35168" w:rsidRDefault="00B1406C" w:rsidP="00B1406C">
      <w:pPr>
        <w:autoSpaceDE w:val="0"/>
        <w:autoSpaceDN w:val="0"/>
        <w:adjustRightInd w:val="0"/>
        <w:spacing w:line="240" w:lineRule="auto"/>
        <w:rPr>
          <w:rFonts w:eastAsia="Myriad Pro" w:cs="Times New Roman"/>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835"/>
        <w:gridCol w:w="992"/>
        <w:gridCol w:w="888"/>
        <w:gridCol w:w="572"/>
        <w:gridCol w:w="1090"/>
        <w:gridCol w:w="1613"/>
      </w:tblGrid>
      <w:tr w:rsidR="00B1406C" w:rsidRPr="004F177D" w14:paraId="77B1514B" w14:textId="77777777" w:rsidTr="006A67A2">
        <w:tc>
          <w:tcPr>
            <w:tcW w:w="9828" w:type="dxa"/>
            <w:gridSpan w:val="7"/>
            <w:shd w:val="clear" w:color="auto" w:fill="D9D9D9"/>
          </w:tcPr>
          <w:p w14:paraId="536F80E9" w14:textId="77777777" w:rsidR="00B1406C" w:rsidRPr="00120E9A" w:rsidRDefault="00120E9A" w:rsidP="006A67A2">
            <w:pPr>
              <w:spacing w:beforeLines="40" w:before="96" w:afterLines="40" w:after="96" w:line="240" w:lineRule="auto"/>
              <w:rPr>
                <w:rFonts w:cs="Times New Roman"/>
                <w:b/>
                <w:iCs/>
                <w:szCs w:val="22"/>
              </w:rPr>
            </w:pPr>
            <w:r>
              <w:rPr>
                <w:rFonts w:cs="Times New Roman"/>
                <w:b/>
                <w:iCs/>
                <w:szCs w:val="22"/>
              </w:rPr>
              <w:t>APPLICANT</w:t>
            </w:r>
          </w:p>
        </w:tc>
      </w:tr>
      <w:tr w:rsidR="00120E9A" w:rsidRPr="004361DB" w14:paraId="2054E491" w14:textId="77777777" w:rsidTr="00334C9C">
        <w:tc>
          <w:tcPr>
            <w:tcW w:w="1838" w:type="dxa"/>
            <w:shd w:val="clear" w:color="auto" w:fill="D9D9D9"/>
          </w:tcPr>
          <w:p w14:paraId="6888A49A" w14:textId="77777777" w:rsidR="00B1406C" w:rsidRPr="00120E9A" w:rsidRDefault="00120E9A" w:rsidP="006A67A2">
            <w:pPr>
              <w:autoSpaceDE w:val="0"/>
              <w:autoSpaceDN w:val="0"/>
              <w:adjustRightInd w:val="0"/>
              <w:spacing w:beforeLines="40" w:before="96" w:afterLines="40" w:after="96" w:line="240" w:lineRule="auto"/>
              <w:rPr>
                <w:rFonts w:eastAsia="Myriad Pro" w:cs="Times New Roman"/>
                <w:szCs w:val="22"/>
              </w:rPr>
            </w:pPr>
            <w:r w:rsidRPr="00120E9A">
              <w:rPr>
                <w:rFonts w:eastAsia="Myriad Pro" w:cs="Times New Roman"/>
                <w:szCs w:val="22"/>
              </w:rPr>
              <w:t>Name:</w:t>
            </w:r>
          </w:p>
        </w:tc>
        <w:tc>
          <w:tcPr>
            <w:tcW w:w="7990" w:type="dxa"/>
            <w:gridSpan w:val="6"/>
          </w:tcPr>
          <w:p w14:paraId="5D1F999C" w14:textId="77777777" w:rsidR="00B1406C" w:rsidRPr="00120E9A"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E750DB" w:rsidRPr="004361DB" w14:paraId="05B0AA4A" w14:textId="77777777" w:rsidTr="00334C9C">
        <w:tc>
          <w:tcPr>
            <w:tcW w:w="1838" w:type="dxa"/>
            <w:shd w:val="clear" w:color="auto" w:fill="D9D9D9"/>
          </w:tcPr>
          <w:p w14:paraId="73D161EB" w14:textId="153F8A36" w:rsidR="00E750DB" w:rsidRPr="00120E9A" w:rsidRDefault="00334C9C" w:rsidP="006A67A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Semester a</w:t>
            </w:r>
            <w:r w:rsidR="00571D2D">
              <w:rPr>
                <w:rFonts w:eastAsia="Myriad Pro" w:cs="Times New Roman"/>
                <w:szCs w:val="22"/>
              </w:rPr>
              <w:t>ddress</w:t>
            </w:r>
          </w:p>
        </w:tc>
        <w:tc>
          <w:tcPr>
            <w:tcW w:w="3827" w:type="dxa"/>
            <w:gridSpan w:val="2"/>
          </w:tcPr>
          <w:p w14:paraId="74501442" w14:textId="77777777" w:rsidR="00E750DB" w:rsidRPr="00120E9A" w:rsidRDefault="00E750DB" w:rsidP="006A67A2">
            <w:pPr>
              <w:autoSpaceDE w:val="0"/>
              <w:autoSpaceDN w:val="0"/>
              <w:adjustRightInd w:val="0"/>
              <w:spacing w:beforeLines="40" w:before="96" w:afterLines="40" w:after="96" w:line="240" w:lineRule="auto"/>
              <w:rPr>
                <w:rFonts w:eastAsia="Myriad Pro" w:cs="Times New Roman"/>
                <w:szCs w:val="22"/>
              </w:rPr>
            </w:pPr>
          </w:p>
        </w:tc>
        <w:tc>
          <w:tcPr>
            <w:tcW w:w="1460" w:type="dxa"/>
            <w:gridSpan w:val="2"/>
            <w:shd w:val="clear" w:color="auto" w:fill="D9D9D9" w:themeFill="background1" w:themeFillShade="D9"/>
          </w:tcPr>
          <w:p w14:paraId="3F260BB5" w14:textId="567BB9DF" w:rsidR="00E750DB" w:rsidRPr="00120E9A" w:rsidRDefault="007D3CCD" w:rsidP="006A67A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Post</w:t>
            </w:r>
            <w:r w:rsidR="00F8546B">
              <w:rPr>
                <w:rFonts w:eastAsia="Myriad Pro" w:cs="Times New Roman"/>
                <w:szCs w:val="22"/>
              </w:rPr>
              <w:t>al code</w:t>
            </w:r>
          </w:p>
        </w:tc>
        <w:tc>
          <w:tcPr>
            <w:tcW w:w="2703" w:type="dxa"/>
            <w:gridSpan w:val="2"/>
          </w:tcPr>
          <w:p w14:paraId="42A66D01" w14:textId="1A4C1861" w:rsidR="00E750DB" w:rsidRPr="00120E9A" w:rsidRDefault="00E750DB" w:rsidP="006A67A2">
            <w:pPr>
              <w:autoSpaceDE w:val="0"/>
              <w:autoSpaceDN w:val="0"/>
              <w:adjustRightInd w:val="0"/>
              <w:spacing w:beforeLines="40" w:before="96" w:afterLines="40" w:after="96" w:line="240" w:lineRule="auto"/>
              <w:rPr>
                <w:rFonts w:eastAsia="Myriad Pro" w:cs="Times New Roman"/>
                <w:szCs w:val="22"/>
              </w:rPr>
            </w:pPr>
          </w:p>
        </w:tc>
      </w:tr>
      <w:tr w:rsidR="00E750DB" w:rsidRPr="004361DB" w14:paraId="77015DD4" w14:textId="77777777" w:rsidTr="00334C9C">
        <w:tc>
          <w:tcPr>
            <w:tcW w:w="1838" w:type="dxa"/>
            <w:shd w:val="clear" w:color="auto" w:fill="D9D9D9"/>
          </w:tcPr>
          <w:p w14:paraId="3EB1FB90" w14:textId="3CBDF3D2" w:rsidR="00E750DB" w:rsidRPr="00120E9A" w:rsidRDefault="007D3CCD" w:rsidP="006A67A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City</w:t>
            </w:r>
          </w:p>
        </w:tc>
        <w:tc>
          <w:tcPr>
            <w:tcW w:w="3827" w:type="dxa"/>
            <w:gridSpan w:val="2"/>
          </w:tcPr>
          <w:p w14:paraId="5BF046A0" w14:textId="77777777" w:rsidR="00E750DB" w:rsidRPr="00120E9A" w:rsidRDefault="00E750DB" w:rsidP="006A67A2">
            <w:pPr>
              <w:autoSpaceDE w:val="0"/>
              <w:autoSpaceDN w:val="0"/>
              <w:adjustRightInd w:val="0"/>
              <w:spacing w:beforeLines="40" w:before="96" w:afterLines="40" w:after="96" w:line="240" w:lineRule="auto"/>
              <w:rPr>
                <w:rFonts w:eastAsia="Myriad Pro" w:cs="Times New Roman"/>
                <w:szCs w:val="22"/>
              </w:rPr>
            </w:pPr>
          </w:p>
        </w:tc>
        <w:tc>
          <w:tcPr>
            <w:tcW w:w="1460" w:type="dxa"/>
            <w:gridSpan w:val="2"/>
            <w:shd w:val="clear" w:color="auto" w:fill="D9D9D9" w:themeFill="background1" w:themeFillShade="D9"/>
          </w:tcPr>
          <w:p w14:paraId="2BD253E0" w14:textId="6F5DBC8F" w:rsidR="00E750DB" w:rsidRPr="00120E9A" w:rsidRDefault="007D3CCD" w:rsidP="006A67A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Month</w:t>
            </w:r>
            <w:r w:rsidR="003006DE">
              <w:rPr>
                <w:rFonts w:eastAsia="Myriad Pro" w:cs="Times New Roman"/>
                <w:szCs w:val="22"/>
              </w:rPr>
              <w:t>ly rent</w:t>
            </w:r>
          </w:p>
        </w:tc>
        <w:tc>
          <w:tcPr>
            <w:tcW w:w="2703" w:type="dxa"/>
            <w:gridSpan w:val="2"/>
          </w:tcPr>
          <w:p w14:paraId="4D0C96C8" w14:textId="033D263B" w:rsidR="00E750DB" w:rsidRPr="00120E9A" w:rsidRDefault="00E750DB" w:rsidP="006A67A2">
            <w:pPr>
              <w:autoSpaceDE w:val="0"/>
              <w:autoSpaceDN w:val="0"/>
              <w:adjustRightInd w:val="0"/>
              <w:spacing w:beforeLines="40" w:before="96" w:afterLines="40" w:after="96" w:line="240" w:lineRule="auto"/>
              <w:rPr>
                <w:rFonts w:eastAsia="Myriad Pro" w:cs="Times New Roman"/>
                <w:szCs w:val="22"/>
              </w:rPr>
            </w:pPr>
          </w:p>
        </w:tc>
      </w:tr>
      <w:tr w:rsidR="00120E9A" w:rsidRPr="004361DB" w14:paraId="102447DA" w14:textId="77777777" w:rsidTr="00334C9C">
        <w:tc>
          <w:tcPr>
            <w:tcW w:w="1838" w:type="dxa"/>
            <w:shd w:val="clear" w:color="auto" w:fill="D9D9D9"/>
          </w:tcPr>
          <w:p w14:paraId="65819413" w14:textId="77777777" w:rsidR="00B1406C" w:rsidRPr="00120E9A" w:rsidRDefault="00120E9A" w:rsidP="006A67A2">
            <w:pPr>
              <w:autoSpaceDE w:val="0"/>
              <w:autoSpaceDN w:val="0"/>
              <w:adjustRightInd w:val="0"/>
              <w:spacing w:beforeLines="40" w:before="96" w:afterLines="40" w:after="96" w:line="240" w:lineRule="auto"/>
              <w:rPr>
                <w:rFonts w:eastAsia="Myriad Pro" w:cs="Times New Roman"/>
                <w:szCs w:val="22"/>
              </w:rPr>
            </w:pPr>
            <w:r w:rsidRPr="00120E9A">
              <w:rPr>
                <w:rFonts w:eastAsia="Myriad Pro" w:cs="Times New Roman"/>
                <w:szCs w:val="22"/>
              </w:rPr>
              <w:t>Department/unit</w:t>
            </w:r>
            <w:r w:rsidR="00B1406C" w:rsidRPr="00120E9A">
              <w:rPr>
                <w:rFonts w:eastAsia="Myriad Pro" w:cs="Times New Roman"/>
                <w:szCs w:val="22"/>
              </w:rPr>
              <w:t>:</w:t>
            </w:r>
          </w:p>
        </w:tc>
        <w:tc>
          <w:tcPr>
            <w:tcW w:w="7990" w:type="dxa"/>
            <w:gridSpan w:val="6"/>
          </w:tcPr>
          <w:p w14:paraId="371A89C6" w14:textId="77777777" w:rsidR="00B1406C" w:rsidRPr="00120E9A"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120E9A" w:rsidRPr="004F177D" w14:paraId="5D0B618A" w14:textId="77777777" w:rsidTr="00841EB4">
        <w:tc>
          <w:tcPr>
            <w:tcW w:w="4673" w:type="dxa"/>
            <w:gridSpan w:val="2"/>
            <w:shd w:val="clear" w:color="auto" w:fill="D9D9D9"/>
          </w:tcPr>
          <w:p w14:paraId="5AE51E48" w14:textId="77777777" w:rsidR="00B1406C" w:rsidRPr="00120E9A" w:rsidRDefault="00120E9A" w:rsidP="006A67A2">
            <w:pPr>
              <w:autoSpaceDE w:val="0"/>
              <w:autoSpaceDN w:val="0"/>
              <w:adjustRightInd w:val="0"/>
              <w:spacing w:beforeLines="40" w:before="96" w:afterLines="40" w:after="96" w:line="240" w:lineRule="auto"/>
              <w:rPr>
                <w:rFonts w:eastAsia="Myriad Pro" w:cs="Times New Roman"/>
                <w:szCs w:val="22"/>
              </w:rPr>
            </w:pPr>
            <w:r w:rsidRPr="00120E9A">
              <w:rPr>
                <w:rFonts w:eastAsia="Myriad Pro" w:cs="Times New Roman"/>
                <w:szCs w:val="22"/>
              </w:rPr>
              <w:t>Admission period (date/year from/to)</w:t>
            </w:r>
            <w:r w:rsidR="00B1406C" w:rsidRPr="00120E9A">
              <w:rPr>
                <w:rFonts w:eastAsia="Myriad Pro" w:cs="Times New Roman"/>
                <w:szCs w:val="22"/>
              </w:rPr>
              <w:t>:</w:t>
            </w:r>
          </w:p>
        </w:tc>
        <w:tc>
          <w:tcPr>
            <w:tcW w:w="5155" w:type="dxa"/>
            <w:gridSpan w:val="5"/>
          </w:tcPr>
          <w:p w14:paraId="22C790D1" w14:textId="77777777" w:rsidR="00B1406C" w:rsidRPr="00120E9A"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BE6B5C" w:rsidRPr="00370147" w14:paraId="6019C290" w14:textId="77777777" w:rsidTr="00841EB4">
        <w:tc>
          <w:tcPr>
            <w:tcW w:w="4673" w:type="dxa"/>
            <w:gridSpan w:val="2"/>
            <w:shd w:val="clear" w:color="auto" w:fill="D9D9D9"/>
          </w:tcPr>
          <w:p w14:paraId="18A9CD24" w14:textId="77777777" w:rsidR="00B1406C" w:rsidRPr="00BE6B5C" w:rsidRDefault="00120E9A"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 xml:space="preserve">Have you had any leave of absence </w:t>
            </w:r>
            <w:r w:rsidR="00BE6B5C" w:rsidRPr="00BE6B5C">
              <w:rPr>
                <w:rFonts w:eastAsia="Myriad Pro" w:cs="Times New Roman"/>
                <w:szCs w:val="22"/>
              </w:rPr>
              <w:t>during your studies? If yes, please report number of months</w:t>
            </w:r>
            <w:r w:rsidR="00B1406C" w:rsidRPr="00BE6B5C">
              <w:rPr>
                <w:rFonts w:eastAsia="Myriad Pro" w:cs="Times New Roman"/>
                <w:szCs w:val="22"/>
              </w:rPr>
              <w:t>.</w:t>
            </w:r>
          </w:p>
        </w:tc>
        <w:tc>
          <w:tcPr>
            <w:tcW w:w="1880" w:type="dxa"/>
            <w:gridSpan w:val="2"/>
          </w:tcPr>
          <w:p w14:paraId="452FA808" w14:textId="77777777" w:rsidR="00B1406C" w:rsidRPr="004F177D" w:rsidRDefault="00B1406C" w:rsidP="006A67A2">
            <w:pPr>
              <w:autoSpaceDE w:val="0"/>
              <w:autoSpaceDN w:val="0"/>
              <w:adjustRightInd w:val="0"/>
              <w:spacing w:beforeLines="40" w:before="96" w:afterLines="40" w:after="96" w:line="240" w:lineRule="auto"/>
              <w:rPr>
                <w:rFonts w:eastAsia="Myriad Pro" w:cs="Times New Roman"/>
                <w:szCs w:val="22"/>
                <w:lang w:val="nb-NO"/>
              </w:rPr>
            </w:pPr>
            <w:r w:rsidRPr="00E35168">
              <w:rPr>
                <w:rFonts w:eastAsia="Myriad Pro" w:cs="Times New Roman"/>
                <w:szCs w:val="22"/>
              </w:rPr>
              <w:t xml:space="preserve"> </w:t>
            </w:r>
            <w:r w:rsidR="00BE6B5C">
              <w:rPr>
                <w:rFonts w:eastAsia="Myriad Pro" w:cs="Times New Roman"/>
                <w:szCs w:val="22"/>
                <w:lang w:val="nb-NO"/>
              </w:rPr>
              <w:t>No</w:t>
            </w:r>
          </w:p>
        </w:tc>
        <w:tc>
          <w:tcPr>
            <w:tcW w:w="3275" w:type="dxa"/>
            <w:gridSpan w:val="3"/>
          </w:tcPr>
          <w:p w14:paraId="504E1F76" w14:textId="34A97A19"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Yes</w:t>
            </w:r>
            <w:r w:rsidR="00841EB4">
              <w:rPr>
                <w:rFonts w:eastAsia="Myriad Pro" w:cs="Times New Roman"/>
                <w:szCs w:val="22"/>
              </w:rPr>
              <w:t xml:space="preserve">, </w:t>
            </w:r>
            <w:r w:rsidR="00B1406C" w:rsidRPr="00BE6B5C">
              <w:rPr>
                <w:rFonts w:eastAsia="Myriad Pro" w:cs="Times New Roman"/>
                <w:szCs w:val="22"/>
              </w:rPr>
              <w:t>__________</w:t>
            </w:r>
            <w:r>
              <w:rPr>
                <w:rFonts w:eastAsia="Myriad Pro" w:cs="Times New Roman"/>
                <w:szCs w:val="22"/>
              </w:rPr>
              <w:t>m</w:t>
            </w:r>
            <w:r w:rsidRPr="00BE6B5C">
              <w:rPr>
                <w:rFonts w:eastAsia="Myriad Pro" w:cs="Times New Roman"/>
                <w:szCs w:val="22"/>
              </w:rPr>
              <w:t>onths</w:t>
            </w:r>
          </w:p>
        </w:tc>
      </w:tr>
      <w:tr w:rsidR="00BE6B5C" w:rsidRPr="004F177D" w14:paraId="302094FD" w14:textId="77777777" w:rsidTr="00841EB4">
        <w:tc>
          <w:tcPr>
            <w:tcW w:w="4673" w:type="dxa"/>
            <w:gridSpan w:val="2"/>
            <w:shd w:val="clear" w:color="auto" w:fill="D9D9D9"/>
          </w:tcPr>
          <w:p w14:paraId="574A0034" w14:textId="77777777"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Have you reported on your study progress (</w:t>
            </w:r>
            <w:proofErr w:type="spellStart"/>
            <w:r w:rsidRPr="00BE6B5C">
              <w:rPr>
                <w:rFonts w:eastAsia="Myriad Pro" w:cs="Times New Roman"/>
                <w:szCs w:val="22"/>
              </w:rPr>
              <w:t>framdriftsrapport</w:t>
            </w:r>
            <w:proofErr w:type="spellEnd"/>
            <w:r w:rsidRPr="00BE6B5C">
              <w:rPr>
                <w:rFonts w:eastAsia="Myriad Pro" w:cs="Times New Roman"/>
                <w:szCs w:val="22"/>
              </w:rPr>
              <w:t>)? Put a ring around the years you have submitted such report.</w:t>
            </w:r>
            <w:r w:rsidR="00B1406C" w:rsidRPr="00BE6B5C">
              <w:rPr>
                <w:rFonts w:eastAsia="Myriad Pro" w:cs="Times New Roman"/>
                <w:szCs w:val="22"/>
              </w:rPr>
              <w:t xml:space="preserve"> </w:t>
            </w:r>
          </w:p>
        </w:tc>
        <w:tc>
          <w:tcPr>
            <w:tcW w:w="1880" w:type="dxa"/>
            <w:gridSpan w:val="2"/>
          </w:tcPr>
          <w:p w14:paraId="4CF6A853" w14:textId="0B7B4722" w:rsidR="00B1406C" w:rsidRPr="004F177D" w:rsidRDefault="00B1406C" w:rsidP="006A67A2">
            <w:pPr>
              <w:autoSpaceDE w:val="0"/>
              <w:autoSpaceDN w:val="0"/>
              <w:adjustRightInd w:val="0"/>
              <w:spacing w:beforeLines="40" w:before="96" w:afterLines="40" w:after="96" w:line="240" w:lineRule="auto"/>
              <w:rPr>
                <w:rFonts w:eastAsia="Myriad Pro" w:cs="Times New Roman"/>
                <w:szCs w:val="22"/>
                <w:lang w:val="nb-NO"/>
              </w:rPr>
            </w:pPr>
            <w:r>
              <w:rPr>
                <w:rFonts w:eastAsia="Myriad Pro" w:cs="Times New Roman"/>
                <w:szCs w:val="22"/>
                <w:lang w:val="nb-NO"/>
              </w:rPr>
              <w:t>20</w:t>
            </w:r>
            <w:r w:rsidR="00CC2B5F">
              <w:rPr>
                <w:rFonts w:eastAsia="Myriad Pro" w:cs="Times New Roman"/>
                <w:szCs w:val="22"/>
                <w:lang w:val="nb-NO"/>
              </w:rPr>
              <w:t>2</w:t>
            </w:r>
            <w:r w:rsidR="005C5CFE">
              <w:rPr>
                <w:rFonts w:eastAsia="Myriad Pro" w:cs="Times New Roman"/>
                <w:szCs w:val="22"/>
                <w:lang w:val="nb-NO"/>
              </w:rPr>
              <w:t>5</w:t>
            </w:r>
          </w:p>
        </w:tc>
        <w:tc>
          <w:tcPr>
            <w:tcW w:w="1662" w:type="dxa"/>
            <w:gridSpan w:val="2"/>
          </w:tcPr>
          <w:p w14:paraId="2DA46566" w14:textId="1656E50B" w:rsidR="00B1406C" w:rsidRPr="004F177D" w:rsidRDefault="00B1406C" w:rsidP="006A67A2">
            <w:pPr>
              <w:autoSpaceDE w:val="0"/>
              <w:autoSpaceDN w:val="0"/>
              <w:adjustRightInd w:val="0"/>
              <w:spacing w:beforeLines="40" w:before="96" w:afterLines="40" w:after="96" w:line="240" w:lineRule="auto"/>
              <w:rPr>
                <w:rFonts w:eastAsia="Myriad Pro" w:cs="Times New Roman"/>
                <w:szCs w:val="22"/>
                <w:lang w:val="nb-NO"/>
              </w:rPr>
            </w:pPr>
            <w:r>
              <w:rPr>
                <w:rFonts w:eastAsia="Myriad Pro" w:cs="Times New Roman"/>
                <w:szCs w:val="22"/>
                <w:lang w:val="nb-NO"/>
              </w:rPr>
              <w:t>20</w:t>
            </w:r>
            <w:r w:rsidR="000728EA">
              <w:rPr>
                <w:rFonts w:eastAsia="Myriad Pro" w:cs="Times New Roman"/>
                <w:szCs w:val="22"/>
                <w:lang w:val="nb-NO"/>
              </w:rPr>
              <w:t>2</w:t>
            </w:r>
            <w:r w:rsidR="005C5CFE">
              <w:rPr>
                <w:rFonts w:eastAsia="Myriad Pro" w:cs="Times New Roman"/>
                <w:szCs w:val="22"/>
                <w:lang w:val="nb-NO"/>
              </w:rPr>
              <w:t>4</w:t>
            </w:r>
          </w:p>
        </w:tc>
        <w:tc>
          <w:tcPr>
            <w:tcW w:w="1613" w:type="dxa"/>
          </w:tcPr>
          <w:p w14:paraId="16D2CD74" w14:textId="1CC7B647" w:rsidR="00B1406C" w:rsidRPr="004F177D" w:rsidRDefault="00B1406C" w:rsidP="006A67A2">
            <w:pPr>
              <w:autoSpaceDE w:val="0"/>
              <w:autoSpaceDN w:val="0"/>
              <w:adjustRightInd w:val="0"/>
              <w:spacing w:beforeLines="40" w:before="96" w:afterLines="40" w:after="96" w:line="240" w:lineRule="auto"/>
              <w:rPr>
                <w:rFonts w:eastAsia="Myriad Pro" w:cs="Times New Roman"/>
                <w:szCs w:val="22"/>
                <w:lang w:val="nb-NO"/>
              </w:rPr>
            </w:pPr>
            <w:r>
              <w:rPr>
                <w:rFonts w:eastAsia="Myriad Pro" w:cs="Times New Roman"/>
                <w:szCs w:val="22"/>
                <w:lang w:val="nb-NO"/>
              </w:rPr>
              <w:t>20</w:t>
            </w:r>
            <w:r w:rsidR="000728EA">
              <w:rPr>
                <w:rFonts w:eastAsia="Myriad Pro" w:cs="Times New Roman"/>
                <w:szCs w:val="22"/>
                <w:lang w:val="nb-NO"/>
              </w:rPr>
              <w:t>2</w:t>
            </w:r>
            <w:r w:rsidR="005C5CFE">
              <w:rPr>
                <w:rFonts w:eastAsia="Myriad Pro" w:cs="Times New Roman"/>
                <w:szCs w:val="22"/>
                <w:lang w:val="nb-NO"/>
              </w:rPr>
              <w:t>3</w:t>
            </w:r>
          </w:p>
        </w:tc>
      </w:tr>
      <w:tr w:rsidR="0049438B" w:rsidRPr="004F177D" w14:paraId="4D95E9DC" w14:textId="77777777" w:rsidTr="00841EB4">
        <w:tc>
          <w:tcPr>
            <w:tcW w:w="4673" w:type="dxa"/>
            <w:gridSpan w:val="2"/>
            <w:shd w:val="clear" w:color="auto" w:fill="D9D9D9"/>
          </w:tcPr>
          <w:p w14:paraId="68B5356B" w14:textId="0C5FBAF4" w:rsidR="0049438B" w:rsidRPr="00BE6B5C" w:rsidRDefault="00462967" w:rsidP="006A67A2">
            <w:pPr>
              <w:autoSpaceDE w:val="0"/>
              <w:autoSpaceDN w:val="0"/>
              <w:adjustRightInd w:val="0"/>
              <w:spacing w:beforeLines="40" w:before="96" w:afterLines="40" w:after="96" w:line="240" w:lineRule="auto"/>
              <w:rPr>
                <w:rFonts w:eastAsia="Myriad Pro" w:cs="Times New Roman"/>
                <w:szCs w:val="22"/>
              </w:rPr>
            </w:pPr>
            <w:r w:rsidRPr="00BA3178">
              <w:rPr>
                <w:rFonts w:eastAsia="Myriad Pro" w:cs="Times New Roman"/>
                <w:szCs w:val="22"/>
              </w:rPr>
              <w:t>Have you</w:t>
            </w:r>
            <w:r w:rsidR="00BA3178" w:rsidRPr="00BA3178">
              <w:rPr>
                <w:rFonts w:eastAsia="Myriad Pro" w:cs="Times New Roman"/>
                <w:szCs w:val="22"/>
              </w:rPr>
              <w:t xml:space="preserve"> had your mid-term evaluation</w:t>
            </w:r>
            <w:r>
              <w:rPr>
                <w:rFonts w:eastAsia="Myriad Pro" w:cs="Times New Roman"/>
                <w:szCs w:val="22"/>
                <w:lang w:val="nb-NO"/>
              </w:rPr>
              <w:t>?</w:t>
            </w:r>
          </w:p>
        </w:tc>
        <w:tc>
          <w:tcPr>
            <w:tcW w:w="3542" w:type="dxa"/>
            <w:gridSpan w:val="4"/>
          </w:tcPr>
          <w:p w14:paraId="71992D38" w14:textId="587C9680" w:rsidR="0049438B" w:rsidRPr="00196A8A" w:rsidRDefault="00BA3178" w:rsidP="006A67A2">
            <w:pPr>
              <w:autoSpaceDE w:val="0"/>
              <w:autoSpaceDN w:val="0"/>
              <w:adjustRightInd w:val="0"/>
              <w:spacing w:beforeLines="40" w:before="96" w:afterLines="40" w:after="96" w:line="240" w:lineRule="auto"/>
              <w:rPr>
                <w:rFonts w:eastAsia="Myriad Pro" w:cs="Times New Roman"/>
                <w:szCs w:val="22"/>
              </w:rPr>
            </w:pPr>
            <w:r w:rsidRPr="00196A8A">
              <w:rPr>
                <w:rFonts w:eastAsia="Myriad Pro" w:cs="Times New Roman"/>
                <w:szCs w:val="22"/>
              </w:rPr>
              <w:t xml:space="preserve">No. </w:t>
            </w:r>
            <w:r w:rsidR="000B7D63" w:rsidRPr="00196A8A">
              <w:rPr>
                <w:rFonts w:eastAsia="Myriad Pro" w:cs="Times New Roman"/>
                <w:szCs w:val="22"/>
              </w:rPr>
              <w:t>The plan is mid-term evaluation _______________</w:t>
            </w:r>
            <w:r w:rsidR="00841EB4" w:rsidRPr="00196A8A">
              <w:rPr>
                <w:rFonts w:eastAsia="Myriad Pro" w:cs="Times New Roman"/>
                <w:szCs w:val="22"/>
              </w:rPr>
              <w:t>month/year</w:t>
            </w:r>
          </w:p>
        </w:tc>
        <w:tc>
          <w:tcPr>
            <w:tcW w:w="1613" w:type="dxa"/>
          </w:tcPr>
          <w:p w14:paraId="0ACF4BA7" w14:textId="37C2ABA9" w:rsidR="0049438B" w:rsidRDefault="00BA3178" w:rsidP="006A67A2">
            <w:pPr>
              <w:autoSpaceDE w:val="0"/>
              <w:autoSpaceDN w:val="0"/>
              <w:adjustRightInd w:val="0"/>
              <w:spacing w:beforeLines="40" w:before="96" w:afterLines="40" w:after="96" w:line="240" w:lineRule="auto"/>
              <w:rPr>
                <w:rFonts w:eastAsia="Myriad Pro" w:cs="Times New Roman"/>
                <w:szCs w:val="22"/>
                <w:lang w:val="nb-NO"/>
              </w:rPr>
            </w:pPr>
            <w:r>
              <w:rPr>
                <w:rFonts w:eastAsia="Myriad Pro" w:cs="Times New Roman"/>
                <w:szCs w:val="22"/>
                <w:lang w:val="nb-NO"/>
              </w:rPr>
              <w:t>Ja</w:t>
            </w:r>
          </w:p>
        </w:tc>
      </w:tr>
      <w:tr w:rsidR="00120E9A" w:rsidRPr="004F177D" w14:paraId="42CC1612" w14:textId="77777777" w:rsidTr="00841EB4">
        <w:tc>
          <w:tcPr>
            <w:tcW w:w="4673" w:type="dxa"/>
            <w:gridSpan w:val="2"/>
            <w:shd w:val="clear" w:color="auto" w:fill="D9D9D9"/>
          </w:tcPr>
          <w:p w14:paraId="6D006A13" w14:textId="21E19571"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 xml:space="preserve">When do you plan to submit your thesis? </w:t>
            </w:r>
            <w:r w:rsidR="00B1406C" w:rsidRPr="00BE6B5C">
              <w:rPr>
                <w:rFonts w:eastAsia="Myriad Pro" w:cs="Times New Roman"/>
                <w:szCs w:val="22"/>
              </w:rPr>
              <w:t>(</w:t>
            </w:r>
            <w:r w:rsidR="00C667D8">
              <w:rPr>
                <w:rFonts w:eastAsia="Myriad Pro" w:cs="Times New Roman"/>
                <w:szCs w:val="22"/>
              </w:rPr>
              <w:t>m</w:t>
            </w:r>
            <w:r w:rsidRPr="00BE6B5C">
              <w:rPr>
                <w:rFonts w:eastAsia="Myriad Pro" w:cs="Times New Roman"/>
                <w:szCs w:val="22"/>
              </w:rPr>
              <w:t>onth/year</w:t>
            </w:r>
            <w:r w:rsidR="00B1406C" w:rsidRPr="00BE6B5C">
              <w:rPr>
                <w:rFonts w:eastAsia="Myriad Pro" w:cs="Times New Roman"/>
                <w:szCs w:val="22"/>
              </w:rPr>
              <w:t>)</w:t>
            </w:r>
          </w:p>
        </w:tc>
        <w:tc>
          <w:tcPr>
            <w:tcW w:w="5155" w:type="dxa"/>
            <w:gridSpan w:val="5"/>
          </w:tcPr>
          <w:p w14:paraId="43F255A3" w14:textId="77777777" w:rsidR="00B1406C" w:rsidRDefault="00B1406C" w:rsidP="006A67A2">
            <w:pPr>
              <w:autoSpaceDE w:val="0"/>
              <w:autoSpaceDN w:val="0"/>
              <w:adjustRightInd w:val="0"/>
              <w:spacing w:beforeLines="40" w:before="96" w:afterLines="40" w:after="96" w:line="240" w:lineRule="auto"/>
              <w:rPr>
                <w:rFonts w:eastAsia="Myriad Pro" w:cs="Times New Roman"/>
                <w:szCs w:val="22"/>
                <w:lang w:val="nb-NO"/>
              </w:rPr>
            </w:pPr>
          </w:p>
        </w:tc>
      </w:tr>
    </w:tbl>
    <w:p w14:paraId="2A7791CC" w14:textId="77777777" w:rsidR="00B1406C" w:rsidRPr="004F177D" w:rsidRDefault="00B1406C" w:rsidP="00B1406C">
      <w:pPr>
        <w:autoSpaceDE w:val="0"/>
        <w:autoSpaceDN w:val="0"/>
        <w:adjustRightInd w:val="0"/>
        <w:spacing w:line="240" w:lineRule="auto"/>
        <w:rPr>
          <w:rFonts w:eastAsia="Myriad Pro" w:cs="Times New Roman"/>
          <w:szCs w:val="22"/>
          <w:lang w:val="nb-NO"/>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215"/>
        <w:gridCol w:w="3216"/>
      </w:tblGrid>
      <w:tr w:rsidR="00B1406C" w:rsidRPr="004361DB" w14:paraId="3773C336" w14:textId="77777777" w:rsidTr="006A67A2">
        <w:tc>
          <w:tcPr>
            <w:tcW w:w="9828" w:type="dxa"/>
            <w:gridSpan w:val="3"/>
            <w:shd w:val="clear" w:color="auto" w:fill="D9D9D9"/>
          </w:tcPr>
          <w:p w14:paraId="4821101B"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b/>
                <w:szCs w:val="22"/>
              </w:rPr>
            </w:pPr>
            <w:r w:rsidRPr="00BE6B5C">
              <w:rPr>
                <w:rFonts w:eastAsia="Myriad Pro" w:cs="Times New Roman"/>
                <w:b/>
                <w:szCs w:val="22"/>
              </w:rPr>
              <w:t xml:space="preserve">PLAN FOR </w:t>
            </w:r>
            <w:r w:rsidR="00BE6B5C" w:rsidRPr="00BE6B5C">
              <w:rPr>
                <w:rFonts w:eastAsia="Myriad Pro" w:cs="Times New Roman"/>
                <w:b/>
                <w:szCs w:val="22"/>
              </w:rPr>
              <w:t>YOUR STAY ABROAD</w:t>
            </w:r>
          </w:p>
        </w:tc>
      </w:tr>
      <w:tr w:rsidR="00B1406C" w:rsidRPr="004361DB" w14:paraId="568F2988" w14:textId="77777777" w:rsidTr="006A67A2">
        <w:trPr>
          <w:trHeight w:val="180"/>
        </w:trPr>
        <w:tc>
          <w:tcPr>
            <w:tcW w:w="3397" w:type="dxa"/>
            <w:shd w:val="clear" w:color="auto" w:fill="D9D9D9" w:themeFill="background1" w:themeFillShade="D9"/>
          </w:tcPr>
          <w:p w14:paraId="6F14BB91" w14:textId="642F6740"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Name and address of host institution</w:t>
            </w:r>
            <w:r w:rsidR="00F91E37">
              <w:rPr>
                <w:rStyle w:val="Fotnotereferanse"/>
                <w:rFonts w:eastAsia="Myriad Pro" w:cs="Times New Roman"/>
                <w:szCs w:val="22"/>
              </w:rPr>
              <w:footnoteReference w:id="1"/>
            </w:r>
            <w:r w:rsidR="00B1406C" w:rsidRPr="00BE6B5C">
              <w:rPr>
                <w:rFonts w:eastAsia="Myriad Pro" w:cs="Times New Roman"/>
                <w:szCs w:val="22"/>
              </w:rPr>
              <w:t>:</w:t>
            </w:r>
          </w:p>
        </w:tc>
        <w:tc>
          <w:tcPr>
            <w:tcW w:w="6431" w:type="dxa"/>
            <w:gridSpan w:val="2"/>
          </w:tcPr>
          <w:p w14:paraId="096C986C"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szCs w:val="22"/>
              </w:rPr>
            </w:pPr>
          </w:p>
          <w:p w14:paraId="26202CB2"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szCs w:val="22"/>
              </w:rPr>
            </w:pPr>
          </w:p>
          <w:p w14:paraId="3B5F6AC0"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B1406C" w:rsidRPr="004361DB" w14:paraId="7A45110A" w14:textId="77777777" w:rsidTr="006A67A2">
        <w:trPr>
          <w:trHeight w:val="180"/>
        </w:trPr>
        <w:tc>
          <w:tcPr>
            <w:tcW w:w="3397" w:type="dxa"/>
            <w:shd w:val="clear" w:color="auto" w:fill="D9D9D9" w:themeFill="background1" w:themeFillShade="D9"/>
          </w:tcPr>
          <w:p w14:paraId="4D3921D1" w14:textId="77777777"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Name of contact person at host institution (title position and department)</w:t>
            </w:r>
          </w:p>
        </w:tc>
        <w:tc>
          <w:tcPr>
            <w:tcW w:w="6431" w:type="dxa"/>
            <w:gridSpan w:val="2"/>
          </w:tcPr>
          <w:p w14:paraId="23D33FD8"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B1406C" w:rsidRPr="004361DB" w14:paraId="1C4F8B89" w14:textId="77777777" w:rsidTr="006A67A2">
        <w:trPr>
          <w:trHeight w:val="180"/>
        </w:trPr>
        <w:tc>
          <w:tcPr>
            <w:tcW w:w="3397" w:type="dxa"/>
            <w:shd w:val="clear" w:color="auto" w:fill="D9D9D9" w:themeFill="background1" w:themeFillShade="D9"/>
          </w:tcPr>
          <w:p w14:paraId="46ABA917" w14:textId="77777777"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 xml:space="preserve">Planned period for </w:t>
            </w:r>
            <w:proofErr w:type="gramStart"/>
            <w:r w:rsidRPr="00BE6B5C">
              <w:rPr>
                <w:rFonts w:eastAsia="Myriad Pro" w:cs="Times New Roman"/>
                <w:szCs w:val="22"/>
              </w:rPr>
              <w:t>stay</w:t>
            </w:r>
            <w:proofErr w:type="gramEnd"/>
            <w:r w:rsidRPr="00BE6B5C">
              <w:rPr>
                <w:rFonts w:eastAsia="Myriad Pro" w:cs="Times New Roman"/>
                <w:szCs w:val="22"/>
              </w:rPr>
              <w:t xml:space="preserve"> abroad (month/year</w:t>
            </w:r>
            <w:r w:rsidR="00B1406C" w:rsidRPr="00BE6B5C">
              <w:rPr>
                <w:rFonts w:eastAsia="Myriad Pro" w:cs="Times New Roman"/>
                <w:szCs w:val="22"/>
              </w:rPr>
              <w:t>)</w:t>
            </w:r>
          </w:p>
        </w:tc>
        <w:tc>
          <w:tcPr>
            <w:tcW w:w="3215" w:type="dxa"/>
          </w:tcPr>
          <w:p w14:paraId="4282A5F5"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Fr</w:t>
            </w:r>
            <w:r w:rsidR="00BE6B5C" w:rsidRPr="00BE6B5C">
              <w:rPr>
                <w:rFonts w:eastAsia="Myriad Pro" w:cs="Times New Roman"/>
                <w:szCs w:val="22"/>
              </w:rPr>
              <w:t>om</w:t>
            </w:r>
            <w:r w:rsidRPr="00BE6B5C">
              <w:rPr>
                <w:rFonts w:eastAsia="Myriad Pro" w:cs="Times New Roman"/>
                <w:szCs w:val="22"/>
              </w:rPr>
              <w:t>:</w:t>
            </w:r>
          </w:p>
        </w:tc>
        <w:tc>
          <w:tcPr>
            <w:tcW w:w="3216" w:type="dxa"/>
          </w:tcPr>
          <w:p w14:paraId="2925703D" w14:textId="77777777" w:rsidR="00B1406C" w:rsidRPr="00BE6B5C" w:rsidRDefault="00B1406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T</w:t>
            </w:r>
            <w:r w:rsidR="00BE6B5C" w:rsidRPr="00BE6B5C">
              <w:rPr>
                <w:rFonts w:eastAsia="Myriad Pro" w:cs="Times New Roman"/>
                <w:szCs w:val="22"/>
              </w:rPr>
              <w:t>o</w:t>
            </w:r>
            <w:r w:rsidRPr="00BE6B5C">
              <w:rPr>
                <w:rFonts w:eastAsia="Myriad Pro" w:cs="Times New Roman"/>
                <w:szCs w:val="22"/>
              </w:rPr>
              <w:t>:</w:t>
            </w:r>
          </w:p>
        </w:tc>
      </w:tr>
      <w:tr w:rsidR="00B1406C" w:rsidRPr="004361DB" w14:paraId="6300BAC7" w14:textId="77777777" w:rsidTr="006A67A2">
        <w:trPr>
          <w:trHeight w:val="180"/>
        </w:trPr>
        <w:tc>
          <w:tcPr>
            <w:tcW w:w="3397" w:type="dxa"/>
            <w:shd w:val="clear" w:color="auto" w:fill="D9D9D9" w:themeFill="background1" w:themeFillShade="D9"/>
          </w:tcPr>
          <w:p w14:paraId="32A8C32A" w14:textId="77777777" w:rsidR="00B1406C" w:rsidRPr="00BE6B5C" w:rsidRDefault="00BE6B5C" w:rsidP="006A67A2">
            <w:pPr>
              <w:autoSpaceDE w:val="0"/>
              <w:autoSpaceDN w:val="0"/>
              <w:adjustRightInd w:val="0"/>
              <w:spacing w:beforeLines="40" w:before="96" w:afterLines="40" w:after="96" w:line="240" w:lineRule="auto"/>
              <w:rPr>
                <w:rFonts w:eastAsia="Myriad Pro" w:cs="Times New Roman"/>
                <w:szCs w:val="22"/>
              </w:rPr>
            </w:pPr>
            <w:r w:rsidRPr="00BE6B5C">
              <w:rPr>
                <w:rFonts w:eastAsia="Myriad Pro" w:cs="Times New Roman"/>
                <w:szCs w:val="22"/>
              </w:rPr>
              <w:t xml:space="preserve">What activities do you plan to conduct during </w:t>
            </w:r>
            <w:proofErr w:type="gramStart"/>
            <w:r w:rsidRPr="00BE6B5C">
              <w:rPr>
                <w:rFonts w:eastAsia="Myriad Pro" w:cs="Times New Roman"/>
                <w:szCs w:val="22"/>
              </w:rPr>
              <w:t>the</w:t>
            </w:r>
            <w:proofErr w:type="gramEnd"/>
            <w:r w:rsidRPr="00BE6B5C">
              <w:rPr>
                <w:rFonts w:eastAsia="Myriad Pro" w:cs="Times New Roman"/>
                <w:szCs w:val="22"/>
              </w:rPr>
              <w:t xml:space="preserve"> stay abroad</w:t>
            </w:r>
            <w:r w:rsidR="00B1406C" w:rsidRPr="00BE6B5C">
              <w:rPr>
                <w:rFonts w:eastAsia="Myriad Pro" w:cs="Times New Roman"/>
                <w:szCs w:val="22"/>
              </w:rPr>
              <w:t>?</w:t>
            </w:r>
          </w:p>
        </w:tc>
        <w:tc>
          <w:tcPr>
            <w:tcW w:w="6431" w:type="dxa"/>
            <w:gridSpan w:val="2"/>
          </w:tcPr>
          <w:p w14:paraId="0F53E52C"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23605EF6" w14:textId="77777777" w:rsidR="00B14D6D" w:rsidRPr="00E35168" w:rsidRDefault="00B14D6D" w:rsidP="006A67A2">
            <w:pPr>
              <w:autoSpaceDE w:val="0"/>
              <w:autoSpaceDN w:val="0"/>
              <w:adjustRightInd w:val="0"/>
              <w:spacing w:beforeLines="40" w:before="96" w:afterLines="40" w:after="96" w:line="240" w:lineRule="auto"/>
              <w:rPr>
                <w:rFonts w:eastAsia="Myriad Pro" w:cs="Times New Roman"/>
                <w:szCs w:val="22"/>
              </w:rPr>
            </w:pPr>
          </w:p>
          <w:p w14:paraId="4327D20B"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69B1BF31"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tc>
      </w:tr>
      <w:tr w:rsidR="00B1406C" w:rsidRPr="004361DB" w14:paraId="711CDAE1" w14:textId="77777777" w:rsidTr="006A67A2">
        <w:trPr>
          <w:trHeight w:val="180"/>
        </w:trPr>
        <w:tc>
          <w:tcPr>
            <w:tcW w:w="3397" w:type="dxa"/>
            <w:shd w:val="clear" w:color="auto" w:fill="D9D9D9" w:themeFill="background1" w:themeFillShade="D9"/>
          </w:tcPr>
          <w:p w14:paraId="2E0A476D" w14:textId="3E47E783" w:rsidR="00B1406C" w:rsidRPr="00BE6B5C" w:rsidRDefault="0076753E" w:rsidP="006A67A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lastRenderedPageBreak/>
              <w:t xml:space="preserve">Present your arguments for </w:t>
            </w:r>
            <w:r w:rsidR="00F07405">
              <w:rPr>
                <w:rFonts w:eastAsia="Myriad Pro" w:cs="Times New Roman"/>
                <w:szCs w:val="22"/>
              </w:rPr>
              <w:t xml:space="preserve">conducting </w:t>
            </w:r>
            <w:r>
              <w:rPr>
                <w:rFonts w:eastAsia="Myriad Pro" w:cs="Times New Roman"/>
                <w:szCs w:val="22"/>
              </w:rPr>
              <w:t xml:space="preserve">a research stay at this host institution. </w:t>
            </w:r>
            <w:r w:rsidR="00BE6B5C" w:rsidRPr="00BE6B5C">
              <w:rPr>
                <w:rFonts w:eastAsia="Myriad Pro" w:cs="Times New Roman"/>
                <w:szCs w:val="22"/>
              </w:rPr>
              <w:t xml:space="preserve">What do you expect will be the result </w:t>
            </w:r>
            <w:proofErr w:type="gramStart"/>
            <w:r w:rsidR="00BE6B5C" w:rsidRPr="00BE6B5C">
              <w:rPr>
                <w:rFonts w:eastAsia="Myriad Pro" w:cs="Times New Roman"/>
                <w:szCs w:val="22"/>
              </w:rPr>
              <w:t>from</w:t>
            </w:r>
            <w:proofErr w:type="gramEnd"/>
            <w:r w:rsidR="00BE6B5C" w:rsidRPr="00BE6B5C">
              <w:rPr>
                <w:rFonts w:eastAsia="Myriad Pro" w:cs="Times New Roman"/>
                <w:szCs w:val="22"/>
              </w:rPr>
              <w:t xml:space="preserve"> the stay</w:t>
            </w:r>
            <w:r w:rsidR="00F07405">
              <w:rPr>
                <w:rFonts w:eastAsia="Myriad Pro" w:cs="Times New Roman"/>
                <w:szCs w:val="22"/>
              </w:rPr>
              <w:t xml:space="preserve"> here</w:t>
            </w:r>
            <w:r w:rsidR="00B1406C" w:rsidRPr="00BE6B5C">
              <w:rPr>
                <w:rFonts w:eastAsia="Myriad Pro" w:cs="Times New Roman"/>
                <w:szCs w:val="22"/>
              </w:rPr>
              <w:t>?</w:t>
            </w:r>
          </w:p>
        </w:tc>
        <w:tc>
          <w:tcPr>
            <w:tcW w:w="6431" w:type="dxa"/>
            <w:gridSpan w:val="2"/>
          </w:tcPr>
          <w:p w14:paraId="5B62DFFC"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7B37BA02"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23E7DB69"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10D90837"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tc>
      </w:tr>
    </w:tbl>
    <w:p w14:paraId="7B05CCB7" w14:textId="77777777" w:rsidR="006F7505" w:rsidRDefault="006F7505" w:rsidP="00735655">
      <w:pPr>
        <w:spacing w:after="0" w:line="240" w:lineRule="auto"/>
        <w:rPr>
          <w:rFonts w:ascii="Arial" w:hAnsi="Arial" w:cs="Arial"/>
          <w:sz w:val="16"/>
          <w:szCs w:val="16"/>
          <w:lang w:val="en-GB"/>
        </w:rPr>
      </w:pPr>
    </w:p>
    <w:p w14:paraId="72B7BA33" w14:textId="77777777" w:rsidR="00BB246B" w:rsidRDefault="00BB246B" w:rsidP="00735655">
      <w:pPr>
        <w:spacing w:after="0" w:line="240" w:lineRule="auto"/>
        <w:rPr>
          <w:rFonts w:ascii="Arial" w:hAnsi="Arial" w:cs="Arial"/>
          <w:sz w:val="16"/>
          <w:szCs w:val="16"/>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999"/>
        <w:gridCol w:w="4287"/>
        <w:gridCol w:w="2002"/>
      </w:tblGrid>
      <w:tr w:rsidR="00BB246B" w:rsidRPr="004F177D" w14:paraId="0BF20313" w14:textId="77777777" w:rsidTr="00882F52">
        <w:tc>
          <w:tcPr>
            <w:tcW w:w="9828" w:type="dxa"/>
            <w:gridSpan w:val="4"/>
            <w:shd w:val="clear" w:color="auto" w:fill="D9D9D9"/>
          </w:tcPr>
          <w:p w14:paraId="15FC5267" w14:textId="79736434" w:rsidR="00BB246B" w:rsidRPr="001E7475" w:rsidRDefault="00BB246B" w:rsidP="00882F52">
            <w:pPr>
              <w:autoSpaceDE w:val="0"/>
              <w:autoSpaceDN w:val="0"/>
              <w:adjustRightInd w:val="0"/>
              <w:spacing w:beforeLines="40" w:before="96" w:afterLines="40" w:after="96" w:line="240" w:lineRule="auto"/>
              <w:rPr>
                <w:rFonts w:eastAsia="Myriad Pro" w:cs="Times New Roman"/>
                <w:b/>
                <w:szCs w:val="22"/>
              </w:rPr>
            </w:pPr>
            <w:r w:rsidRPr="001E7475">
              <w:rPr>
                <w:rFonts w:eastAsia="Myriad Pro" w:cs="Times New Roman"/>
                <w:b/>
                <w:szCs w:val="22"/>
              </w:rPr>
              <w:t>BUDGET</w:t>
            </w:r>
          </w:p>
        </w:tc>
      </w:tr>
      <w:tr w:rsidR="00BB246B" w:rsidRPr="00D75A2B" w14:paraId="5FF58017" w14:textId="77777777" w:rsidTr="003A31D7">
        <w:trPr>
          <w:trHeight w:val="425"/>
        </w:trPr>
        <w:tc>
          <w:tcPr>
            <w:tcW w:w="3539" w:type="dxa"/>
            <w:gridSpan w:val="2"/>
            <w:shd w:val="clear" w:color="auto" w:fill="D9D9D9"/>
          </w:tcPr>
          <w:p w14:paraId="5E6CB895" w14:textId="34DF1532" w:rsidR="00BB246B" w:rsidRPr="001E7475" w:rsidRDefault="006E0C78" w:rsidP="00882F52">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Are you travelling alone?</w:t>
            </w:r>
          </w:p>
        </w:tc>
        <w:tc>
          <w:tcPr>
            <w:tcW w:w="6289" w:type="dxa"/>
            <w:gridSpan w:val="2"/>
          </w:tcPr>
          <w:p w14:paraId="0BF20D50" w14:textId="5277F116" w:rsidR="00BB246B" w:rsidRPr="001E7475" w:rsidRDefault="00BE7659" w:rsidP="00882F52">
            <w:pPr>
              <w:autoSpaceDE w:val="0"/>
              <w:autoSpaceDN w:val="0"/>
              <w:adjustRightInd w:val="0"/>
              <w:spacing w:beforeLines="40" w:before="96" w:afterLines="40" w:after="96" w:line="240" w:lineRule="auto"/>
              <w:rPr>
                <w:rFonts w:eastAsia="Myriad Pro" w:cs="Times New Roman"/>
                <w:sz w:val="26"/>
                <w:szCs w:val="26"/>
              </w:rPr>
            </w:pPr>
            <w:sdt>
              <w:sdtPr>
                <w:rPr>
                  <w:rFonts w:cs="Times New Roman"/>
                  <w:sz w:val="26"/>
                  <w:szCs w:val="26"/>
                </w:rPr>
                <w:id w:val="1028293722"/>
                <w14:checkbox>
                  <w14:checked w14:val="0"/>
                  <w14:checkedState w14:val="2612" w14:font="MS Gothic"/>
                  <w14:uncheckedState w14:val="2610" w14:font="MS Gothic"/>
                </w14:checkbox>
              </w:sdtPr>
              <w:sdtEndPr/>
              <w:sdtContent>
                <w:r w:rsidR="00BB246B" w:rsidRPr="001E7475">
                  <w:rPr>
                    <w:rFonts w:ascii="MS Gothic" w:eastAsia="MS Gothic" w:hAnsi="MS Gothic" w:cs="Times New Roman"/>
                    <w:sz w:val="26"/>
                    <w:szCs w:val="26"/>
                  </w:rPr>
                  <w:t>☐</w:t>
                </w:r>
              </w:sdtContent>
            </w:sdt>
            <w:r w:rsidR="00BB246B" w:rsidRPr="001E7475">
              <w:rPr>
                <w:rFonts w:cs="Times New Roman"/>
                <w:sz w:val="26"/>
                <w:szCs w:val="26"/>
              </w:rPr>
              <w:t xml:space="preserve"> </w:t>
            </w:r>
            <w:r w:rsidR="006E0C78" w:rsidRPr="001E7475">
              <w:rPr>
                <w:rFonts w:cs="Times New Roman"/>
                <w:sz w:val="26"/>
                <w:szCs w:val="26"/>
              </w:rPr>
              <w:t xml:space="preserve">yes </w:t>
            </w:r>
            <w:r w:rsidR="00BB246B" w:rsidRPr="001E7475">
              <w:rPr>
                <w:rFonts w:cs="Times New Roman"/>
                <w:sz w:val="26"/>
                <w:szCs w:val="26"/>
              </w:rPr>
              <w:t xml:space="preserve">  </w:t>
            </w:r>
            <w:sdt>
              <w:sdtPr>
                <w:rPr>
                  <w:rFonts w:cs="Times New Roman"/>
                  <w:sz w:val="26"/>
                  <w:szCs w:val="26"/>
                </w:rPr>
                <w:id w:val="-1216734599"/>
                <w14:checkbox>
                  <w14:checked w14:val="0"/>
                  <w14:checkedState w14:val="2612" w14:font="MS Gothic"/>
                  <w14:uncheckedState w14:val="2610" w14:font="MS Gothic"/>
                </w14:checkbox>
              </w:sdtPr>
              <w:sdtEndPr/>
              <w:sdtContent>
                <w:r w:rsidR="00BB246B" w:rsidRPr="001E7475">
                  <w:rPr>
                    <w:rFonts w:ascii="MS Gothic" w:eastAsia="MS Gothic" w:hAnsi="MS Gothic" w:cs="Times New Roman"/>
                    <w:sz w:val="26"/>
                    <w:szCs w:val="26"/>
                  </w:rPr>
                  <w:t>☐</w:t>
                </w:r>
              </w:sdtContent>
            </w:sdt>
            <w:r w:rsidR="00BB246B" w:rsidRPr="001E7475">
              <w:rPr>
                <w:rFonts w:cs="Times New Roman"/>
                <w:sz w:val="26"/>
                <w:szCs w:val="26"/>
              </w:rPr>
              <w:t xml:space="preserve"> </w:t>
            </w:r>
            <w:r w:rsidR="001E7475" w:rsidRPr="001E7475">
              <w:rPr>
                <w:rFonts w:cs="Times New Roman"/>
                <w:sz w:val="26"/>
                <w:szCs w:val="26"/>
              </w:rPr>
              <w:t>no</w:t>
            </w:r>
            <w:r w:rsidR="00BB246B" w:rsidRPr="001E7475">
              <w:rPr>
                <w:rFonts w:cs="Times New Roman"/>
                <w:sz w:val="26"/>
                <w:szCs w:val="26"/>
              </w:rPr>
              <w:t xml:space="preserve">   </w:t>
            </w:r>
          </w:p>
        </w:tc>
      </w:tr>
      <w:tr w:rsidR="00BB246B" w14:paraId="45E46854" w14:textId="77777777" w:rsidTr="003A31D7">
        <w:tc>
          <w:tcPr>
            <w:tcW w:w="3539" w:type="dxa"/>
            <w:gridSpan w:val="2"/>
            <w:shd w:val="clear" w:color="auto" w:fill="D9D9D9"/>
          </w:tcPr>
          <w:p w14:paraId="38E665D1" w14:textId="23076591" w:rsidR="00BB246B" w:rsidRDefault="00C62644"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T</w:t>
            </w:r>
            <w:r w:rsidR="001E7475" w:rsidRPr="001E7475">
              <w:rPr>
                <w:rFonts w:eastAsia="Myriad Pro" w:cs="Times New Roman"/>
                <w:szCs w:val="22"/>
              </w:rPr>
              <w:t>ravelling with spouse</w:t>
            </w:r>
            <w:r w:rsidR="006B5EB3">
              <w:rPr>
                <w:rFonts w:eastAsia="Myriad Pro" w:cs="Times New Roman"/>
                <w:szCs w:val="22"/>
              </w:rPr>
              <w:t xml:space="preserve">, </w:t>
            </w:r>
            <w:r w:rsidR="006B5EB3">
              <w:t xml:space="preserve">common-law partner, </w:t>
            </w:r>
            <w:r w:rsidR="00E71B30">
              <w:t xml:space="preserve">or </w:t>
            </w:r>
            <w:r w:rsidR="006B5EB3">
              <w:rPr>
                <w:rFonts w:eastAsia="Myriad Pro" w:cs="Times New Roman"/>
                <w:szCs w:val="22"/>
              </w:rPr>
              <w:t>registered partner</w:t>
            </w:r>
            <w:r w:rsidR="003D5430">
              <w:rPr>
                <w:rFonts w:eastAsia="Myriad Pro" w:cs="Times New Roman"/>
                <w:szCs w:val="22"/>
              </w:rPr>
              <w:t>, and any</w:t>
            </w:r>
            <w:r w:rsidR="006B5EB3">
              <w:rPr>
                <w:rFonts w:eastAsia="Myriad Pro" w:cs="Times New Roman"/>
                <w:szCs w:val="22"/>
              </w:rPr>
              <w:t xml:space="preserve"> children</w:t>
            </w:r>
          </w:p>
          <w:p w14:paraId="683FDDE0" w14:textId="26F4386E" w:rsidR="007C649F" w:rsidRPr="001E7475" w:rsidRDefault="007C649F" w:rsidP="00882F52">
            <w:pPr>
              <w:autoSpaceDE w:val="0"/>
              <w:autoSpaceDN w:val="0"/>
              <w:adjustRightInd w:val="0"/>
              <w:spacing w:beforeLines="40" w:before="96" w:afterLines="40" w:after="96" w:line="240" w:lineRule="auto"/>
              <w:rPr>
                <w:rFonts w:eastAsia="Myriad Pro" w:cs="Times New Roman"/>
                <w:szCs w:val="22"/>
              </w:rPr>
            </w:pPr>
          </w:p>
        </w:tc>
        <w:tc>
          <w:tcPr>
            <w:tcW w:w="6289" w:type="dxa"/>
            <w:gridSpan w:val="2"/>
          </w:tcPr>
          <w:p w14:paraId="752FCD50" w14:textId="2A6754EC" w:rsidR="00BB246B" w:rsidRPr="001E7475" w:rsidRDefault="007802BA" w:rsidP="00882F52">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w:t>
            </w:r>
            <w:r>
              <w:rPr>
                <w:rFonts w:eastAsia="Myriad Pro" w:cs="Times New Roman"/>
                <w:szCs w:val="22"/>
              </w:rPr>
              <w:t>n</w:t>
            </w:r>
            <w:r w:rsidRPr="001E7475">
              <w:rPr>
                <w:rFonts w:eastAsia="Myriad Pro" w:cs="Times New Roman"/>
                <w:szCs w:val="22"/>
              </w:rPr>
              <w:t>ame</w:t>
            </w:r>
            <w:r w:rsidR="003D5430">
              <w:rPr>
                <w:rFonts w:eastAsia="Myriad Pro" w:cs="Times New Roman"/>
                <w:szCs w:val="22"/>
              </w:rPr>
              <w:t>s</w:t>
            </w:r>
            <w:r w:rsidRPr="001E7475">
              <w:rPr>
                <w:rFonts w:eastAsia="Myriad Pro" w:cs="Times New Roman"/>
                <w:szCs w:val="22"/>
              </w:rPr>
              <w:t xml:space="preserve"> + address)</w:t>
            </w:r>
          </w:p>
        </w:tc>
      </w:tr>
      <w:tr w:rsidR="00BB246B" w:rsidRPr="00200891" w14:paraId="051C2C24" w14:textId="77777777" w:rsidTr="003A31D7">
        <w:tc>
          <w:tcPr>
            <w:tcW w:w="3539" w:type="dxa"/>
            <w:gridSpan w:val="2"/>
            <w:shd w:val="clear" w:color="auto" w:fill="D9D9D9"/>
          </w:tcPr>
          <w:p w14:paraId="60877A0F" w14:textId="3484F7EB" w:rsidR="00BB246B" w:rsidRPr="001E7475" w:rsidRDefault="002A21F8" w:rsidP="00882F52">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 xml:space="preserve">Have you other funding or are you planning to apply for grant </w:t>
            </w:r>
            <w:r>
              <w:rPr>
                <w:rFonts w:eastAsia="Myriad Pro" w:cs="Times New Roman"/>
                <w:szCs w:val="22"/>
              </w:rPr>
              <w:t xml:space="preserve">at </w:t>
            </w:r>
            <w:r w:rsidRPr="006E195E">
              <w:rPr>
                <w:rFonts w:eastAsia="Myriad Pro" w:cs="Times New Roman"/>
                <w:szCs w:val="22"/>
              </w:rPr>
              <w:t>other sources of finances to cover the expenses with the stay abroad?</w:t>
            </w:r>
            <w:r>
              <w:rPr>
                <w:rFonts w:eastAsia="Myriad Pro" w:cs="Times New Roman"/>
                <w:szCs w:val="22"/>
              </w:rPr>
              <w:t xml:space="preserve"> </w:t>
            </w:r>
          </w:p>
        </w:tc>
        <w:tc>
          <w:tcPr>
            <w:tcW w:w="6289" w:type="dxa"/>
            <w:gridSpan w:val="2"/>
          </w:tcPr>
          <w:p w14:paraId="48627B2C" w14:textId="6C27CBD5" w:rsidR="00BB246B" w:rsidRPr="001E7475" w:rsidRDefault="007802BA"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(source and amount)</w:t>
            </w:r>
          </w:p>
        </w:tc>
      </w:tr>
      <w:tr w:rsidR="00BB246B" w14:paraId="523F08AD" w14:textId="77777777" w:rsidTr="000632DE">
        <w:trPr>
          <w:trHeight w:val="180"/>
        </w:trPr>
        <w:tc>
          <w:tcPr>
            <w:tcW w:w="540" w:type="dxa"/>
            <w:shd w:val="clear" w:color="auto" w:fill="D9D9D9" w:themeFill="background1" w:themeFillShade="D9"/>
          </w:tcPr>
          <w:p w14:paraId="24D61CCC" w14:textId="178A52A5" w:rsidR="00BB246B" w:rsidRPr="001E7475" w:rsidRDefault="00BB246B" w:rsidP="00882F52">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N</w:t>
            </w:r>
            <w:r w:rsidR="004D2826">
              <w:rPr>
                <w:rFonts w:eastAsia="Myriad Pro" w:cs="Times New Roman"/>
                <w:szCs w:val="22"/>
              </w:rPr>
              <w:t>o</w:t>
            </w:r>
            <w:r w:rsidRPr="001E7475">
              <w:rPr>
                <w:rFonts w:eastAsia="Myriad Pro" w:cs="Times New Roman"/>
                <w:szCs w:val="22"/>
              </w:rPr>
              <w:t>.</w:t>
            </w:r>
          </w:p>
        </w:tc>
        <w:tc>
          <w:tcPr>
            <w:tcW w:w="7286" w:type="dxa"/>
            <w:gridSpan w:val="2"/>
            <w:shd w:val="clear" w:color="auto" w:fill="D9D9D9" w:themeFill="background1" w:themeFillShade="D9"/>
          </w:tcPr>
          <w:p w14:paraId="451B8F08" w14:textId="4C500A54" w:rsidR="00BB246B" w:rsidRPr="001E7475" w:rsidRDefault="000632DE"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Expenses</w:t>
            </w:r>
          </w:p>
        </w:tc>
        <w:tc>
          <w:tcPr>
            <w:tcW w:w="2002" w:type="dxa"/>
            <w:shd w:val="clear" w:color="auto" w:fill="D9D9D9" w:themeFill="background1" w:themeFillShade="D9"/>
          </w:tcPr>
          <w:p w14:paraId="4D4B0657" w14:textId="1FC8C178" w:rsidR="00BB246B" w:rsidRPr="001E7475" w:rsidRDefault="000632DE"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Cost</w:t>
            </w:r>
            <w:r w:rsidR="00326E57">
              <w:rPr>
                <w:rFonts w:eastAsia="Myriad Pro" w:cs="Times New Roman"/>
                <w:szCs w:val="22"/>
              </w:rPr>
              <w:t xml:space="preserve"> (in </w:t>
            </w:r>
            <w:r w:rsidR="00BB246B" w:rsidRPr="001E7475">
              <w:rPr>
                <w:rFonts w:eastAsia="Myriad Pro" w:cs="Times New Roman"/>
                <w:szCs w:val="22"/>
              </w:rPr>
              <w:t>NOK)</w:t>
            </w:r>
          </w:p>
        </w:tc>
      </w:tr>
      <w:tr w:rsidR="000632DE" w14:paraId="3593FC99" w14:textId="77777777" w:rsidTr="000632DE">
        <w:trPr>
          <w:trHeight w:val="180"/>
        </w:trPr>
        <w:tc>
          <w:tcPr>
            <w:tcW w:w="540" w:type="dxa"/>
            <w:shd w:val="clear" w:color="auto" w:fill="D9D9D9" w:themeFill="background1" w:themeFillShade="D9"/>
          </w:tcPr>
          <w:p w14:paraId="573CC337"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1.</w:t>
            </w:r>
          </w:p>
        </w:tc>
        <w:tc>
          <w:tcPr>
            <w:tcW w:w="7286" w:type="dxa"/>
            <w:gridSpan w:val="2"/>
          </w:tcPr>
          <w:p w14:paraId="511A042C" w14:textId="677F2FF6"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Plane tickets</w:t>
            </w:r>
          </w:p>
        </w:tc>
        <w:tc>
          <w:tcPr>
            <w:tcW w:w="2002" w:type="dxa"/>
          </w:tcPr>
          <w:p w14:paraId="6E1EFB1A"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rsidRPr="004F177D" w14:paraId="2132872E" w14:textId="77777777" w:rsidTr="000632DE">
        <w:trPr>
          <w:trHeight w:val="180"/>
        </w:trPr>
        <w:tc>
          <w:tcPr>
            <w:tcW w:w="540" w:type="dxa"/>
            <w:shd w:val="clear" w:color="auto" w:fill="D9D9D9" w:themeFill="background1" w:themeFillShade="D9"/>
          </w:tcPr>
          <w:p w14:paraId="094E3FA5"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2.</w:t>
            </w:r>
          </w:p>
        </w:tc>
        <w:tc>
          <w:tcPr>
            <w:tcW w:w="7286" w:type="dxa"/>
            <w:gridSpan w:val="2"/>
          </w:tcPr>
          <w:p w14:paraId="19EC4A0D" w14:textId="1A18FFAF"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Travel insurance</w:t>
            </w:r>
          </w:p>
        </w:tc>
        <w:tc>
          <w:tcPr>
            <w:tcW w:w="2002" w:type="dxa"/>
          </w:tcPr>
          <w:p w14:paraId="18E1958A"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rsidRPr="004F177D" w14:paraId="62F105A4" w14:textId="77777777" w:rsidTr="000632DE">
        <w:trPr>
          <w:trHeight w:val="180"/>
        </w:trPr>
        <w:tc>
          <w:tcPr>
            <w:tcW w:w="540" w:type="dxa"/>
            <w:shd w:val="clear" w:color="auto" w:fill="D9D9D9" w:themeFill="background1" w:themeFillShade="D9"/>
          </w:tcPr>
          <w:p w14:paraId="2A78C475"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3.</w:t>
            </w:r>
          </w:p>
        </w:tc>
        <w:tc>
          <w:tcPr>
            <w:tcW w:w="7286" w:type="dxa"/>
            <w:gridSpan w:val="2"/>
          </w:tcPr>
          <w:p w14:paraId="761580B0" w14:textId="728ED10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Visa</w:t>
            </w:r>
          </w:p>
        </w:tc>
        <w:tc>
          <w:tcPr>
            <w:tcW w:w="2002" w:type="dxa"/>
          </w:tcPr>
          <w:p w14:paraId="31F6C504"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rsidRPr="004F177D" w14:paraId="0E022193" w14:textId="77777777" w:rsidTr="000632DE">
        <w:trPr>
          <w:trHeight w:val="416"/>
        </w:trPr>
        <w:tc>
          <w:tcPr>
            <w:tcW w:w="540" w:type="dxa"/>
            <w:shd w:val="clear" w:color="auto" w:fill="D9D9D9" w:themeFill="background1" w:themeFillShade="D9"/>
          </w:tcPr>
          <w:p w14:paraId="53724097"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4.</w:t>
            </w:r>
          </w:p>
        </w:tc>
        <w:tc>
          <w:tcPr>
            <w:tcW w:w="7286" w:type="dxa"/>
            <w:gridSpan w:val="2"/>
          </w:tcPr>
          <w:p w14:paraId="6124BCCA" w14:textId="579A5933"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Vaccination</w:t>
            </w:r>
          </w:p>
        </w:tc>
        <w:tc>
          <w:tcPr>
            <w:tcW w:w="2002" w:type="dxa"/>
          </w:tcPr>
          <w:p w14:paraId="596B8CB7"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14:paraId="4CD8FEF5" w14:textId="77777777" w:rsidTr="000632DE">
        <w:trPr>
          <w:trHeight w:val="180"/>
        </w:trPr>
        <w:tc>
          <w:tcPr>
            <w:tcW w:w="540" w:type="dxa"/>
            <w:shd w:val="clear" w:color="auto" w:fill="D9D9D9" w:themeFill="background1" w:themeFillShade="D9"/>
          </w:tcPr>
          <w:p w14:paraId="02CEB6C2"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5.</w:t>
            </w:r>
          </w:p>
        </w:tc>
        <w:tc>
          <w:tcPr>
            <w:tcW w:w="7286" w:type="dxa"/>
            <w:gridSpan w:val="2"/>
          </w:tcPr>
          <w:p w14:paraId="4F45E659" w14:textId="61F46D03" w:rsidR="000632DE" w:rsidRPr="001E7475" w:rsidRDefault="00722CD7" w:rsidP="000632DE">
            <w:pPr>
              <w:autoSpaceDE w:val="0"/>
              <w:autoSpaceDN w:val="0"/>
              <w:adjustRightInd w:val="0"/>
              <w:spacing w:beforeLines="40" w:before="96" w:afterLines="40" w:after="96" w:line="240" w:lineRule="auto"/>
              <w:rPr>
                <w:rFonts w:eastAsia="Myriad Pro" w:cs="Times New Roman"/>
                <w:szCs w:val="22"/>
              </w:rPr>
            </w:pPr>
            <w:r w:rsidRPr="00722CD7">
              <w:rPr>
                <w:rFonts w:eastAsia="Myriad Pro" w:cs="Times New Roman"/>
                <w:szCs w:val="22"/>
              </w:rPr>
              <w:t xml:space="preserve">Expenses renting of housing abroad per month x months (minus any rental income for </w:t>
            </w:r>
            <w:r w:rsidR="00E775B6">
              <w:rPr>
                <w:rFonts w:eastAsia="Myriad Pro" w:cs="Times New Roman"/>
                <w:szCs w:val="22"/>
              </w:rPr>
              <w:t>letting</w:t>
            </w:r>
            <w:r w:rsidRPr="00722CD7">
              <w:rPr>
                <w:rFonts w:eastAsia="Myriad Pro" w:cs="Times New Roman"/>
                <w:szCs w:val="22"/>
              </w:rPr>
              <w:t xml:space="preserve"> out housing at home. Documentation of rental </w:t>
            </w:r>
            <w:r w:rsidR="0077603F">
              <w:rPr>
                <w:rFonts w:eastAsia="Myriad Pro" w:cs="Times New Roman"/>
                <w:szCs w:val="22"/>
              </w:rPr>
              <w:t xml:space="preserve">expenses and </w:t>
            </w:r>
            <w:r w:rsidRPr="00722CD7">
              <w:rPr>
                <w:rFonts w:eastAsia="Myriad Pro" w:cs="Times New Roman"/>
                <w:szCs w:val="22"/>
              </w:rPr>
              <w:t xml:space="preserve">income </w:t>
            </w:r>
            <w:r w:rsidR="0077603F">
              <w:rPr>
                <w:rFonts w:eastAsia="Myriad Pro" w:cs="Times New Roman"/>
                <w:szCs w:val="22"/>
              </w:rPr>
              <w:t xml:space="preserve">at home </w:t>
            </w:r>
            <w:r w:rsidRPr="00722CD7">
              <w:rPr>
                <w:rFonts w:eastAsia="Myriad Pro" w:cs="Times New Roman"/>
                <w:szCs w:val="22"/>
              </w:rPr>
              <w:t xml:space="preserve">must be attached to the travel </w:t>
            </w:r>
            <w:proofErr w:type="gramStart"/>
            <w:r w:rsidRPr="00722CD7">
              <w:rPr>
                <w:rFonts w:eastAsia="Myriad Pro" w:cs="Times New Roman"/>
                <w:szCs w:val="22"/>
              </w:rPr>
              <w:t>expense</w:t>
            </w:r>
            <w:proofErr w:type="gramEnd"/>
            <w:r w:rsidRPr="00722CD7">
              <w:rPr>
                <w:rFonts w:eastAsia="Myriad Pro" w:cs="Times New Roman"/>
                <w:szCs w:val="22"/>
              </w:rPr>
              <w:t xml:space="preserve"> claim after the end of the stay abroad)</w:t>
            </w:r>
            <w:r w:rsidR="0077603F">
              <w:rPr>
                <w:rFonts w:eastAsia="Myriad Pro" w:cs="Times New Roman"/>
                <w:szCs w:val="22"/>
              </w:rPr>
              <w:t>.</w:t>
            </w:r>
          </w:p>
        </w:tc>
        <w:tc>
          <w:tcPr>
            <w:tcW w:w="2002" w:type="dxa"/>
          </w:tcPr>
          <w:p w14:paraId="47A2D52D"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14:paraId="661AD64C" w14:textId="77777777" w:rsidTr="000632DE">
        <w:trPr>
          <w:trHeight w:val="180"/>
        </w:trPr>
        <w:tc>
          <w:tcPr>
            <w:tcW w:w="540" w:type="dxa"/>
            <w:shd w:val="clear" w:color="auto" w:fill="D9D9D9" w:themeFill="background1" w:themeFillShade="D9"/>
          </w:tcPr>
          <w:p w14:paraId="3BB9CE27"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6.</w:t>
            </w:r>
          </w:p>
        </w:tc>
        <w:tc>
          <w:tcPr>
            <w:tcW w:w="7286" w:type="dxa"/>
            <w:gridSpan w:val="2"/>
          </w:tcPr>
          <w:p w14:paraId="62267D24" w14:textId="042DB90C"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6E195E">
              <w:rPr>
                <w:rFonts w:eastAsia="Myriad Pro" w:cs="Times New Roman"/>
                <w:szCs w:val="22"/>
              </w:rPr>
              <w:t>Local transport expenses</w:t>
            </w:r>
          </w:p>
        </w:tc>
        <w:tc>
          <w:tcPr>
            <w:tcW w:w="2002" w:type="dxa"/>
          </w:tcPr>
          <w:p w14:paraId="799BB926"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14:paraId="1A611A0C" w14:textId="77777777" w:rsidTr="000632DE">
        <w:trPr>
          <w:trHeight w:val="180"/>
        </w:trPr>
        <w:tc>
          <w:tcPr>
            <w:tcW w:w="540" w:type="dxa"/>
            <w:shd w:val="clear" w:color="auto" w:fill="D9D9D9" w:themeFill="background1" w:themeFillShade="D9"/>
          </w:tcPr>
          <w:p w14:paraId="2E9C063D"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7.</w:t>
            </w:r>
          </w:p>
        </w:tc>
        <w:tc>
          <w:tcPr>
            <w:tcW w:w="7286" w:type="dxa"/>
            <w:gridSpan w:val="2"/>
          </w:tcPr>
          <w:p w14:paraId="32A829D4" w14:textId="3BCDFDA9" w:rsidR="000632DE" w:rsidRPr="001E7475" w:rsidRDefault="002663AF" w:rsidP="000632DE">
            <w:pPr>
              <w:autoSpaceDE w:val="0"/>
              <w:autoSpaceDN w:val="0"/>
              <w:adjustRightInd w:val="0"/>
              <w:spacing w:beforeLines="40" w:before="96" w:afterLines="40" w:after="96" w:line="240" w:lineRule="auto"/>
              <w:rPr>
                <w:rFonts w:eastAsia="Myriad Pro" w:cs="Times New Roman"/>
                <w:szCs w:val="22"/>
              </w:rPr>
            </w:pPr>
            <w:r>
              <w:t>T</w:t>
            </w:r>
            <w:r w:rsidRPr="006370C2">
              <w:t>uition costs</w:t>
            </w:r>
            <w:r w:rsidR="00633643">
              <w:t xml:space="preserve"> at host institution</w:t>
            </w:r>
          </w:p>
        </w:tc>
        <w:tc>
          <w:tcPr>
            <w:tcW w:w="2002" w:type="dxa"/>
          </w:tcPr>
          <w:p w14:paraId="7859716B"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0632DE" w14:paraId="2CA58FC5" w14:textId="77777777" w:rsidTr="000632DE">
        <w:trPr>
          <w:trHeight w:val="180"/>
        </w:trPr>
        <w:tc>
          <w:tcPr>
            <w:tcW w:w="540" w:type="dxa"/>
            <w:shd w:val="clear" w:color="auto" w:fill="D9D9D9" w:themeFill="background1" w:themeFillShade="D9"/>
          </w:tcPr>
          <w:p w14:paraId="1A3101B9"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8.</w:t>
            </w:r>
          </w:p>
        </w:tc>
        <w:tc>
          <w:tcPr>
            <w:tcW w:w="7286" w:type="dxa"/>
            <w:gridSpan w:val="2"/>
          </w:tcPr>
          <w:p w14:paraId="651BD4FF" w14:textId="49696580" w:rsidR="000632DE" w:rsidRPr="001E7475" w:rsidRDefault="0077603F" w:rsidP="000632DE">
            <w:pPr>
              <w:autoSpaceDE w:val="0"/>
              <w:autoSpaceDN w:val="0"/>
              <w:adjustRightInd w:val="0"/>
              <w:spacing w:beforeLines="40" w:before="96" w:afterLines="40" w:after="96" w:line="240" w:lineRule="auto"/>
              <w:rPr>
                <w:rFonts w:eastAsia="Myriad Pro" w:cs="Times New Roman"/>
                <w:i/>
                <w:szCs w:val="22"/>
              </w:rPr>
            </w:pPr>
            <w:r w:rsidRPr="006E195E">
              <w:rPr>
                <w:rFonts w:eastAsia="Myriad Pro" w:cs="Times New Roman"/>
                <w:i/>
                <w:szCs w:val="22"/>
              </w:rPr>
              <w:t>Add more lines if necessary</w:t>
            </w:r>
          </w:p>
        </w:tc>
        <w:tc>
          <w:tcPr>
            <w:tcW w:w="2002" w:type="dxa"/>
          </w:tcPr>
          <w:p w14:paraId="77C71CB7" w14:textId="77777777" w:rsidR="000632DE" w:rsidRPr="001E7475" w:rsidRDefault="000632DE" w:rsidP="000632DE">
            <w:pPr>
              <w:autoSpaceDE w:val="0"/>
              <w:autoSpaceDN w:val="0"/>
              <w:adjustRightInd w:val="0"/>
              <w:spacing w:beforeLines="40" w:before="96" w:afterLines="40" w:after="96" w:line="240" w:lineRule="auto"/>
              <w:rPr>
                <w:rFonts w:eastAsia="Myriad Pro" w:cs="Times New Roman"/>
                <w:szCs w:val="22"/>
              </w:rPr>
            </w:pPr>
          </w:p>
        </w:tc>
      </w:tr>
      <w:tr w:rsidR="00BB246B" w14:paraId="749041A8" w14:textId="77777777" w:rsidTr="000632DE">
        <w:trPr>
          <w:trHeight w:val="180"/>
        </w:trPr>
        <w:tc>
          <w:tcPr>
            <w:tcW w:w="540" w:type="dxa"/>
            <w:shd w:val="clear" w:color="auto" w:fill="D9D9D9" w:themeFill="background1" w:themeFillShade="D9"/>
          </w:tcPr>
          <w:p w14:paraId="668932A2" w14:textId="77777777" w:rsidR="00BB246B" w:rsidRPr="001E7475" w:rsidRDefault="00BB246B" w:rsidP="00882F52">
            <w:pPr>
              <w:autoSpaceDE w:val="0"/>
              <w:autoSpaceDN w:val="0"/>
              <w:adjustRightInd w:val="0"/>
              <w:spacing w:beforeLines="40" w:before="96" w:afterLines="40" w:after="96" w:line="240" w:lineRule="auto"/>
              <w:rPr>
                <w:rFonts w:eastAsia="Myriad Pro" w:cs="Times New Roman"/>
                <w:szCs w:val="22"/>
              </w:rPr>
            </w:pPr>
          </w:p>
        </w:tc>
        <w:tc>
          <w:tcPr>
            <w:tcW w:w="7286" w:type="dxa"/>
            <w:gridSpan w:val="2"/>
          </w:tcPr>
          <w:p w14:paraId="3868684A" w14:textId="77777777" w:rsidR="00BB246B" w:rsidRPr="001E7475" w:rsidRDefault="00BB246B" w:rsidP="00882F52">
            <w:pPr>
              <w:autoSpaceDE w:val="0"/>
              <w:autoSpaceDN w:val="0"/>
              <w:adjustRightInd w:val="0"/>
              <w:spacing w:beforeLines="40" w:before="96" w:afterLines="40" w:after="96" w:line="240" w:lineRule="auto"/>
              <w:rPr>
                <w:rFonts w:eastAsia="Myriad Pro" w:cs="Times New Roman"/>
                <w:szCs w:val="22"/>
              </w:rPr>
            </w:pPr>
            <w:r w:rsidRPr="001E7475">
              <w:rPr>
                <w:rFonts w:eastAsia="Myriad Pro" w:cs="Times New Roman"/>
                <w:szCs w:val="22"/>
              </w:rPr>
              <w:t>SUM</w:t>
            </w:r>
          </w:p>
        </w:tc>
        <w:tc>
          <w:tcPr>
            <w:tcW w:w="2002" w:type="dxa"/>
          </w:tcPr>
          <w:p w14:paraId="1875A6E4" w14:textId="77777777" w:rsidR="00BB246B" w:rsidRPr="001E7475" w:rsidRDefault="00BB246B" w:rsidP="00882F52">
            <w:pPr>
              <w:autoSpaceDE w:val="0"/>
              <w:autoSpaceDN w:val="0"/>
              <w:adjustRightInd w:val="0"/>
              <w:spacing w:beforeLines="40" w:before="96" w:afterLines="40" w:after="96" w:line="240" w:lineRule="auto"/>
              <w:rPr>
                <w:rFonts w:eastAsia="Myriad Pro" w:cs="Times New Roman"/>
                <w:szCs w:val="22"/>
              </w:rPr>
            </w:pPr>
          </w:p>
        </w:tc>
      </w:tr>
    </w:tbl>
    <w:p w14:paraId="0B9B9C3E" w14:textId="77777777" w:rsidR="00B1406C" w:rsidRDefault="00B1406C" w:rsidP="00B1406C">
      <w:pPr>
        <w:autoSpaceDE w:val="0"/>
        <w:autoSpaceDN w:val="0"/>
        <w:adjustRightInd w:val="0"/>
        <w:spacing w:line="240" w:lineRule="auto"/>
        <w:rPr>
          <w:rFonts w:eastAsia="Myriad Pro" w:cs="Times New Roman"/>
          <w:szCs w:val="22"/>
          <w:lang w:val="nb-NO"/>
        </w:rPr>
      </w:pP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4"/>
      </w:tblGrid>
      <w:tr w:rsidR="00B1406C" w:rsidRPr="006E195E" w14:paraId="17CD028C" w14:textId="77777777" w:rsidTr="006A67A2">
        <w:trPr>
          <w:trHeight w:val="135"/>
        </w:trPr>
        <w:tc>
          <w:tcPr>
            <w:tcW w:w="9814" w:type="dxa"/>
            <w:shd w:val="clear" w:color="auto" w:fill="D9D9D9"/>
          </w:tcPr>
          <w:p w14:paraId="6BC5A161" w14:textId="4DC3A5EF" w:rsidR="00B1406C" w:rsidRPr="006E195E" w:rsidRDefault="006E195E" w:rsidP="006A67A2">
            <w:pPr>
              <w:autoSpaceDE w:val="0"/>
              <w:autoSpaceDN w:val="0"/>
              <w:adjustRightInd w:val="0"/>
              <w:spacing w:beforeLines="40" w:before="96" w:afterLines="40" w:after="96" w:line="240" w:lineRule="auto"/>
              <w:rPr>
                <w:rFonts w:eastAsia="Myriad Pro" w:cs="Times New Roman"/>
                <w:color w:val="FF0000"/>
                <w:szCs w:val="22"/>
              </w:rPr>
            </w:pPr>
            <w:r w:rsidRPr="006E195E">
              <w:rPr>
                <w:rFonts w:eastAsia="Myriad Pro" w:cs="Times New Roman"/>
                <w:szCs w:val="22"/>
              </w:rPr>
              <w:t xml:space="preserve">I apply for </w:t>
            </w:r>
            <w:r>
              <w:rPr>
                <w:rFonts w:eastAsia="Myriad Pro" w:cs="Times New Roman"/>
                <w:szCs w:val="22"/>
              </w:rPr>
              <w:t>NOK</w:t>
            </w:r>
            <w:r w:rsidR="00B1406C" w:rsidRPr="006E195E">
              <w:rPr>
                <w:rFonts w:eastAsia="Myriad Pro" w:cs="Times New Roman"/>
                <w:szCs w:val="22"/>
              </w:rPr>
              <w:t>_____________ t</w:t>
            </w:r>
            <w:r w:rsidRPr="006E195E">
              <w:rPr>
                <w:rFonts w:eastAsia="Myriad Pro" w:cs="Times New Roman"/>
                <w:szCs w:val="22"/>
              </w:rPr>
              <w:t>o cover travel</w:t>
            </w:r>
            <w:r>
              <w:rPr>
                <w:rFonts w:eastAsia="Myriad Pro" w:cs="Times New Roman"/>
                <w:szCs w:val="22"/>
              </w:rPr>
              <w:t xml:space="preserve"> expenses</w:t>
            </w:r>
            <w:r w:rsidR="00B1406C" w:rsidRPr="006E195E">
              <w:rPr>
                <w:rFonts w:eastAsia="Myriad Pro" w:cs="Times New Roman"/>
                <w:szCs w:val="22"/>
              </w:rPr>
              <w:t xml:space="preserve"> </w:t>
            </w:r>
            <w:r>
              <w:rPr>
                <w:rFonts w:eastAsia="Myriad Pro" w:cs="Times New Roman"/>
                <w:szCs w:val="22"/>
              </w:rPr>
              <w:t>and</w:t>
            </w:r>
            <w:r w:rsidR="00B1406C" w:rsidRPr="006E195E">
              <w:rPr>
                <w:rFonts w:eastAsia="Myriad Pro" w:cs="Times New Roman"/>
                <w:szCs w:val="22"/>
              </w:rPr>
              <w:t xml:space="preserve"> </w:t>
            </w:r>
            <w:r>
              <w:rPr>
                <w:rFonts w:eastAsia="Myriad Pro" w:cs="Times New Roman"/>
                <w:szCs w:val="22"/>
              </w:rPr>
              <w:t>NOK</w:t>
            </w:r>
            <w:r w:rsidR="007802BA">
              <w:rPr>
                <w:rFonts w:eastAsia="Myriad Pro" w:cs="Times New Roman"/>
                <w:szCs w:val="22"/>
              </w:rPr>
              <w:t xml:space="preserve"> </w:t>
            </w:r>
            <w:r w:rsidR="00B1406C" w:rsidRPr="006E195E">
              <w:rPr>
                <w:rFonts w:eastAsia="Myriad Pro" w:cs="Times New Roman"/>
                <w:szCs w:val="22"/>
              </w:rPr>
              <w:t>____________________i</w:t>
            </w:r>
            <w:r w:rsidRPr="006E195E">
              <w:rPr>
                <w:rFonts w:eastAsia="Myriad Pro" w:cs="Times New Roman"/>
                <w:szCs w:val="22"/>
              </w:rPr>
              <w:t>n scholarship</w:t>
            </w:r>
            <w:r w:rsidR="00B1406C" w:rsidRPr="006E195E">
              <w:rPr>
                <w:rFonts w:eastAsia="Myriad Pro" w:cs="Times New Roman"/>
                <w:szCs w:val="22"/>
              </w:rPr>
              <w:t xml:space="preserve">. </w:t>
            </w:r>
          </w:p>
        </w:tc>
      </w:tr>
    </w:tbl>
    <w:p w14:paraId="2EE77586" w14:textId="77777777" w:rsidR="00B1406C" w:rsidRPr="00E35168" w:rsidRDefault="00B1406C" w:rsidP="00B1406C">
      <w:pPr>
        <w:autoSpaceDE w:val="0"/>
        <w:autoSpaceDN w:val="0"/>
        <w:adjustRightInd w:val="0"/>
        <w:spacing w:line="240" w:lineRule="auto"/>
        <w:rPr>
          <w:rFonts w:eastAsia="Myriad Pro" w:cs="Times New Roman"/>
          <w:szCs w:val="22"/>
        </w:rPr>
      </w:pPr>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4"/>
      </w:tblGrid>
      <w:tr w:rsidR="00B1406C" w:rsidRPr="004361DB" w14:paraId="581FC327" w14:textId="77777777" w:rsidTr="006A67A2">
        <w:trPr>
          <w:trHeight w:val="135"/>
        </w:trPr>
        <w:tc>
          <w:tcPr>
            <w:tcW w:w="9814" w:type="dxa"/>
            <w:shd w:val="clear" w:color="auto" w:fill="D9D9D9"/>
          </w:tcPr>
          <w:p w14:paraId="00946628" w14:textId="77777777" w:rsidR="00B1406C" w:rsidRPr="006E195E" w:rsidRDefault="006E195E" w:rsidP="006A67A2">
            <w:pPr>
              <w:autoSpaceDE w:val="0"/>
              <w:autoSpaceDN w:val="0"/>
              <w:adjustRightInd w:val="0"/>
              <w:spacing w:beforeLines="40" w:before="96" w:afterLines="40" w:after="96" w:line="240" w:lineRule="auto"/>
              <w:rPr>
                <w:rFonts w:eastAsia="Myriad Pro" w:cs="Times New Roman"/>
                <w:color w:val="FF0000"/>
                <w:szCs w:val="22"/>
              </w:rPr>
            </w:pPr>
            <w:r w:rsidRPr="006E195E">
              <w:rPr>
                <w:rFonts w:eastAsia="Myriad Pro" w:cs="Times New Roman"/>
                <w:szCs w:val="22"/>
              </w:rPr>
              <w:t>Additional information you want us to take into consideration</w:t>
            </w:r>
            <w:r w:rsidR="00B1406C" w:rsidRPr="006E195E">
              <w:rPr>
                <w:rFonts w:eastAsia="Myriad Pro" w:cs="Times New Roman"/>
                <w:szCs w:val="22"/>
              </w:rPr>
              <w:t xml:space="preserve">: </w:t>
            </w:r>
          </w:p>
        </w:tc>
      </w:tr>
      <w:tr w:rsidR="00B1406C" w:rsidRPr="004361DB" w14:paraId="1380A663" w14:textId="77777777" w:rsidTr="006A67A2">
        <w:trPr>
          <w:trHeight w:val="1160"/>
        </w:trPr>
        <w:tc>
          <w:tcPr>
            <w:tcW w:w="9814" w:type="dxa"/>
          </w:tcPr>
          <w:p w14:paraId="558E98F8"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5A8F3351"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42B0805E"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p w14:paraId="208117F4" w14:textId="77777777" w:rsidR="00B1406C" w:rsidRPr="00E35168" w:rsidRDefault="00B1406C" w:rsidP="006A67A2">
            <w:pPr>
              <w:autoSpaceDE w:val="0"/>
              <w:autoSpaceDN w:val="0"/>
              <w:adjustRightInd w:val="0"/>
              <w:spacing w:beforeLines="40" w:before="96" w:afterLines="40" w:after="96" w:line="240" w:lineRule="auto"/>
              <w:rPr>
                <w:rFonts w:eastAsia="Myriad Pro" w:cs="Times New Roman"/>
                <w:szCs w:val="22"/>
              </w:rPr>
            </w:pPr>
          </w:p>
        </w:tc>
      </w:tr>
    </w:tbl>
    <w:p w14:paraId="497BE707" w14:textId="77777777" w:rsidR="00B1406C" w:rsidRDefault="00B1406C" w:rsidP="00735655">
      <w:pPr>
        <w:spacing w:after="0" w:line="240" w:lineRule="auto"/>
        <w:rPr>
          <w:rFonts w:ascii="Arial" w:hAnsi="Arial" w:cs="Arial"/>
          <w:sz w:val="16"/>
          <w:szCs w:val="16"/>
          <w:lang w:val="en-GB"/>
        </w:rPr>
      </w:pPr>
    </w:p>
    <w:p w14:paraId="42EEE7D8" w14:textId="77777777" w:rsidR="00D04802" w:rsidRPr="00D04802" w:rsidRDefault="00D04802" w:rsidP="00DF5FF2">
      <w:pPr>
        <w:spacing w:after="0"/>
        <w:jc w:val="both"/>
        <w:rPr>
          <w:b/>
          <w:bCs/>
        </w:rPr>
      </w:pPr>
      <w:r w:rsidRPr="00D04802">
        <w:rPr>
          <w:b/>
          <w:bCs/>
        </w:rPr>
        <w:lastRenderedPageBreak/>
        <w:t>The following rules apply to the PhD candidate's family:</w:t>
      </w:r>
    </w:p>
    <w:p w14:paraId="62412A33" w14:textId="186B4751" w:rsidR="00D04802" w:rsidRDefault="00D04802" w:rsidP="00D04802">
      <w:pPr>
        <w:jc w:val="both"/>
      </w:pPr>
      <w:r>
        <w:t xml:space="preserve">A family is defined as </w:t>
      </w:r>
      <w:r w:rsidR="00FF374B">
        <w:t>the PhD candidate</w:t>
      </w:r>
      <w:r w:rsidR="009A6EB0">
        <w:t xml:space="preserve"> </w:t>
      </w:r>
      <w:r>
        <w:t>accompanied by a spouse, common-law partner or registered partner</w:t>
      </w:r>
      <w:r w:rsidR="0038229F">
        <w:t>,</w:t>
      </w:r>
      <w:r>
        <w:t xml:space="preserve"> and any children. A common-law partner is a person with whom the </w:t>
      </w:r>
      <w:r w:rsidR="009A6EB0">
        <w:t xml:space="preserve">candidate </w:t>
      </w:r>
      <w:r>
        <w:t>has lived in a marriage-like relationship for the past two years or shares a common address.</w:t>
      </w:r>
      <w:r w:rsidR="00361A4E" w:rsidRPr="00361A4E">
        <w:t xml:space="preserve"> Enter the name</w:t>
      </w:r>
      <w:r w:rsidR="0089327D">
        <w:t>s</w:t>
      </w:r>
      <w:r w:rsidR="00361A4E" w:rsidRPr="00361A4E">
        <w:t xml:space="preserve"> and residential address of any family members who will be accompanying you on the stay abroad.</w:t>
      </w:r>
    </w:p>
    <w:p w14:paraId="7894E361" w14:textId="77777777" w:rsidR="009911A4" w:rsidRPr="008008B0" w:rsidRDefault="009911A4" w:rsidP="00DF5FF2">
      <w:pPr>
        <w:spacing w:after="0"/>
        <w:rPr>
          <w:b/>
          <w:bCs/>
        </w:rPr>
      </w:pPr>
      <w:r w:rsidRPr="008008B0">
        <w:rPr>
          <w:b/>
          <w:bCs/>
        </w:rPr>
        <w:t xml:space="preserve">What </w:t>
      </w:r>
      <w:r>
        <w:rPr>
          <w:b/>
          <w:bCs/>
        </w:rPr>
        <w:t>can you seek funding for</w:t>
      </w:r>
      <w:r w:rsidRPr="008008B0">
        <w:rPr>
          <w:b/>
          <w:bCs/>
        </w:rPr>
        <w:t>?</w:t>
      </w:r>
    </w:p>
    <w:p w14:paraId="02E3EF23" w14:textId="13F2F3FF" w:rsidR="009911A4" w:rsidRPr="008008B0" w:rsidRDefault="0094249D" w:rsidP="009911A4">
      <w:pPr>
        <w:jc w:val="both"/>
      </w:pPr>
      <w:r w:rsidRPr="00A9684A">
        <w:t xml:space="preserve">The scholarship will not be awarded to the applicant at the full monthly rate but will be granted based on budgeted costs up to the rate. </w:t>
      </w:r>
      <w:r w:rsidR="009911A4" w:rsidRPr="008008B0">
        <w:t xml:space="preserve">The scholarship is intended to cover necessary, real additional expenses incurred during the stay abroad. Only documented expenses will be covered. By </w:t>
      </w:r>
      <w:r w:rsidR="009911A4" w:rsidRPr="008008B0">
        <w:rPr>
          <w:i/>
          <w:iCs/>
        </w:rPr>
        <w:t>additional expenses</w:t>
      </w:r>
      <w:r w:rsidR="009911A4" w:rsidRPr="008008B0">
        <w:t xml:space="preserve"> is meant the costs incurred in addition to the expenses that the applicant normally has at home. </w:t>
      </w:r>
    </w:p>
    <w:p w14:paraId="7D59BE98" w14:textId="77777777" w:rsidR="009911A4" w:rsidRPr="008008B0" w:rsidRDefault="009911A4" w:rsidP="009911A4">
      <w:pPr>
        <w:jc w:val="both"/>
      </w:pPr>
      <w:r w:rsidRPr="008008B0">
        <w:t xml:space="preserve">Example 1: Additional costs for </w:t>
      </w:r>
      <w:r>
        <w:t xml:space="preserve">children in a </w:t>
      </w:r>
      <w:r w:rsidRPr="008008B0">
        <w:t>kindergarten are the difference between the cost of kindergarten abroad and at home</w:t>
      </w:r>
      <w:r>
        <w:t xml:space="preserve"> </w:t>
      </w:r>
      <w:r w:rsidRPr="008008B0">
        <w:t xml:space="preserve">if </w:t>
      </w:r>
      <w:r>
        <w:t xml:space="preserve">the </w:t>
      </w:r>
      <w:r w:rsidRPr="008008B0">
        <w:t xml:space="preserve">kindergarten places cost more abroad. </w:t>
      </w:r>
    </w:p>
    <w:p w14:paraId="76F1C5DA" w14:textId="77777777" w:rsidR="009911A4" w:rsidRPr="008008B0" w:rsidRDefault="009911A4" w:rsidP="009911A4">
      <w:pPr>
        <w:jc w:val="both"/>
      </w:pPr>
      <w:r w:rsidRPr="008008B0">
        <w:t xml:space="preserve">Example 2: If the applicant has costs for renting a </w:t>
      </w:r>
      <w:r>
        <w:t xml:space="preserve">flat/house during the stay </w:t>
      </w:r>
      <w:r w:rsidRPr="008008B0">
        <w:t xml:space="preserve">abroad and has (rent) expenses with housing at home during the same period, the rental costs will be covered by housing abroad (up to the monthly rate), which is then the additional cost. </w:t>
      </w:r>
      <w:r>
        <w:t>However, i</w:t>
      </w:r>
      <w:r w:rsidRPr="008008B0">
        <w:t xml:space="preserve">f the applicant </w:t>
      </w:r>
      <w:proofErr w:type="gramStart"/>
      <w:r>
        <w:t>let</w:t>
      </w:r>
      <w:proofErr w:type="gramEnd"/>
      <w:r>
        <w:t xml:space="preserve"> </w:t>
      </w:r>
      <w:r w:rsidRPr="008008B0">
        <w:t xml:space="preserve">out his/her own </w:t>
      </w:r>
      <w:r>
        <w:t xml:space="preserve">flat/house </w:t>
      </w:r>
      <w:r w:rsidRPr="008008B0">
        <w:t xml:space="preserve">at home, the rental income must be stated and deducted from the costs of renting a </w:t>
      </w:r>
      <w:r>
        <w:t xml:space="preserve">flat/house </w:t>
      </w:r>
      <w:r w:rsidRPr="008008B0">
        <w:t xml:space="preserve">abroad to find the </w:t>
      </w:r>
      <w:r>
        <w:t xml:space="preserve">correct </w:t>
      </w:r>
      <w:r w:rsidRPr="008008B0">
        <w:t xml:space="preserve">additional cost. </w:t>
      </w:r>
    </w:p>
    <w:p w14:paraId="34403E0C" w14:textId="7826A9C7" w:rsidR="009911A4" w:rsidRPr="008008B0" w:rsidRDefault="009911A4" w:rsidP="009911A4">
      <w:pPr>
        <w:jc w:val="both"/>
      </w:pPr>
      <w:r w:rsidRPr="008008B0">
        <w:t xml:space="preserve">Other additional costs that may be covered by the scholarship are tuition fees for children, local transport costs </w:t>
      </w:r>
      <w:r>
        <w:t xml:space="preserve">for traveling </w:t>
      </w:r>
      <w:r w:rsidRPr="008008B0">
        <w:t xml:space="preserve">to/from the host institution and residence, travel insurance, visa and necessary expenses for vaccination. </w:t>
      </w:r>
      <w:r w:rsidR="006370C2" w:rsidRPr="006370C2">
        <w:t xml:space="preserve">It is possible to apply for funding to cover documented tuition costs for </w:t>
      </w:r>
      <w:r w:rsidR="00276C0F">
        <w:t xml:space="preserve">the candidate </w:t>
      </w:r>
      <w:r w:rsidR="00844F72">
        <w:t xml:space="preserve">planning to register for </w:t>
      </w:r>
      <w:r w:rsidR="007260DE">
        <w:t>PhD courses a</w:t>
      </w:r>
      <w:r w:rsidR="006370C2" w:rsidRPr="006370C2">
        <w:t xml:space="preserve">t </w:t>
      </w:r>
      <w:r w:rsidR="007260DE">
        <w:t>the host institution.</w:t>
      </w:r>
      <w:r w:rsidR="00B3145A" w:rsidRPr="00B3145A">
        <w:t xml:space="preserve"> The invitation must contain information about</w:t>
      </w:r>
      <w:r w:rsidR="008E5D82">
        <w:t xml:space="preserve"> the </w:t>
      </w:r>
      <w:r w:rsidR="00B3145A" w:rsidRPr="00B3145A">
        <w:t>tuition</w:t>
      </w:r>
      <w:r w:rsidR="008E5D82">
        <w:t xml:space="preserve"> fee.</w:t>
      </w:r>
      <w:r w:rsidR="00844F72">
        <w:t xml:space="preserve"> If </w:t>
      </w:r>
      <w:r w:rsidR="00BC14F5">
        <w:t xml:space="preserve">the plan </w:t>
      </w:r>
      <w:r w:rsidR="006A1297">
        <w:t>does</w:t>
      </w:r>
      <w:r w:rsidR="00BC14F5">
        <w:t xml:space="preserve"> not include P</w:t>
      </w:r>
      <w:r w:rsidR="006A1297">
        <w:t>h</w:t>
      </w:r>
      <w:r w:rsidR="00BC14F5">
        <w:t xml:space="preserve">D courses, we recommend not </w:t>
      </w:r>
      <w:proofErr w:type="gramStart"/>
      <w:r w:rsidR="00BC14F5">
        <w:t>to enroll</w:t>
      </w:r>
      <w:proofErr w:type="gramEnd"/>
      <w:r w:rsidR="00BC14F5">
        <w:t xml:space="preserve"> as a</w:t>
      </w:r>
      <w:r w:rsidR="006A1297">
        <w:t xml:space="preserve"> </w:t>
      </w:r>
      <w:r w:rsidR="00AD39BB">
        <w:t xml:space="preserve">PhD candidate at the host </w:t>
      </w:r>
      <w:proofErr w:type="gramStart"/>
      <w:r w:rsidR="00AD39BB">
        <w:t>institution, but</w:t>
      </w:r>
      <w:proofErr w:type="gramEnd"/>
      <w:r w:rsidR="00AD39BB">
        <w:t xml:space="preserve"> </w:t>
      </w:r>
      <w:r w:rsidR="00CF1952">
        <w:t xml:space="preserve">instead </w:t>
      </w:r>
      <w:r w:rsidR="00AD39BB">
        <w:t>request an invitation as a</w:t>
      </w:r>
      <w:r w:rsidR="00D93EA6">
        <w:t xml:space="preserve"> </w:t>
      </w:r>
      <w:r w:rsidR="00CF1952">
        <w:t>‘</w:t>
      </w:r>
      <w:r w:rsidR="00D93EA6">
        <w:t>guest researcher</w:t>
      </w:r>
      <w:r w:rsidR="00CF1952">
        <w:t>’</w:t>
      </w:r>
      <w:r w:rsidR="00D93EA6">
        <w:t xml:space="preserve"> on delegation from </w:t>
      </w:r>
      <w:r w:rsidR="000D6190">
        <w:t xml:space="preserve">your </w:t>
      </w:r>
      <w:r w:rsidR="00D93EA6">
        <w:t>employer</w:t>
      </w:r>
      <w:r w:rsidR="00132075">
        <w:t xml:space="preserve"> (</w:t>
      </w:r>
      <w:r w:rsidR="00D93EA6">
        <w:t>UiT</w:t>
      </w:r>
      <w:r w:rsidR="00132075">
        <w:t>)</w:t>
      </w:r>
      <w:r w:rsidR="00D93EA6">
        <w:t xml:space="preserve">. </w:t>
      </w:r>
    </w:p>
    <w:p w14:paraId="1BD95EEA" w14:textId="0FC74483" w:rsidR="00354865" w:rsidRPr="008008B0" w:rsidRDefault="00354865" w:rsidP="00C22D63">
      <w:pPr>
        <w:jc w:val="both"/>
      </w:pPr>
      <w:r w:rsidRPr="000A5EDF">
        <w:t>Most often, the grant will not cover the total cost of the stay abroad. Applicants are encouraged to investigate other possible sources that can finance the research stay, e.g. annuum, private funds.</w:t>
      </w:r>
    </w:p>
    <w:p w14:paraId="5105406D" w14:textId="77777777" w:rsidR="009911A4" w:rsidRPr="00112173" w:rsidRDefault="009911A4" w:rsidP="00DF5FF2">
      <w:pPr>
        <w:spacing w:after="0"/>
        <w:jc w:val="both"/>
        <w:rPr>
          <w:b/>
          <w:bCs/>
        </w:rPr>
      </w:pPr>
      <w:r w:rsidRPr="00112173">
        <w:rPr>
          <w:b/>
          <w:bCs/>
        </w:rPr>
        <w:t xml:space="preserve">What the </w:t>
      </w:r>
      <w:r>
        <w:rPr>
          <w:b/>
          <w:bCs/>
        </w:rPr>
        <w:t>s</w:t>
      </w:r>
      <w:r w:rsidRPr="00112173">
        <w:rPr>
          <w:b/>
          <w:bCs/>
        </w:rPr>
        <w:t>cholarship does not cover</w:t>
      </w:r>
    </w:p>
    <w:p w14:paraId="518567F1" w14:textId="1CB04829" w:rsidR="009911A4" w:rsidRPr="00112173" w:rsidRDefault="009911A4" w:rsidP="009911A4">
      <w:pPr>
        <w:jc w:val="both"/>
      </w:pPr>
      <w:r>
        <w:t xml:space="preserve">The scholarship </w:t>
      </w:r>
      <w:r w:rsidRPr="00112173">
        <w:t xml:space="preserve">for </w:t>
      </w:r>
      <w:r>
        <w:t xml:space="preserve">research </w:t>
      </w:r>
      <w:r w:rsidRPr="00112173">
        <w:t xml:space="preserve">stays abroad are not </w:t>
      </w:r>
      <w:r w:rsidR="009264A0">
        <w:t xml:space="preserve">a </w:t>
      </w:r>
      <w:r w:rsidRPr="00112173">
        <w:t xml:space="preserve">business trip in accordance with the Norwegian Travel Regulations. The scholarship does not cover ordinary living expenses such as food, clothing, mobile/internet, </w:t>
      </w:r>
      <w:r>
        <w:t xml:space="preserve">or </w:t>
      </w:r>
      <w:r w:rsidRPr="00112173">
        <w:t xml:space="preserve">other private expenses. Establishment costs (furniture, kitchen equipment, etc.) are not covered by the grant. </w:t>
      </w:r>
      <w:r>
        <w:t>The a</w:t>
      </w:r>
      <w:r w:rsidRPr="00112173">
        <w:t>pplicant</w:t>
      </w:r>
      <w:r>
        <w:t>s</w:t>
      </w:r>
      <w:r w:rsidRPr="00112173">
        <w:t xml:space="preserve"> are advised to rent furnished housing</w:t>
      </w:r>
      <w:r w:rsidRPr="00210682">
        <w:rPr>
          <w:rFonts w:cs="Times New Roman"/>
        </w:rPr>
        <w:t xml:space="preserve">. </w:t>
      </w:r>
      <w:r w:rsidR="00210682" w:rsidRPr="00210682">
        <w:rPr>
          <w:rFonts w:cs="Times New Roman"/>
          <w:szCs w:val="22"/>
        </w:rPr>
        <w:t>If furnished accommodation is not possible, it may be agreed with the faculty that parts of the grant may cover establishment costs.</w:t>
      </w:r>
      <w:r w:rsidR="00EB76C3" w:rsidRPr="00EB76C3">
        <w:t xml:space="preserve"> </w:t>
      </w:r>
      <w:r w:rsidR="00EB76C3" w:rsidRPr="00EB76C3">
        <w:rPr>
          <w:rFonts w:cs="Times New Roman"/>
          <w:szCs w:val="22"/>
        </w:rPr>
        <w:t>Bench Fee costs are not covered.</w:t>
      </w:r>
    </w:p>
    <w:p w14:paraId="05F17A4C" w14:textId="77FE050C" w:rsidR="009911A4" w:rsidRPr="00112173" w:rsidRDefault="009911A4" w:rsidP="009911A4">
      <w:pPr>
        <w:jc w:val="both"/>
      </w:pPr>
      <w:r w:rsidRPr="00112173">
        <w:t xml:space="preserve">The grant cannot be used for data collection/fieldwork but can be combined with the research stay at the host institution if the periods can be kept separate and the research stay at the host institution </w:t>
      </w:r>
      <w:r>
        <w:t>has a duration of minimum 2</w:t>
      </w:r>
      <w:r w:rsidRPr="00112173">
        <w:t xml:space="preserve"> months. Costs associated with data collection/fieldwork must be covered by other sources (e.g., own operating assets/annuum) or by </w:t>
      </w:r>
      <w:r w:rsidR="00C2297A">
        <w:t xml:space="preserve">your </w:t>
      </w:r>
      <w:r w:rsidRPr="00112173">
        <w:t>department</w:t>
      </w:r>
      <w:r w:rsidR="00C2297A">
        <w:t>/center</w:t>
      </w:r>
      <w:r w:rsidRPr="00112173">
        <w:t xml:space="preserve">. </w:t>
      </w:r>
    </w:p>
    <w:p w14:paraId="7C589482" w14:textId="0D5DD10C" w:rsidR="009911A4" w:rsidRDefault="009911A4" w:rsidP="009911A4">
      <w:pPr>
        <w:jc w:val="both"/>
      </w:pPr>
      <w:r w:rsidRPr="00112173">
        <w:t>Office supplies, purchase of books, etc. shall not be covered by the grant, but may be covered by the applicant's operating funds/annuum.</w:t>
      </w:r>
    </w:p>
    <w:p w14:paraId="2B917085" w14:textId="77777777" w:rsidR="00024BDD" w:rsidRDefault="00024BDD" w:rsidP="00DF5FF2">
      <w:pPr>
        <w:spacing w:after="0"/>
        <w:rPr>
          <w:b/>
          <w:bCs/>
        </w:rPr>
      </w:pPr>
    </w:p>
    <w:p w14:paraId="750B908D" w14:textId="77777777" w:rsidR="00024BDD" w:rsidRDefault="00024BDD" w:rsidP="00DF5FF2">
      <w:pPr>
        <w:spacing w:after="0"/>
        <w:rPr>
          <w:b/>
          <w:bCs/>
        </w:rPr>
      </w:pPr>
    </w:p>
    <w:p w14:paraId="6D46383C" w14:textId="059660C8" w:rsidR="009911A4" w:rsidRPr="00914613" w:rsidRDefault="009911A4" w:rsidP="00DF5FF2">
      <w:pPr>
        <w:spacing w:after="0"/>
        <w:rPr>
          <w:b/>
          <w:bCs/>
        </w:rPr>
      </w:pPr>
      <w:r>
        <w:rPr>
          <w:b/>
          <w:bCs/>
        </w:rPr>
        <w:lastRenderedPageBreak/>
        <w:t>Financial support for t</w:t>
      </w:r>
      <w:r w:rsidRPr="00914613">
        <w:rPr>
          <w:b/>
          <w:bCs/>
        </w:rPr>
        <w:t>ravel</w:t>
      </w:r>
    </w:p>
    <w:p w14:paraId="0CF117B9" w14:textId="2DD1208D" w:rsidR="00A7172E" w:rsidRPr="00A7172E" w:rsidRDefault="00753BA7" w:rsidP="00A7172E">
      <w:pPr>
        <w:jc w:val="both"/>
      </w:pPr>
      <w:r w:rsidRPr="00753BA7">
        <w:t xml:space="preserve">In addition to the scholarship, </w:t>
      </w:r>
      <w:r w:rsidR="00A7172E" w:rsidRPr="00A7172E">
        <w:t xml:space="preserve">financial support can be applied for to cover the expenses of </w:t>
      </w:r>
      <w:proofErr w:type="gramStart"/>
      <w:r w:rsidR="00A7172E" w:rsidRPr="00A7172E">
        <w:t>one</w:t>
      </w:r>
      <w:proofErr w:type="gramEnd"/>
      <w:r w:rsidR="00A7172E" w:rsidRPr="00A7172E">
        <w:t xml:space="preserve"> round-trip journey if necessary. Travel expenses must be specified in the budget. The journey should, after a comprehensive assessment, be undertaken in the quickest, most cost-effective, and most environmentally friendly manner, </w:t>
      </w:r>
      <w:proofErr w:type="gramStart"/>
      <w:r w:rsidR="00A7172E" w:rsidRPr="00A7172E">
        <w:t>as long as</w:t>
      </w:r>
      <w:proofErr w:type="gramEnd"/>
      <w:r w:rsidR="00A7172E" w:rsidRPr="00A7172E">
        <w:t xml:space="preserve"> this is compatible with an efficient and safe execution of the trip.</w:t>
      </w:r>
    </w:p>
    <w:p w14:paraId="1827D027" w14:textId="60A06336" w:rsidR="00A7172E" w:rsidRPr="00A7172E" w:rsidRDefault="00A7172E" w:rsidP="00A7172E">
      <w:pPr>
        <w:jc w:val="both"/>
      </w:pPr>
      <w:r w:rsidRPr="00A7172E">
        <w:t xml:space="preserve">The faculty may cover travel expenses for </w:t>
      </w:r>
      <w:r w:rsidR="0012420F">
        <w:t>a spouse/partner and children under the age of 18</w:t>
      </w:r>
      <w:r w:rsidRPr="00A7172E">
        <w:t xml:space="preserve"> if they spend the entire, or nearly the entire period, together with the doctoral candidate. The faculty does not cover travel costs if the family is coming for a shorter visit.</w:t>
      </w:r>
      <w:r w:rsidR="00C4383C" w:rsidRPr="00C4383C">
        <w:t xml:space="preserve"> </w:t>
      </w:r>
    </w:p>
    <w:p w14:paraId="646ACB48" w14:textId="40CCD24F" w:rsidR="00C73830" w:rsidRPr="00914613" w:rsidRDefault="008253CD" w:rsidP="00C73830">
      <w:pPr>
        <w:jc w:val="both"/>
      </w:pPr>
      <w:r w:rsidRPr="008253CD">
        <w:t xml:space="preserve">The stay abroad </w:t>
      </w:r>
      <w:r w:rsidR="00FC0204">
        <w:t xml:space="preserve">at the host institution </w:t>
      </w:r>
      <w:r w:rsidRPr="008253CD">
        <w:t xml:space="preserve">should be continuous for the period for which support is granted. Support for trips home during the stay is not provided. </w:t>
      </w:r>
      <w:r w:rsidR="00C73830">
        <w:t>Nor will o</w:t>
      </w:r>
      <w:r w:rsidR="00C73830" w:rsidRPr="00112173">
        <w:t xml:space="preserve">ther trips during the agreed period for the stay abroad (e.g., travel for participation in conferences, etc.) </w:t>
      </w:r>
      <w:r w:rsidR="00DC218C">
        <w:t xml:space="preserve">be </w:t>
      </w:r>
      <w:r w:rsidR="00C73830" w:rsidRPr="00112173">
        <w:t>covered by the Scholarship.</w:t>
      </w:r>
    </w:p>
    <w:p w14:paraId="016DC27E" w14:textId="24CFE327" w:rsidR="008253CD" w:rsidRDefault="008253CD" w:rsidP="001137CE">
      <w:pPr>
        <w:jc w:val="both"/>
      </w:pPr>
      <w:r w:rsidRPr="008253CD">
        <w:t xml:space="preserve">Exceptions </w:t>
      </w:r>
      <w:r w:rsidR="00E910E8">
        <w:t xml:space="preserve">from the requirement of a </w:t>
      </w:r>
      <w:r w:rsidR="004C76C3">
        <w:t xml:space="preserve">continuous </w:t>
      </w:r>
      <w:r w:rsidR="00882BC6">
        <w:t>period</w:t>
      </w:r>
      <w:r w:rsidR="0040487F">
        <w:t xml:space="preserve"> of</w:t>
      </w:r>
      <w:r w:rsidR="00DC218C">
        <w:t xml:space="preserve"> the research stay abroad </w:t>
      </w:r>
      <w:r w:rsidR="002867DF">
        <w:t xml:space="preserve">for trips home </w:t>
      </w:r>
      <w:r w:rsidRPr="008253CD">
        <w:t xml:space="preserve">may be made for PhD candidates who have children of school age or younger (under 16 years) and who choose to undertake the stay abroad without their children and spouse/partner. In such cases, multiple shorter stays, each of a minimum of three months, may be arranged, provided this is specified in the application. The faculty only covers one outbound and one return journey per PhD candidate in connection with the stay abroad. This also applies when the stay abroad is divided </w:t>
      </w:r>
      <w:proofErr w:type="gramStart"/>
      <w:r w:rsidR="005031B6">
        <w:t>in</w:t>
      </w:r>
      <w:proofErr w:type="gramEnd"/>
      <w:r w:rsidR="005031B6">
        <w:t xml:space="preserve"> </w:t>
      </w:r>
      <w:r w:rsidR="00F66AE1">
        <w:t xml:space="preserve">several </w:t>
      </w:r>
      <w:r w:rsidR="005031B6">
        <w:t>shorter stays</w:t>
      </w:r>
      <w:r w:rsidR="00770ECB">
        <w:t xml:space="preserve"> for trips home </w:t>
      </w:r>
      <w:r w:rsidRPr="008253CD">
        <w:t>(by agreement with the faculty).</w:t>
      </w:r>
    </w:p>
    <w:p w14:paraId="3C66F085" w14:textId="77777777" w:rsidR="004157D9" w:rsidRPr="008E66B9" w:rsidRDefault="004157D9" w:rsidP="00DF5FF2">
      <w:pPr>
        <w:spacing w:after="0"/>
        <w:rPr>
          <w:b/>
          <w:bCs/>
        </w:rPr>
      </w:pPr>
      <w:r w:rsidRPr="008E66B9">
        <w:rPr>
          <w:b/>
          <w:bCs/>
        </w:rPr>
        <w:t>Advance</w:t>
      </w:r>
    </w:p>
    <w:p w14:paraId="542602A5" w14:textId="189E8221" w:rsidR="004157D9" w:rsidRPr="008E66B9" w:rsidRDefault="00A9684A" w:rsidP="002663AF">
      <w:pPr>
        <w:jc w:val="both"/>
      </w:pPr>
      <w:r w:rsidRPr="00A9684A">
        <w:t xml:space="preserve">The scholarship is only disbursed once the expenses are documented in a financial settlement after the stay abroad is completed. Applicants who are granted an overseas scholarship and travel support may apply for an advance of up to 90% of the support before the trip. Please note that an advance paid </w:t>
      </w:r>
      <w:r w:rsidR="008F28C7" w:rsidRPr="00A9684A">
        <w:t>more than</w:t>
      </w:r>
      <w:r w:rsidRPr="00A9684A">
        <w:t xml:space="preserve"> the documented additional expenses will result in a deduction from the salary.</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604"/>
        <w:gridCol w:w="731"/>
        <w:gridCol w:w="1611"/>
        <w:gridCol w:w="1724"/>
        <w:gridCol w:w="3320"/>
      </w:tblGrid>
      <w:tr w:rsidR="00B0512A" w:rsidRPr="004F177D" w14:paraId="2E4BAAC3" w14:textId="77777777" w:rsidTr="00882F52">
        <w:trPr>
          <w:trHeight w:val="817"/>
        </w:trPr>
        <w:tc>
          <w:tcPr>
            <w:tcW w:w="9836" w:type="dxa"/>
            <w:gridSpan w:val="6"/>
            <w:shd w:val="clear" w:color="auto" w:fill="D9D9D9"/>
          </w:tcPr>
          <w:p w14:paraId="4ABAF633" w14:textId="77777777" w:rsidR="0094547F" w:rsidRDefault="00B0512A" w:rsidP="00882F52">
            <w:pPr>
              <w:spacing w:beforeLines="40" w:before="96" w:afterLines="40" w:after="96" w:line="240" w:lineRule="auto"/>
              <w:rPr>
                <w:rFonts w:cs="Times New Roman"/>
                <w:szCs w:val="22"/>
              </w:rPr>
            </w:pPr>
            <w:r w:rsidRPr="005E55C4">
              <w:rPr>
                <w:rFonts w:cs="Times New Roman"/>
                <w:szCs w:val="22"/>
              </w:rPr>
              <w:t>I declare that I am aware of my duty to concentra</w:t>
            </w:r>
            <w:r>
              <w:rPr>
                <w:rFonts w:cs="Times New Roman"/>
                <w:szCs w:val="22"/>
              </w:rPr>
              <w:t>te</w:t>
            </w:r>
            <w:r w:rsidRPr="005E55C4">
              <w:rPr>
                <w:rFonts w:cs="Times New Roman"/>
                <w:szCs w:val="22"/>
              </w:rPr>
              <w:t xml:space="preserve"> my work effort on my PhD studies during the stay abroad and about the activities approved in the application.  I will not take on other tasks or activities without a recommendation from my supervisor. Any substantial changes in the plan</w:t>
            </w:r>
            <w:r w:rsidR="007921DE">
              <w:rPr>
                <w:rFonts w:cs="Times New Roman"/>
                <w:szCs w:val="22"/>
              </w:rPr>
              <w:t xml:space="preserve"> </w:t>
            </w:r>
            <w:r w:rsidR="00906897">
              <w:rPr>
                <w:rFonts w:cs="Times New Roman"/>
                <w:szCs w:val="22"/>
              </w:rPr>
              <w:t>or</w:t>
            </w:r>
            <w:r w:rsidR="007921DE">
              <w:rPr>
                <w:rFonts w:cs="Times New Roman"/>
                <w:szCs w:val="22"/>
              </w:rPr>
              <w:t xml:space="preserve"> </w:t>
            </w:r>
            <w:r w:rsidR="00906897">
              <w:rPr>
                <w:rFonts w:cs="Times New Roman"/>
                <w:szCs w:val="22"/>
              </w:rPr>
              <w:t xml:space="preserve">period </w:t>
            </w:r>
            <w:r w:rsidR="0094547F">
              <w:rPr>
                <w:rFonts w:cs="Times New Roman"/>
                <w:szCs w:val="22"/>
              </w:rPr>
              <w:t xml:space="preserve">for the stay </w:t>
            </w:r>
            <w:proofErr w:type="gramStart"/>
            <w:r w:rsidR="0094547F">
              <w:rPr>
                <w:rFonts w:cs="Times New Roman"/>
                <w:szCs w:val="22"/>
              </w:rPr>
              <w:t>abroad</w:t>
            </w:r>
            <w:r w:rsidRPr="005E55C4">
              <w:rPr>
                <w:rFonts w:cs="Times New Roman"/>
                <w:szCs w:val="22"/>
              </w:rPr>
              <w:t>,</w:t>
            </w:r>
            <w:proofErr w:type="gramEnd"/>
            <w:r w:rsidRPr="005E55C4">
              <w:rPr>
                <w:rFonts w:cs="Times New Roman"/>
                <w:szCs w:val="22"/>
              </w:rPr>
              <w:t xml:space="preserve"> must be approved by the </w:t>
            </w:r>
            <w:r>
              <w:rPr>
                <w:rFonts w:cs="Times New Roman"/>
                <w:szCs w:val="22"/>
              </w:rPr>
              <w:t>f</w:t>
            </w:r>
            <w:r w:rsidRPr="005E55C4">
              <w:rPr>
                <w:rFonts w:cs="Times New Roman"/>
                <w:szCs w:val="22"/>
              </w:rPr>
              <w:t xml:space="preserve">aculty before they take place. </w:t>
            </w:r>
          </w:p>
          <w:p w14:paraId="306F558F" w14:textId="656F7E82" w:rsidR="00BD6249" w:rsidRDefault="00B0512A" w:rsidP="00882F52">
            <w:pPr>
              <w:spacing w:beforeLines="40" w:before="96" w:afterLines="40" w:after="96" w:line="240" w:lineRule="auto"/>
              <w:rPr>
                <w:rFonts w:cs="Times New Roman"/>
                <w:szCs w:val="22"/>
              </w:rPr>
            </w:pPr>
            <w:r w:rsidRPr="005E55C4">
              <w:rPr>
                <w:rFonts w:cs="Times New Roman"/>
                <w:szCs w:val="22"/>
              </w:rPr>
              <w:t xml:space="preserve">Within </w:t>
            </w:r>
            <w:r w:rsidR="00BC0D45">
              <w:rPr>
                <w:rFonts w:cs="Times New Roman"/>
                <w:szCs w:val="22"/>
              </w:rPr>
              <w:t>1</w:t>
            </w:r>
            <w:r w:rsidRPr="005E55C4">
              <w:rPr>
                <w:rFonts w:cs="Times New Roman"/>
                <w:szCs w:val="22"/>
              </w:rPr>
              <w:t xml:space="preserve"> month after return from host institution, I will</w:t>
            </w:r>
            <w:r w:rsidR="00BD6249">
              <w:rPr>
                <w:rFonts w:cs="Times New Roman"/>
                <w:szCs w:val="22"/>
              </w:rPr>
              <w:t xml:space="preserve">: </w:t>
            </w:r>
          </w:p>
          <w:p w14:paraId="31A41B6F" w14:textId="73E6EF4A" w:rsidR="00BD6249" w:rsidRDefault="00B0512A" w:rsidP="00882F52">
            <w:pPr>
              <w:spacing w:beforeLines="40" w:before="96" w:afterLines="40" w:after="96" w:line="240" w:lineRule="auto"/>
              <w:rPr>
                <w:rFonts w:cs="Times New Roman"/>
                <w:szCs w:val="22"/>
              </w:rPr>
            </w:pPr>
            <w:r w:rsidRPr="005E55C4">
              <w:rPr>
                <w:rFonts w:cs="Times New Roman"/>
                <w:szCs w:val="22"/>
              </w:rPr>
              <w:t>1) submit a</w:t>
            </w:r>
            <w:r w:rsidR="000E2FE5">
              <w:rPr>
                <w:rFonts w:cs="Times New Roman"/>
                <w:szCs w:val="22"/>
              </w:rPr>
              <w:t xml:space="preserve"> travel </w:t>
            </w:r>
            <w:r w:rsidR="00EA36CD">
              <w:rPr>
                <w:rFonts w:cs="Times New Roman"/>
                <w:szCs w:val="22"/>
              </w:rPr>
              <w:t xml:space="preserve">expense claim form </w:t>
            </w:r>
            <w:r w:rsidR="002D7159">
              <w:rPr>
                <w:rFonts w:cs="Times New Roman"/>
                <w:szCs w:val="22"/>
              </w:rPr>
              <w:t xml:space="preserve">in the </w:t>
            </w:r>
            <w:hyperlink r:id="rId11" w:history="1">
              <w:r w:rsidR="002D7159" w:rsidRPr="007B3AF9">
                <w:rPr>
                  <w:rStyle w:val="Hyperkobling"/>
                  <w:rFonts w:cs="Times New Roman"/>
                  <w:szCs w:val="22"/>
                </w:rPr>
                <w:t>DFØ Self-service portal</w:t>
              </w:r>
            </w:hyperlink>
            <w:r w:rsidRPr="005E55C4">
              <w:rPr>
                <w:rFonts w:cs="Times New Roman"/>
                <w:szCs w:val="22"/>
              </w:rPr>
              <w:t xml:space="preserve">; </w:t>
            </w:r>
          </w:p>
          <w:p w14:paraId="1BDC9D3A" w14:textId="2AA62DD9" w:rsidR="00BD6249" w:rsidRDefault="00B0512A" w:rsidP="00882F52">
            <w:pPr>
              <w:spacing w:beforeLines="40" w:before="96" w:afterLines="40" w:after="96" w:line="240" w:lineRule="auto"/>
              <w:rPr>
                <w:rFonts w:cs="Times New Roman"/>
                <w:szCs w:val="22"/>
              </w:rPr>
            </w:pPr>
            <w:r w:rsidRPr="005E55C4">
              <w:rPr>
                <w:rFonts w:cs="Times New Roman"/>
                <w:szCs w:val="22"/>
              </w:rPr>
              <w:t xml:space="preserve">2) submit a short-written report </w:t>
            </w:r>
            <w:r w:rsidR="00BC0D45">
              <w:rPr>
                <w:rFonts w:cs="Times New Roman"/>
                <w:szCs w:val="22"/>
              </w:rPr>
              <w:t xml:space="preserve">to the faculty </w:t>
            </w:r>
            <w:r w:rsidRPr="005E55C4">
              <w:rPr>
                <w:rFonts w:cs="Times New Roman"/>
                <w:szCs w:val="22"/>
              </w:rPr>
              <w:t xml:space="preserve">about the results from the stay abroad and the impact it had </w:t>
            </w:r>
            <w:proofErr w:type="gramStart"/>
            <w:r w:rsidRPr="005E55C4">
              <w:rPr>
                <w:rFonts w:cs="Times New Roman"/>
                <w:szCs w:val="22"/>
              </w:rPr>
              <w:t>for</w:t>
            </w:r>
            <w:proofErr w:type="gramEnd"/>
            <w:r w:rsidRPr="005E55C4">
              <w:rPr>
                <w:rFonts w:cs="Times New Roman"/>
                <w:szCs w:val="22"/>
              </w:rPr>
              <w:t xml:space="preserve"> my PhD</w:t>
            </w:r>
            <w:r>
              <w:rPr>
                <w:rFonts w:cs="Times New Roman"/>
                <w:szCs w:val="22"/>
              </w:rPr>
              <w:t>-project/thesis</w:t>
            </w:r>
            <w:r w:rsidRPr="005E55C4">
              <w:rPr>
                <w:rFonts w:cs="Times New Roman"/>
                <w:szCs w:val="22"/>
              </w:rPr>
              <w:t xml:space="preserve"> and further research career, and </w:t>
            </w:r>
          </w:p>
          <w:p w14:paraId="2CB17113" w14:textId="09F27846" w:rsidR="00B0512A" w:rsidRPr="005E55C4" w:rsidRDefault="00B0512A" w:rsidP="00882F52">
            <w:pPr>
              <w:spacing w:beforeLines="40" w:before="96" w:afterLines="40" w:after="96" w:line="240" w:lineRule="auto"/>
              <w:rPr>
                <w:rFonts w:cs="Times New Roman"/>
                <w:szCs w:val="22"/>
              </w:rPr>
            </w:pPr>
            <w:r w:rsidRPr="005E55C4">
              <w:rPr>
                <w:rFonts w:cs="Times New Roman"/>
                <w:szCs w:val="22"/>
              </w:rPr>
              <w:t xml:space="preserve">3) </w:t>
            </w:r>
            <w:r>
              <w:rPr>
                <w:rFonts w:cs="Times New Roman"/>
                <w:szCs w:val="22"/>
              </w:rPr>
              <w:t xml:space="preserve">register </w:t>
            </w:r>
            <w:r w:rsidRPr="005E55C4">
              <w:rPr>
                <w:rFonts w:cs="Times New Roman"/>
                <w:szCs w:val="22"/>
              </w:rPr>
              <w:t xml:space="preserve">the stay abroad in </w:t>
            </w:r>
            <w:hyperlink r:id="rId12" w:history="1">
              <w:r w:rsidR="009C008F" w:rsidRPr="006E0933">
                <w:rPr>
                  <w:rStyle w:val="Hyperkobling"/>
                  <w:rFonts w:cs="Times New Roman"/>
                  <w:szCs w:val="22"/>
                </w:rPr>
                <w:t>NVA</w:t>
              </w:r>
            </w:hyperlink>
            <w:r w:rsidR="009C008F">
              <w:rPr>
                <w:rFonts w:cs="Times New Roman"/>
                <w:szCs w:val="22"/>
              </w:rPr>
              <w:t xml:space="preserve"> (N</w:t>
            </w:r>
            <w:r w:rsidR="00192D7D">
              <w:rPr>
                <w:rFonts w:cs="Times New Roman"/>
                <w:szCs w:val="22"/>
              </w:rPr>
              <w:t xml:space="preserve">ational </w:t>
            </w:r>
            <w:r w:rsidR="009C008F">
              <w:rPr>
                <w:rFonts w:cs="Times New Roman"/>
                <w:szCs w:val="22"/>
              </w:rPr>
              <w:t>knowledge archive</w:t>
            </w:r>
            <w:r w:rsidR="00C426C8">
              <w:rPr>
                <w:rFonts w:cs="Times New Roman"/>
                <w:szCs w:val="22"/>
              </w:rPr>
              <w:t xml:space="preserve"> (</w:t>
            </w:r>
            <w:r w:rsidR="009C008F">
              <w:rPr>
                <w:rFonts w:cs="Times New Roman"/>
                <w:szCs w:val="22"/>
              </w:rPr>
              <w:t>former Cristin)</w:t>
            </w:r>
            <w:r w:rsidR="00611A0C">
              <w:rPr>
                <w:rFonts w:cs="Times New Roman"/>
                <w:szCs w:val="22"/>
              </w:rPr>
              <w:t>)</w:t>
            </w:r>
            <w:r w:rsidR="00C426C8">
              <w:rPr>
                <w:rFonts w:cs="Times New Roman"/>
                <w:szCs w:val="22"/>
              </w:rPr>
              <w:t xml:space="preserve">. </w:t>
            </w:r>
          </w:p>
        </w:tc>
      </w:tr>
      <w:tr w:rsidR="00B0512A" w:rsidRPr="0058621F" w14:paraId="64361F55" w14:textId="77777777" w:rsidTr="00882F52">
        <w:trPr>
          <w:trHeight w:val="519"/>
        </w:trPr>
        <w:tc>
          <w:tcPr>
            <w:tcW w:w="846" w:type="dxa"/>
            <w:shd w:val="clear" w:color="auto" w:fill="D9D9D9"/>
          </w:tcPr>
          <w:p w14:paraId="27E2D1E9"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Place</w:t>
            </w:r>
            <w:r w:rsidRPr="000678E6">
              <w:rPr>
                <w:rFonts w:eastAsia="Myriad Pro" w:cs="Times New Roman"/>
                <w:szCs w:val="22"/>
              </w:rPr>
              <w:t>:</w:t>
            </w:r>
          </w:p>
        </w:tc>
        <w:tc>
          <w:tcPr>
            <w:tcW w:w="1604" w:type="dxa"/>
          </w:tcPr>
          <w:p w14:paraId="439B8DAB"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p>
          <w:p w14:paraId="4196B189"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p>
        </w:tc>
        <w:tc>
          <w:tcPr>
            <w:tcW w:w="731" w:type="dxa"/>
            <w:shd w:val="clear" w:color="auto" w:fill="D9D9D9"/>
          </w:tcPr>
          <w:p w14:paraId="4D25BB7F"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r w:rsidRPr="000678E6">
              <w:rPr>
                <w:rFonts w:eastAsia="Myriad Pro" w:cs="Times New Roman"/>
                <w:szCs w:val="22"/>
              </w:rPr>
              <w:t>Dat</w:t>
            </w:r>
            <w:r>
              <w:rPr>
                <w:rFonts w:eastAsia="Myriad Pro" w:cs="Times New Roman"/>
                <w:szCs w:val="22"/>
              </w:rPr>
              <w:t>e</w:t>
            </w:r>
            <w:r w:rsidRPr="000678E6">
              <w:rPr>
                <w:rFonts w:eastAsia="Myriad Pro" w:cs="Times New Roman"/>
                <w:szCs w:val="22"/>
              </w:rPr>
              <w:t>:</w:t>
            </w:r>
          </w:p>
        </w:tc>
        <w:tc>
          <w:tcPr>
            <w:tcW w:w="1611" w:type="dxa"/>
          </w:tcPr>
          <w:p w14:paraId="3B96D21A"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p>
        </w:tc>
        <w:tc>
          <w:tcPr>
            <w:tcW w:w="1724" w:type="dxa"/>
            <w:shd w:val="clear" w:color="auto" w:fill="D9D9D9"/>
          </w:tcPr>
          <w:p w14:paraId="2406F68E" w14:textId="77777777" w:rsidR="00B0512A" w:rsidRPr="000678E6" w:rsidRDefault="00B0512A" w:rsidP="00882F52">
            <w:pPr>
              <w:autoSpaceDE w:val="0"/>
              <w:autoSpaceDN w:val="0"/>
              <w:adjustRightInd w:val="0"/>
              <w:spacing w:beforeLines="40" w:before="96" w:afterLines="40" w:after="96" w:line="240" w:lineRule="auto"/>
              <w:rPr>
                <w:rFonts w:eastAsia="Myriad Pro" w:cs="Times New Roman"/>
                <w:szCs w:val="22"/>
              </w:rPr>
            </w:pPr>
            <w:r>
              <w:rPr>
                <w:rFonts w:eastAsia="Myriad Pro" w:cs="Times New Roman"/>
                <w:szCs w:val="22"/>
              </w:rPr>
              <w:t>Signature</w:t>
            </w:r>
            <w:r w:rsidRPr="000678E6">
              <w:rPr>
                <w:rFonts w:eastAsia="Myriad Pro" w:cs="Times New Roman"/>
                <w:szCs w:val="22"/>
              </w:rPr>
              <w:t xml:space="preserve">: </w:t>
            </w:r>
          </w:p>
        </w:tc>
        <w:tc>
          <w:tcPr>
            <w:tcW w:w="3320" w:type="dxa"/>
          </w:tcPr>
          <w:p w14:paraId="3A2D6786" w14:textId="77777777" w:rsidR="00B0512A" w:rsidRDefault="00B0512A" w:rsidP="00882F52">
            <w:pPr>
              <w:autoSpaceDE w:val="0"/>
              <w:autoSpaceDN w:val="0"/>
              <w:adjustRightInd w:val="0"/>
              <w:spacing w:beforeLines="40" w:before="96" w:afterLines="40" w:after="96" w:line="240" w:lineRule="auto"/>
              <w:rPr>
                <w:rFonts w:ascii="MyriadPro-Regular" w:eastAsia="Myriad Pro" w:hAnsi="MyriadPro-Regular" w:cs="MyriadPro-Regular"/>
                <w:sz w:val="20"/>
                <w:szCs w:val="20"/>
              </w:rPr>
            </w:pPr>
          </w:p>
          <w:p w14:paraId="7AE95385" w14:textId="77777777" w:rsidR="00B0512A" w:rsidRPr="0058621F" w:rsidRDefault="00B0512A" w:rsidP="00882F52">
            <w:pPr>
              <w:autoSpaceDE w:val="0"/>
              <w:autoSpaceDN w:val="0"/>
              <w:adjustRightInd w:val="0"/>
              <w:spacing w:beforeLines="40" w:before="96" w:afterLines="40" w:after="96" w:line="240" w:lineRule="auto"/>
              <w:rPr>
                <w:rFonts w:ascii="MyriadPro-Regular" w:eastAsia="Myriad Pro" w:hAnsi="MyriadPro-Regular" w:cs="MyriadPro-Regular"/>
                <w:sz w:val="20"/>
                <w:szCs w:val="20"/>
              </w:rPr>
            </w:pPr>
          </w:p>
        </w:tc>
      </w:tr>
    </w:tbl>
    <w:p w14:paraId="0B5CF033" w14:textId="77777777" w:rsidR="00B0512A" w:rsidRDefault="00B0512A" w:rsidP="00B0512A">
      <w:pPr>
        <w:spacing w:after="0" w:line="240" w:lineRule="auto"/>
        <w:rPr>
          <w:rFonts w:ascii="Arial" w:hAnsi="Arial" w:cs="Arial"/>
          <w:sz w:val="16"/>
          <w:szCs w:val="16"/>
          <w:lang w:val="en-GB"/>
        </w:rPr>
      </w:pPr>
    </w:p>
    <w:p w14:paraId="077792B9" w14:textId="77777777" w:rsidR="00B0512A" w:rsidRPr="00B1406C" w:rsidRDefault="00B0512A" w:rsidP="00B0512A">
      <w:pPr>
        <w:spacing w:beforeLines="40" w:before="96" w:afterLines="40" w:after="96" w:line="240" w:lineRule="auto"/>
        <w:rPr>
          <w:rFonts w:cs="Times New Roman"/>
          <w:szCs w:val="22"/>
          <w:u w:val="single"/>
        </w:rPr>
      </w:pPr>
      <w:r w:rsidRPr="00B14D6D">
        <w:rPr>
          <w:rFonts w:cs="Times New Roman"/>
          <w:szCs w:val="22"/>
          <w:u w:val="single"/>
        </w:rPr>
        <w:t>Attachments</w:t>
      </w:r>
      <w:r w:rsidRPr="00B1406C">
        <w:rPr>
          <w:rFonts w:cs="Times New Roman"/>
          <w:szCs w:val="22"/>
          <w:u w:val="single"/>
        </w:rPr>
        <w:t>:</w:t>
      </w:r>
    </w:p>
    <w:p w14:paraId="11446D8B" w14:textId="77777777" w:rsidR="00B0512A" w:rsidRPr="00B1406C" w:rsidRDefault="00B0512A" w:rsidP="00B0512A">
      <w:pPr>
        <w:spacing w:beforeLines="40" w:before="96" w:afterLines="40" w:after="96" w:line="240" w:lineRule="auto"/>
        <w:rPr>
          <w:rFonts w:cs="Times New Roman"/>
          <w:szCs w:val="22"/>
        </w:rPr>
      </w:pPr>
      <w:r w:rsidRPr="00B14D6D">
        <w:rPr>
          <w:rFonts w:cs="Times New Roman"/>
          <w:szCs w:val="22"/>
        </w:rPr>
        <w:t>Invitation from host institution</w:t>
      </w:r>
    </w:p>
    <w:p w14:paraId="092B3907" w14:textId="77777777" w:rsidR="00B0512A" w:rsidRPr="00B1406C" w:rsidRDefault="00B0512A" w:rsidP="00B0512A">
      <w:pPr>
        <w:spacing w:beforeLines="40" w:before="96" w:afterLines="40" w:after="96" w:line="240" w:lineRule="auto"/>
        <w:rPr>
          <w:rFonts w:cs="Times New Roman"/>
          <w:szCs w:val="22"/>
        </w:rPr>
      </w:pPr>
      <w:r w:rsidRPr="00B14D6D">
        <w:rPr>
          <w:rFonts w:cs="Times New Roman"/>
          <w:szCs w:val="22"/>
        </w:rPr>
        <w:t>Declaration/recommendation from supervisor</w:t>
      </w:r>
    </w:p>
    <w:p w14:paraId="259C4F24" w14:textId="77777777" w:rsidR="009911A4" w:rsidRPr="009208E3" w:rsidRDefault="009911A4" w:rsidP="00735655">
      <w:pPr>
        <w:spacing w:after="0" w:line="240" w:lineRule="auto"/>
        <w:rPr>
          <w:rFonts w:ascii="Arial" w:hAnsi="Arial" w:cs="Arial"/>
          <w:sz w:val="16"/>
          <w:szCs w:val="16"/>
          <w:lang w:val="en-GB"/>
        </w:rPr>
      </w:pPr>
    </w:p>
    <w:sectPr w:rsidR="009911A4" w:rsidRPr="009208E3" w:rsidSect="00EE38AC">
      <w:footerReference w:type="default" r:id="rId13"/>
      <w:headerReference w:type="first" r:id="rId14"/>
      <w:footerReference w:type="first" r:id="rId15"/>
      <w:pgSz w:w="11900" w:h="16840"/>
      <w:pgMar w:top="737" w:right="1021" w:bottom="1361" w:left="1588" w:header="425" w:footer="5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946FC" w14:textId="77777777" w:rsidR="00BE7659" w:rsidRDefault="00BE7659" w:rsidP="00532697">
      <w:r>
        <w:separator/>
      </w:r>
    </w:p>
  </w:endnote>
  <w:endnote w:type="continuationSeparator" w:id="0">
    <w:p w14:paraId="72B571B3" w14:textId="77777777" w:rsidR="00BE7659" w:rsidRDefault="00BE7659" w:rsidP="0053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2F4E" w14:textId="77777777" w:rsidR="007D0DB1" w:rsidRPr="008E0831" w:rsidRDefault="008E0831" w:rsidP="00DB1175">
    <w:pPr>
      <w:pStyle w:val="Topptekst"/>
      <w:tabs>
        <w:tab w:val="clear" w:pos="4703"/>
        <w:tab w:val="clear" w:pos="9406"/>
        <w:tab w:val="left" w:pos="2694"/>
        <w:tab w:val="left" w:pos="5387"/>
        <w:tab w:val="right" w:pos="9639"/>
      </w:tabs>
      <w:rPr>
        <w:lang w:val="nn-NO"/>
      </w:rPr>
    </w:pPr>
    <w:r>
      <w:rPr>
        <w:lang w:val="nn-NO"/>
      </w:rPr>
      <w:t>PO Box</w:t>
    </w:r>
    <w:r w:rsidRPr="00DA1CE0">
      <w:rPr>
        <w:lang w:val="nn-NO"/>
      </w:rPr>
      <w:t xml:space="preserve"> 6050 Langnes, N-9037 Tromsø / 77 64 40 00 / postmottak@uit.no / uit.no / org.</w:t>
    </w:r>
    <w:r>
      <w:rPr>
        <w:lang w:val="nn-NO"/>
      </w:rPr>
      <w:t xml:space="preserve"> no</w:t>
    </w:r>
    <w:r w:rsidRPr="00DA1CE0">
      <w:rPr>
        <w:lang w:val="nn-NO"/>
      </w:rPr>
      <w:t>. 970 422 528</w:t>
    </w:r>
    <w:r w:rsidR="007D0DB1" w:rsidRPr="008E0831">
      <w:rPr>
        <w:lang w:val="nn-NO"/>
      </w:rPr>
      <w:tab/>
    </w:r>
    <w:r w:rsidR="007D0DB1">
      <w:rPr>
        <w:lang w:val="nb-NO"/>
      </w:rPr>
      <w:fldChar w:fldCharType="begin"/>
    </w:r>
    <w:r w:rsidR="007D0DB1" w:rsidRPr="008E0831">
      <w:rPr>
        <w:lang w:val="nn-NO"/>
      </w:rPr>
      <w:instrText xml:space="preserve"> PAGE  \* Arabic  \* MERGEFORMAT </w:instrText>
    </w:r>
    <w:r w:rsidR="007D0DB1">
      <w:rPr>
        <w:lang w:val="nb-NO"/>
      </w:rPr>
      <w:fldChar w:fldCharType="separate"/>
    </w:r>
    <w:r>
      <w:rPr>
        <w:noProof/>
        <w:lang w:val="nn-NO"/>
      </w:rPr>
      <w:t>2</w:t>
    </w:r>
    <w:r w:rsidR="007D0DB1">
      <w:rPr>
        <w:lang w:val="nb-N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46BBF" w14:textId="77777777" w:rsidR="007D0DB1" w:rsidRPr="0018491A" w:rsidRDefault="00EE38AC" w:rsidP="00C5689E">
    <w:pPr>
      <w:pStyle w:val="Topptekst"/>
      <w:tabs>
        <w:tab w:val="clear" w:pos="4703"/>
        <w:tab w:val="left" w:pos="2694"/>
        <w:tab w:val="left" w:pos="5387"/>
      </w:tabs>
      <w:rPr>
        <w:lang w:val="en-US"/>
      </w:rPr>
    </w:pPr>
    <w:r w:rsidRPr="0018491A">
      <w:rPr>
        <w:lang w:val="en-US"/>
      </w:rPr>
      <w:t>PO box 6050 Langnes, NO-9037 Tromsø</w:t>
    </w:r>
    <w:r w:rsidRPr="0018491A">
      <w:rPr>
        <w:spacing w:val="22"/>
        <w:lang w:val="en-US"/>
      </w:rPr>
      <w:t xml:space="preserve"> </w:t>
    </w:r>
    <w:r w:rsidRPr="0018491A">
      <w:rPr>
        <w:rStyle w:val="Sterk"/>
        <w:b w:val="0"/>
        <w:bCs w:val="0"/>
        <w:spacing w:val="22"/>
        <w:lang w:val="en-US"/>
      </w:rPr>
      <w:t xml:space="preserve">/ </w:t>
    </w:r>
    <w:r w:rsidRPr="0018491A">
      <w:rPr>
        <w:rStyle w:val="Sterk"/>
        <w:b w:val="0"/>
        <w:bCs w:val="0"/>
        <w:lang w:val="en-US"/>
      </w:rPr>
      <w:t>+ 47</w:t>
    </w:r>
    <w:r w:rsidRPr="0018491A">
      <w:rPr>
        <w:lang w:val="en-US"/>
      </w:rPr>
      <w:t xml:space="preserve"> 77 64 40 00</w:t>
    </w:r>
    <w:r w:rsidRPr="0018491A">
      <w:rPr>
        <w:spacing w:val="22"/>
        <w:lang w:val="en-US"/>
        <w14:props3d w14:extrusionH="0" w14:contourW="0" w14:prstMaterial="matte"/>
      </w:rPr>
      <w:t xml:space="preserve"> </w:t>
    </w:r>
    <w:r w:rsidRPr="0018491A">
      <w:rPr>
        <w:rStyle w:val="Sterk"/>
        <w:b w:val="0"/>
        <w:bCs w:val="0"/>
        <w:spacing w:val="22"/>
        <w:lang w:val="en-US"/>
        <w14:props3d w14:extrusionH="0" w14:contourW="0" w14:prstMaterial="matte"/>
      </w:rPr>
      <w:t>/</w:t>
    </w:r>
    <w:r w:rsidRPr="0018491A">
      <w:rPr>
        <w:spacing w:val="22"/>
        <w:lang w:val="en-US"/>
        <w14:props3d w14:extrusionH="0" w14:contourW="0" w14:prstMaterial="matte"/>
      </w:rPr>
      <w:t> </w:t>
    </w:r>
    <w:r w:rsidRPr="0018491A">
      <w:rPr>
        <w:lang w:val="en-US"/>
      </w:rPr>
      <w:t>postmottak@uit.no</w:t>
    </w:r>
    <w:r w:rsidRPr="0018491A">
      <w:rPr>
        <w:spacing w:val="22"/>
        <w:lang w:val="en-US"/>
        <w14:props3d w14:extrusionH="0" w14:contourW="0" w14:prstMaterial="matte"/>
      </w:rPr>
      <w:t xml:space="preserve"> </w:t>
    </w:r>
    <w:r w:rsidRPr="0018491A">
      <w:rPr>
        <w:rStyle w:val="Sterk"/>
        <w:b w:val="0"/>
        <w:bCs w:val="0"/>
        <w:spacing w:val="22"/>
        <w:lang w:val="en-US"/>
        <w14:props3d w14:extrusionH="0" w14:contourW="0" w14:prstMaterial="matte"/>
      </w:rPr>
      <w:t>/</w:t>
    </w:r>
    <w:r w:rsidRPr="0018491A">
      <w:rPr>
        <w:spacing w:val="22"/>
        <w:lang w:val="en-US"/>
        <w14:props3d w14:extrusionH="0" w14:contourW="0" w14:prstMaterial="matte"/>
      </w:rPr>
      <w:t xml:space="preserve"> </w:t>
    </w:r>
    <w:r w:rsidRPr="0018491A">
      <w:rPr>
        <w:lang w:val="en-US"/>
      </w:rPr>
      <w:t>uit.no</w:t>
    </w:r>
    <w:r w:rsidRPr="0018491A">
      <w:rPr>
        <w:spacing w:val="22"/>
        <w:lang w:val="en-US"/>
        <w14:props3d w14:extrusionH="0" w14:contourW="0" w14:prstMaterial="matte"/>
      </w:rPr>
      <w:t xml:space="preserve"> </w:t>
    </w:r>
    <w:r w:rsidRPr="0018491A">
      <w:rPr>
        <w:rStyle w:val="Sterk"/>
        <w:b w:val="0"/>
        <w:bCs w:val="0"/>
        <w:spacing w:val="22"/>
        <w:lang w:val="en-US"/>
        <w14:props3d w14:extrusionH="0" w14:contourW="0" w14:prstMaterial="matte"/>
      </w:rPr>
      <w:t>/</w:t>
    </w:r>
    <w:r w:rsidRPr="0018491A">
      <w:rPr>
        <w:spacing w:val="22"/>
        <w:lang w:val="en-US"/>
        <w14:props3d w14:extrusionH="0" w14:contourW="0" w14:prstMaterial="matte"/>
      </w:rPr>
      <w:t xml:space="preserve"> </w:t>
    </w:r>
    <w:r w:rsidR="0018491A">
      <w:rPr>
        <w:lang w:val="en-US"/>
      </w:rPr>
      <w:t>organization number</w:t>
    </w:r>
    <w:r w:rsidRPr="0018491A">
      <w:rPr>
        <w:lang w:val="en-US"/>
      </w:rPr>
      <w:t xml:space="preserve"> 970 422 528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2EBC" w14:textId="77777777" w:rsidR="00BE7659" w:rsidRDefault="00BE7659" w:rsidP="00532697">
      <w:r>
        <w:separator/>
      </w:r>
    </w:p>
  </w:footnote>
  <w:footnote w:type="continuationSeparator" w:id="0">
    <w:p w14:paraId="040C0F9B" w14:textId="77777777" w:rsidR="00BE7659" w:rsidRDefault="00BE7659" w:rsidP="00532697">
      <w:r>
        <w:continuationSeparator/>
      </w:r>
    </w:p>
  </w:footnote>
  <w:footnote w:id="1">
    <w:p w14:paraId="0998DF2A" w14:textId="1EA2F564" w:rsidR="00F91E37" w:rsidRPr="00F91E37" w:rsidRDefault="00F91E37">
      <w:pPr>
        <w:pStyle w:val="Fotnotetekst"/>
        <w:rPr>
          <w:lang w:val="nb-NO"/>
        </w:rPr>
      </w:pPr>
      <w:r>
        <w:rPr>
          <w:rStyle w:val="Fotnotereferanse"/>
        </w:rPr>
        <w:footnoteRef/>
      </w:r>
      <w:r>
        <w:t xml:space="preserve"> </w:t>
      </w:r>
      <w:r w:rsidRPr="00F91E37">
        <w:t xml:space="preserve">We cannot grant support for stays abroad if the fellowship-holder has lived, studied or worked in the country where the host institution is located for more than 12 months during the </w:t>
      </w:r>
      <w:r>
        <w:t xml:space="preserve">five </w:t>
      </w:r>
      <w:r w:rsidRPr="00F91E37">
        <w:t>preceding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4817" w14:textId="77777777" w:rsidR="007D0DB1" w:rsidRPr="001C68C4" w:rsidRDefault="00EE38AC" w:rsidP="00532697">
    <w:pPr>
      <w:pStyle w:val="Topptekst"/>
      <w:rPr>
        <w:rFonts w:ascii="Times New Roman" w:hAnsi="Times New Roman" w:cs="Times New Roman"/>
      </w:rPr>
    </w:pPr>
    <w:r>
      <w:rPr>
        <w:rFonts w:ascii="Times New Roman" w:hAnsi="Times New Roman" w:cs="Times New Roman"/>
        <w:noProof/>
        <w:lang w:val="nb-NO"/>
      </w:rPr>
      <w:drawing>
        <wp:anchor distT="0" distB="0" distL="114300" distR="114300" simplePos="0" relativeHeight="251662336" behindDoc="1" locked="0" layoutInCell="1" allowOverlap="1" wp14:anchorId="5547099F" wp14:editId="2148EC76">
          <wp:simplePos x="0" y="0"/>
          <wp:positionH relativeFrom="page">
            <wp:posOffset>0</wp:posOffset>
          </wp:positionH>
          <wp:positionV relativeFrom="page">
            <wp:align>top</wp:align>
          </wp:positionV>
          <wp:extent cx="7560000" cy="835200"/>
          <wp:effectExtent l="0" t="0" r="3175" b="3175"/>
          <wp:wrapNone/>
          <wp:docPr id="10" name="Picture 10" descr="UiT The Arctic University of No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evark_topp_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83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26F"/>
    <w:multiLevelType w:val="hybridMultilevel"/>
    <w:tmpl w:val="08423DF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0375604D"/>
    <w:multiLevelType w:val="hybridMultilevel"/>
    <w:tmpl w:val="4790CA0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770050907">
    <w:abstractNumId w:val="0"/>
  </w:num>
  <w:num w:numId="2" w16cid:durableId="1401177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06C"/>
    <w:rsid w:val="00000591"/>
    <w:rsid w:val="00000A9B"/>
    <w:rsid w:val="00004F76"/>
    <w:rsid w:val="00005455"/>
    <w:rsid w:val="00022D52"/>
    <w:rsid w:val="00024BDD"/>
    <w:rsid w:val="00030ABE"/>
    <w:rsid w:val="00031813"/>
    <w:rsid w:val="0006059D"/>
    <w:rsid w:val="00062DA6"/>
    <w:rsid w:val="000632DE"/>
    <w:rsid w:val="0006726F"/>
    <w:rsid w:val="000728EA"/>
    <w:rsid w:val="000772AC"/>
    <w:rsid w:val="000A5EDF"/>
    <w:rsid w:val="000B7D63"/>
    <w:rsid w:val="000D45ED"/>
    <w:rsid w:val="000D6190"/>
    <w:rsid w:val="000E2FE5"/>
    <w:rsid w:val="000F4586"/>
    <w:rsid w:val="000F5229"/>
    <w:rsid w:val="000F7985"/>
    <w:rsid w:val="00101511"/>
    <w:rsid w:val="001137CE"/>
    <w:rsid w:val="00113C56"/>
    <w:rsid w:val="00117D06"/>
    <w:rsid w:val="00120E9A"/>
    <w:rsid w:val="0012420F"/>
    <w:rsid w:val="00132075"/>
    <w:rsid w:val="001776DD"/>
    <w:rsid w:val="0018491A"/>
    <w:rsid w:val="00192D7D"/>
    <w:rsid w:val="001934AC"/>
    <w:rsid w:val="00196A8A"/>
    <w:rsid w:val="001A3250"/>
    <w:rsid w:val="001B21BF"/>
    <w:rsid w:val="001C68C4"/>
    <w:rsid w:val="001C778D"/>
    <w:rsid w:val="001D3A02"/>
    <w:rsid w:val="001E7475"/>
    <w:rsid w:val="002024D9"/>
    <w:rsid w:val="00210682"/>
    <w:rsid w:val="00241079"/>
    <w:rsid w:val="00255729"/>
    <w:rsid w:val="00260822"/>
    <w:rsid w:val="00260AF1"/>
    <w:rsid w:val="00262C6E"/>
    <w:rsid w:val="002663AF"/>
    <w:rsid w:val="00271AB7"/>
    <w:rsid w:val="00276C0F"/>
    <w:rsid w:val="00281B89"/>
    <w:rsid w:val="002867DF"/>
    <w:rsid w:val="00287220"/>
    <w:rsid w:val="0029752C"/>
    <w:rsid w:val="002A21F8"/>
    <w:rsid w:val="002B36AE"/>
    <w:rsid w:val="002C6090"/>
    <w:rsid w:val="002D0464"/>
    <w:rsid w:val="002D7159"/>
    <w:rsid w:val="002E6BEF"/>
    <w:rsid w:val="003006DE"/>
    <w:rsid w:val="00301236"/>
    <w:rsid w:val="0031002A"/>
    <w:rsid w:val="00326E57"/>
    <w:rsid w:val="00334C9C"/>
    <w:rsid w:val="0033515D"/>
    <w:rsid w:val="00344BF0"/>
    <w:rsid w:val="00354865"/>
    <w:rsid w:val="00361A4E"/>
    <w:rsid w:val="0038229F"/>
    <w:rsid w:val="00394F56"/>
    <w:rsid w:val="003A31D7"/>
    <w:rsid w:val="003C6695"/>
    <w:rsid w:val="003D0083"/>
    <w:rsid w:val="003D5430"/>
    <w:rsid w:val="00401E3C"/>
    <w:rsid w:val="00401FA7"/>
    <w:rsid w:val="0040487F"/>
    <w:rsid w:val="004060E3"/>
    <w:rsid w:val="004124B0"/>
    <w:rsid w:val="0041349A"/>
    <w:rsid w:val="004157D9"/>
    <w:rsid w:val="00426560"/>
    <w:rsid w:val="0045010B"/>
    <w:rsid w:val="004622E4"/>
    <w:rsid w:val="00462967"/>
    <w:rsid w:val="004646E9"/>
    <w:rsid w:val="0049438B"/>
    <w:rsid w:val="00495A2A"/>
    <w:rsid w:val="004A2D9A"/>
    <w:rsid w:val="004A5B34"/>
    <w:rsid w:val="004C76C3"/>
    <w:rsid w:val="004D2826"/>
    <w:rsid w:val="004D3D79"/>
    <w:rsid w:val="004D68D8"/>
    <w:rsid w:val="004E07ED"/>
    <w:rsid w:val="004F1B41"/>
    <w:rsid w:val="005031B6"/>
    <w:rsid w:val="00532697"/>
    <w:rsid w:val="00537A36"/>
    <w:rsid w:val="00555E14"/>
    <w:rsid w:val="005716C2"/>
    <w:rsid w:val="00571D2D"/>
    <w:rsid w:val="00580D54"/>
    <w:rsid w:val="0058583E"/>
    <w:rsid w:val="00586758"/>
    <w:rsid w:val="005912A6"/>
    <w:rsid w:val="005933F7"/>
    <w:rsid w:val="005B2495"/>
    <w:rsid w:val="005C5CFE"/>
    <w:rsid w:val="005E55C4"/>
    <w:rsid w:val="005E6F65"/>
    <w:rsid w:val="006012F6"/>
    <w:rsid w:val="00604435"/>
    <w:rsid w:val="0060664A"/>
    <w:rsid w:val="006076F1"/>
    <w:rsid w:val="0061171A"/>
    <w:rsid w:val="00611A0C"/>
    <w:rsid w:val="006161B0"/>
    <w:rsid w:val="00621F02"/>
    <w:rsid w:val="006262EA"/>
    <w:rsid w:val="00633643"/>
    <w:rsid w:val="006370C2"/>
    <w:rsid w:val="006562D5"/>
    <w:rsid w:val="00662167"/>
    <w:rsid w:val="00666803"/>
    <w:rsid w:val="00681253"/>
    <w:rsid w:val="00686D22"/>
    <w:rsid w:val="006A1297"/>
    <w:rsid w:val="006B5C26"/>
    <w:rsid w:val="006B5EB3"/>
    <w:rsid w:val="006B5F40"/>
    <w:rsid w:val="006E08E1"/>
    <w:rsid w:val="006E0933"/>
    <w:rsid w:val="006E0C78"/>
    <w:rsid w:val="006E14B7"/>
    <w:rsid w:val="006E195E"/>
    <w:rsid w:val="006F7505"/>
    <w:rsid w:val="00704B65"/>
    <w:rsid w:val="00713DBF"/>
    <w:rsid w:val="00722CD7"/>
    <w:rsid w:val="007260DE"/>
    <w:rsid w:val="007276C0"/>
    <w:rsid w:val="00735655"/>
    <w:rsid w:val="00740E33"/>
    <w:rsid w:val="00750BF4"/>
    <w:rsid w:val="00753BA7"/>
    <w:rsid w:val="0076753E"/>
    <w:rsid w:val="00770ECB"/>
    <w:rsid w:val="00773D82"/>
    <w:rsid w:val="0077603F"/>
    <w:rsid w:val="007802BA"/>
    <w:rsid w:val="007921DE"/>
    <w:rsid w:val="00795440"/>
    <w:rsid w:val="007B3AF9"/>
    <w:rsid w:val="007C649F"/>
    <w:rsid w:val="007D0DB1"/>
    <w:rsid w:val="007D3CCD"/>
    <w:rsid w:val="007F4AAD"/>
    <w:rsid w:val="00815F01"/>
    <w:rsid w:val="008253CD"/>
    <w:rsid w:val="00841EB4"/>
    <w:rsid w:val="00844F72"/>
    <w:rsid w:val="00846CDF"/>
    <w:rsid w:val="008571CC"/>
    <w:rsid w:val="008573BD"/>
    <w:rsid w:val="00861E87"/>
    <w:rsid w:val="008662FA"/>
    <w:rsid w:val="00866CCA"/>
    <w:rsid w:val="00882BC6"/>
    <w:rsid w:val="00890F6C"/>
    <w:rsid w:val="008927A7"/>
    <w:rsid w:val="0089327D"/>
    <w:rsid w:val="00897CCC"/>
    <w:rsid w:val="008A48D1"/>
    <w:rsid w:val="008B133D"/>
    <w:rsid w:val="008B70E5"/>
    <w:rsid w:val="008C26B1"/>
    <w:rsid w:val="008D5B7D"/>
    <w:rsid w:val="008E0831"/>
    <w:rsid w:val="008E1563"/>
    <w:rsid w:val="008E3592"/>
    <w:rsid w:val="008E5D82"/>
    <w:rsid w:val="008F28C7"/>
    <w:rsid w:val="008F383E"/>
    <w:rsid w:val="00906897"/>
    <w:rsid w:val="00907785"/>
    <w:rsid w:val="0091097A"/>
    <w:rsid w:val="009208E3"/>
    <w:rsid w:val="009264A0"/>
    <w:rsid w:val="0094249D"/>
    <w:rsid w:val="0094547F"/>
    <w:rsid w:val="00945C62"/>
    <w:rsid w:val="009503DE"/>
    <w:rsid w:val="00960817"/>
    <w:rsid w:val="00966FEE"/>
    <w:rsid w:val="00976A21"/>
    <w:rsid w:val="009911A4"/>
    <w:rsid w:val="009949B2"/>
    <w:rsid w:val="009A6EB0"/>
    <w:rsid w:val="009C008F"/>
    <w:rsid w:val="009C6A35"/>
    <w:rsid w:val="00A02316"/>
    <w:rsid w:val="00A203CD"/>
    <w:rsid w:val="00A31275"/>
    <w:rsid w:val="00A45C1D"/>
    <w:rsid w:val="00A63543"/>
    <w:rsid w:val="00A7172E"/>
    <w:rsid w:val="00A760CC"/>
    <w:rsid w:val="00A84C49"/>
    <w:rsid w:val="00A869A7"/>
    <w:rsid w:val="00A92285"/>
    <w:rsid w:val="00A92724"/>
    <w:rsid w:val="00A9684A"/>
    <w:rsid w:val="00AC5A84"/>
    <w:rsid w:val="00AC6D2B"/>
    <w:rsid w:val="00AD39BB"/>
    <w:rsid w:val="00AF6DC7"/>
    <w:rsid w:val="00B01586"/>
    <w:rsid w:val="00B0512A"/>
    <w:rsid w:val="00B1406C"/>
    <w:rsid w:val="00B14D6D"/>
    <w:rsid w:val="00B15690"/>
    <w:rsid w:val="00B20F1D"/>
    <w:rsid w:val="00B24708"/>
    <w:rsid w:val="00B24A44"/>
    <w:rsid w:val="00B30395"/>
    <w:rsid w:val="00B3145A"/>
    <w:rsid w:val="00B420AA"/>
    <w:rsid w:val="00B533F2"/>
    <w:rsid w:val="00B71278"/>
    <w:rsid w:val="00B80514"/>
    <w:rsid w:val="00B94132"/>
    <w:rsid w:val="00BA3178"/>
    <w:rsid w:val="00BA3DCD"/>
    <w:rsid w:val="00BB246B"/>
    <w:rsid w:val="00BB2780"/>
    <w:rsid w:val="00BC0051"/>
    <w:rsid w:val="00BC0D45"/>
    <w:rsid w:val="00BC14F5"/>
    <w:rsid w:val="00BD02B6"/>
    <w:rsid w:val="00BD6249"/>
    <w:rsid w:val="00BE4674"/>
    <w:rsid w:val="00BE6B5C"/>
    <w:rsid w:val="00BE7659"/>
    <w:rsid w:val="00C01C09"/>
    <w:rsid w:val="00C06C94"/>
    <w:rsid w:val="00C10BD6"/>
    <w:rsid w:val="00C14359"/>
    <w:rsid w:val="00C176AE"/>
    <w:rsid w:val="00C2297A"/>
    <w:rsid w:val="00C243DC"/>
    <w:rsid w:val="00C3249D"/>
    <w:rsid w:val="00C426C8"/>
    <w:rsid w:val="00C4383C"/>
    <w:rsid w:val="00C5689E"/>
    <w:rsid w:val="00C62644"/>
    <w:rsid w:val="00C667D8"/>
    <w:rsid w:val="00C73830"/>
    <w:rsid w:val="00C96085"/>
    <w:rsid w:val="00C975AE"/>
    <w:rsid w:val="00CC2B5F"/>
    <w:rsid w:val="00CD0360"/>
    <w:rsid w:val="00CD383B"/>
    <w:rsid w:val="00CD4ACD"/>
    <w:rsid w:val="00CD794C"/>
    <w:rsid w:val="00CE3964"/>
    <w:rsid w:val="00CF1952"/>
    <w:rsid w:val="00CF4D1E"/>
    <w:rsid w:val="00CF51B9"/>
    <w:rsid w:val="00CF5BB6"/>
    <w:rsid w:val="00CF7A57"/>
    <w:rsid w:val="00D00451"/>
    <w:rsid w:val="00D04802"/>
    <w:rsid w:val="00D1213F"/>
    <w:rsid w:val="00D2013D"/>
    <w:rsid w:val="00D24E2C"/>
    <w:rsid w:val="00D24E80"/>
    <w:rsid w:val="00D25932"/>
    <w:rsid w:val="00D26A22"/>
    <w:rsid w:val="00D3722F"/>
    <w:rsid w:val="00D547F4"/>
    <w:rsid w:val="00D65769"/>
    <w:rsid w:val="00D73F43"/>
    <w:rsid w:val="00D93EA6"/>
    <w:rsid w:val="00D94947"/>
    <w:rsid w:val="00DA4D83"/>
    <w:rsid w:val="00DA6969"/>
    <w:rsid w:val="00DA7EAF"/>
    <w:rsid w:val="00DB1175"/>
    <w:rsid w:val="00DB19FA"/>
    <w:rsid w:val="00DB5D04"/>
    <w:rsid w:val="00DC218C"/>
    <w:rsid w:val="00DD2525"/>
    <w:rsid w:val="00DE3821"/>
    <w:rsid w:val="00DF4843"/>
    <w:rsid w:val="00DF5FF2"/>
    <w:rsid w:val="00E101BD"/>
    <w:rsid w:val="00E14844"/>
    <w:rsid w:val="00E2555F"/>
    <w:rsid w:val="00E3434F"/>
    <w:rsid w:val="00E35168"/>
    <w:rsid w:val="00E36A68"/>
    <w:rsid w:val="00E42D43"/>
    <w:rsid w:val="00E479BA"/>
    <w:rsid w:val="00E71B30"/>
    <w:rsid w:val="00E72E5C"/>
    <w:rsid w:val="00E750DB"/>
    <w:rsid w:val="00E75BB9"/>
    <w:rsid w:val="00E775B6"/>
    <w:rsid w:val="00E854C1"/>
    <w:rsid w:val="00E910E8"/>
    <w:rsid w:val="00EA2129"/>
    <w:rsid w:val="00EA36CD"/>
    <w:rsid w:val="00EB0E1C"/>
    <w:rsid w:val="00EB76C3"/>
    <w:rsid w:val="00EE1758"/>
    <w:rsid w:val="00EE38AC"/>
    <w:rsid w:val="00EE71E3"/>
    <w:rsid w:val="00EF28C7"/>
    <w:rsid w:val="00F06644"/>
    <w:rsid w:val="00F07405"/>
    <w:rsid w:val="00F12179"/>
    <w:rsid w:val="00F1703A"/>
    <w:rsid w:val="00F215F1"/>
    <w:rsid w:val="00F30F12"/>
    <w:rsid w:val="00F312EC"/>
    <w:rsid w:val="00F343C5"/>
    <w:rsid w:val="00F3679D"/>
    <w:rsid w:val="00F40D23"/>
    <w:rsid w:val="00F618F0"/>
    <w:rsid w:val="00F63057"/>
    <w:rsid w:val="00F66AE1"/>
    <w:rsid w:val="00F73E13"/>
    <w:rsid w:val="00F8546B"/>
    <w:rsid w:val="00F91E37"/>
    <w:rsid w:val="00F94771"/>
    <w:rsid w:val="00FA1EE8"/>
    <w:rsid w:val="00FB5130"/>
    <w:rsid w:val="00FC0204"/>
    <w:rsid w:val="00FC66D4"/>
    <w:rsid w:val="00FC7706"/>
    <w:rsid w:val="00FC7E15"/>
    <w:rsid w:val="00FD147D"/>
    <w:rsid w:val="00FD7600"/>
    <w:rsid w:val="00FE711E"/>
    <w:rsid w:val="00FF374B"/>
    <w:rsid w:val="00FF746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8A54CE"/>
  <w15:docId w15:val="{361F6FB0-87DE-432A-B8EB-2DBE6219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AAD"/>
    <w:pPr>
      <w:spacing w:after="240" w:line="288" w:lineRule="auto"/>
    </w:pPr>
    <w:rPr>
      <w:rFonts w:ascii="Times New Roman" w:hAnsi="Times New Roman"/>
      <w:sz w:val="22"/>
    </w:rPr>
  </w:style>
  <w:style w:type="paragraph" w:styleId="Overskrift1">
    <w:name w:val="heading 1"/>
    <w:basedOn w:val="Normal"/>
    <w:next w:val="Normal"/>
    <w:link w:val="Overskrift1Tegn"/>
    <w:uiPriority w:val="9"/>
    <w:qFormat/>
    <w:rsid w:val="007F4AAD"/>
    <w:pPr>
      <w:spacing w:after="0"/>
      <w:outlineLvl w:val="0"/>
    </w:pPr>
    <w:rPr>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qFormat/>
    <w:rsid w:val="00CD383B"/>
    <w:pPr>
      <w:tabs>
        <w:tab w:val="center" w:pos="4703"/>
        <w:tab w:val="right" w:pos="9406"/>
      </w:tabs>
      <w:spacing w:after="0"/>
    </w:pPr>
    <w:rPr>
      <w:rFonts w:ascii="Arial" w:hAnsi="Arial"/>
      <w:sz w:val="16"/>
      <w:lang w:val="en-GB"/>
    </w:rPr>
  </w:style>
  <w:style w:type="character" w:customStyle="1" w:styleId="TopptekstTegn">
    <w:name w:val="Topptekst Tegn"/>
    <w:basedOn w:val="Standardskriftforavsnitt"/>
    <w:link w:val="Topptekst"/>
    <w:uiPriority w:val="99"/>
    <w:rsid w:val="00CD383B"/>
    <w:rPr>
      <w:rFonts w:ascii="Arial" w:hAnsi="Arial"/>
      <w:sz w:val="16"/>
      <w:lang w:val="en-GB"/>
    </w:rPr>
  </w:style>
  <w:style w:type="paragraph" w:styleId="Bunntekst">
    <w:name w:val="footer"/>
    <w:basedOn w:val="Normal"/>
    <w:link w:val="BunntekstTegn"/>
    <w:uiPriority w:val="99"/>
    <w:unhideWhenUsed/>
    <w:rsid w:val="000F4586"/>
    <w:pPr>
      <w:tabs>
        <w:tab w:val="center" w:pos="4703"/>
        <w:tab w:val="right" w:pos="9406"/>
      </w:tabs>
    </w:pPr>
  </w:style>
  <w:style w:type="character" w:customStyle="1" w:styleId="BunntekstTegn">
    <w:name w:val="Bunntekst Tegn"/>
    <w:basedOn w:val="Standardskriftforavsnitt"/>
    <w:link w:val="Bunntekst"/>
    <w:uiPriority w:val="99"/>
    <w:rsid w:val="000F4586"/>
  </w:style>
  <w:style w:type="paragraph" w:styleId="Bobletekst">
    <w:name w:val="Balloon Text"/>
    <w:basedOn w:val="Normal"/>
    <w:link w:val="BobletekstTegn"/>
    <w:uiPriority w:val="99"/>
    <w:semiHidden/>
    <w:unhideWhenUsed/>
    <w:rsid w:val="000F4586"/>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0F4586"/>
    <w:rPr>
      <w:rFonts w:ascii="Lucida Grande" w:hAnsi="Lucida Grande" w:cs="Lucida Grande"/>
      <w:sz w:val="18"/>
      <w:szCs w:val="18"/>
    </w:rPr>
  </w:style>
  <w:style w:type="character" w:customStyle="1" w:styleId="Overskrift1Tegn">
    <w:name w:val="Overskrift 1 Tegn"/>
    <w:basedOn w:val="Standardskriftforavsnitt"/>
    <w:link w:val="Overskrift1"/>
    <w:uiPriority w:val="9"/>
    <w:rsid w:val="007F4AAD"/>
    <w:rPr>
      <w:rFonts w:ascii="Times New Roman" w:hAnsi="Times New Roman"/>
      <w:b/>
      <w:sz w:val="22"/>
    </w:rPr>
  </w:style>
  <w:style w:type="table" w:styleId="Tabellrutenett">
    <w:name w:val="Table Grid"/>
    <w:basedOn w:val="Vanligtabell"/>
    <w:uiPriority w:val="59"/>
    <w:rsid w:val="00426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vakutheving">
    <w:name w:val="Subtle Emphasis"/>
    <w:uiPriority w:val="19"/>
    <w:semiHidden/>
    <w:rsid w:val="00532697"/>
    <w:rPr>
      <w:i/>
      <w:iCs/>
      <w:color w:val="808080" w:themeColor="text1" w:themeTint="7F"/>
    </w:rPr>
  </w:style>
  <w:style w:type="character" w:styleId="Sterk">
    <w:name w:val="Strong"/>
    <w:uiPriority w:val="22"/>
    <w:semiHidden/>
    <w:rsid w:val="00426560"/>
    <w:rPr>
      <w:b/>
      <w:bCs/>
    </w:rPr>
  </w:style>
  <w:style w:type="character" w:styleId="Sterkutheving">
    <w:name w:val="Intense Emphasis"/>
    <w:aliases w:val="Lorem ipsum"/>
    <w:uiPriority w:val="21"/>
    <w:semiHidden/>
    <w:rsid w:val="00532697"/>
    <w:rPr>
      <w:b/>
      <w:bCs/>
      <w:i/>
      <w:iCs/>
      <w:color w:val="4F81BD" w:themeColor="accent1"/>
    </w:rPr>
  </w:style>
  <w:style w:type="paragraph" w:styleId="Tittel">
    <w:name w:val="Title"/>
    <w:basedOn w:val="Normal"/>
    <w:next w:val="Normal"/>
    <w:link w:val="TittelTegn"/>
    <w:uiPriority w:val="10"/>
    <w:qFormat/>
    <w:rsid w:val="00031813"/>
    <w:pPr>
      <w:spacing w:after="300" w:line="240" w:lineRule="auto"/>
      <w:contextualSpacing/>
    </w:pPr>
    <w:rPr>
      <w:rFonts w:ascii="Arial" w:eastAsiaTheme="majorEastAsia" w:hAnsi="Arial" w:cstheme="majorBidi"/>
      <w:b/>
      <w:color w:val="000000" w:themeColor="text1"/>
      <w:spacing w:val="5"/>
      <w:kern w:val="28"/>
      <w:sz w:val="28"/>
      <w:szCs w:val="52"/>
    </w:rPr>
  </w:style>
  <w:style w:type="character" w:customStyle="1" w:styleId="TittelTegn">
    <w:name w:val="Tittel Tegn"/>
    <w:basedOn w:val="Standardskriftforavsnitt"/>
    <w:link w:val="Tittel"/>
    <w:uiPriority w:val="10"/>
    <w:rsid w:val="00031813"/>
    <w:rPr>
      <w:rFonts w:ascii="Arial" w:eastAsiaTheme="majorEastAsia" w:hAnsi="Arial" w:cstheme="majorBidi"/>
      <w:b/>
      <w:color w:val="000000" w:themeColor="text1"/>
      <w:spacing w:val="5"/>
      <w:kern w:val="28"/>
      <w:sz w:val="28"/>
      <w:szCs w:val="52"/>
    </w:rPr>
  </w:style>
  <w:style w:type="paragraph" w:styleId="Sitat">
    <w:name w:val="Quote"/>
    <w:aliases w:val="Open Sans Bold"/>
    <w:basedOn w:val="Normal"/>
    <w:next w:val="Normal"/>
    <w:link w:val="SitatTegn"/>
    <w:uiPriority w:val="29"/>
    <w:semiHidden/>
    <w:rsid w:val="00A869A7"/>
    <w:pPr>
      <w:spacing w:after="40" w:line="220" w:lineRule="exact"/>
    </w:pPr>
    <w:rPr>
      <w:rFonts w:ascii="Open Sans SemiBold" w:hAnsi="Open Sans SemiBold"/>
      <w:iCs/>
      <w:color w:val="000000" w:themeColor="text1"/>
      <w:sz w:val="16"/>
    </w:rPr>
  </w:style>
  <w:style w:type="character" w:customStyle="1" w:styleId="SitatTegn">
    <w:name w:val="Sitat Tegn"/>
    <w:aliases w:val="Open Sans Bold Tegn"/>
    <w:basedOn w:val="Standardskriftforavsnitt"/>
    <w:link w:val="Sitat"/>
    <w:uiPriority w:val="29"/>
    <w:semiHidden/>
    <w:rsid w:val="007D0DB1"/>
    <w:rPr>
      <w:rFonts w:ascii="Open Sans SemiBold" w:hAnsi="Open Sans SemiBold"/>
      <w:iCs/>
      <w:color w:val="000000" w:themeColor="text1"/>
      <w:sz w:val="16"/>
    </w:rPr>
  </w:style>
  <w:style w:type="paragraph" w:styleId="Sterktsitat">
    <w:name w:val="Intense Quote"/>
    <w:basedOn w:val="Normal"/>
    <w:next w:val="Normal"/>
    <w:link w:val="SterktsitatTegn"/>
    <w:uiPriority w:val="30"/>
    <w:semiHidden/>
    <w:rsid w:val="00A869A7"/>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semiHidden/>
    <w:rsid w:val="007D0DB1"/>
    <w:rPr>
      <w:rFonts w:ascii="Times New Roman" w:hAnsi="Times New Roman"/>
      <w:b/>
      <w:bCs/>
      <w:i/>
      <w:iCs/>
      <w:color w:val="4F81BD" w:themeColor="accent1"/>
      <w:sz w:val="22"/>
    </w:rPr>
  </w:style>
  <w:style w:type="character" w:styleId="Hyperkobling">
    <w:name w:val="Hyperlink"/>
    <w:basedOn w:val="Standardskriftforavsnitt"/>
    <w:uiPriority w:val="99"/>
    <w:unhideWhenUsed/>
    <w:rsid w:val="00A869A7"/>
    <w:rPr>
      <w:color w:val="0000FF" w:themeColor="hyperlink"/>
      <w:u w:val="single"/>
    </w:rPr>
  </w:style>
  <w:style w:type="character" w:styleId="Sidetall">
    <w:name w:val="page number"/>
    <w:basedOn w:val="Standardskriftforavsnitt"/>
    <w:uiPriority w:val="99"/>
    <w:semiHidden/>
    <w:unhideWhenUsed/>
    <w:rsid w:val="00BB2780"/>
  </w:style>
  <w:style w:type="paragraph" w:customStyle="1" w:styleId="Tabell">
    <w:name w:val="Tabell"/>
    <w:basedOn w:val="Normal"/>
    <w:semiHidden/>
    <w:rsid w:val="004D3D79"/>
    <w:pPr>
      <w:spacing w:line="240" w:lineRule="auto"/>
    </w:pPr>
    <w:rPr>
      <w:rFonts w:ascii="Myriad Pro" w:eastAsia="Calibri" w:hAnsi="Myriad Pro" w:cs="Times New Roman"/>
      <w:szCs w:val="22"/>
      <w:lang w:val="nb-NO" w:eastAsia="en-US"/>
    </w:rPr>
  </w:style>
  <w:style w:type="paragraph" w:styleId="Listeavsnitt">
    <w:name w:val="List Paragraph"/>
    <w:basedOn w:val="Normal"/>
    <w:uiPriority w:val="34"/>
    <w:semiHidden/>
    <w:qFormat/>
    <w:rsid w:val="004124B0"/>
    <w:pPr>
      <w:ind w:left="720"/>
      <w:contextualSpacing/>
    </w:pPr>
  </w:style>
  <w:style w:type="paragraph" w:styleId="Ingenmellomrom">
    <w:name w:val="No Spacing"/>
    <w:uiPriority w:val="1"/>
    <w:qFormat/>
    <w:rsid w:val="007F4AAD"/>
    <w:rPr>
      <w:rFonts w:ascii="Times New Roman" w:hAnsi="Times New Roman"/>
      <w:sz w:val="22"/>
    </w:rPr>
  </w:style>
  <w:style w:type="paragraph" w:styleId="NormalWeb">
    <w:name w:val="Normal (Web)"/>
    <w:basedOn w:val="Normal"/>
    <w:uiPriority w:val="99"/>
    <w:semiHidden/>
    <w:unhideWhenUsed/>
    <w:rsid w:val="008C26B1"/>
    <w:pPr>
      <w:spacing w:before="100" w:beforeAutospacing="1" w:after="100" w:afterAutospacing="1" w:line="240" w:lineRule="auto"/>
    </w:pPr>
    <w:rPr>
      <w:rFonts w:eastAsia="Times New Roman" w:cs="Times New Roman"/>
      <w:sz w:val="24"/>
      <w:lang w:val="nb-NO"/>
    </w:rPr>
  </w:style>
  <w:style w:type="paragraph" w:styleId="Fotnotetekst">
    <w:name w:val="footnote text"/>
    <w:basedOn w:val="Normal"/>
    <w:link w:val="FotnotetekstTegn"/>
    <w:uiPriority w:val="99"/>
    <w:semiHidden/>
    <w:unhideWhenUsed/>
    <w:rsid w:val="00B1406C"/>
    <w:pPr>
      <w:spacing w:after="0" w:line="240" w:lineRule="auto"/>
    </w:pPr>
    <w:rPr>
      <w:rFonts w:ascii="Minion Pro" w:hAnsi="Minion Pro"/>
      <w:sz w:val="20"/>
      <w:szCs w:val="20"/>
    </w:rPr>
  </w:style>
  <w:style w:type="character" w:customStyle="1" w:styleId="FotnotetekstTegn">
    <w:name w:val="Fotnotetekst Tegn"/>
    <w:basedOn w:val="Standardskriftforavsnitt"/>
    <w:link w:val="Fotnotetekst"/>
    <w:uiPriority w:val="99"/>
    <w:semiHidden/>
    <w:rsid w:val="00B1406C"/>
    <w:rPr>
      <w:rFonts w:ascii="Minion Pro" w:hAnsi="Minion Pro"/>
      <w:sz w:val="20"/>
      <w:szCs w:val="20"/>
    </w:rPr>
  </w:style>
  <w:style w:type="character" w:styleId="Fotnotereferanse">
    <w:name w:val="footnote reference"/>
    <w:basedOn w:val="Standardskriftforavsnitt"/>
    <w:uiPriority w:val="99"/>
    <w:semiHidden/>
    <w:unhideWhenUsed/>
    <w:rsid w:val="00B1406C"/>
    <w:rPr>
      <w:vertAlign w:val="superscript"/>
    </w:rPr>
  </w:style>
  <w:style w:type="character" w:styleId="Ulstomtale">
    <w:name w:val="Unresolved Mention"/>
    <w:basedOn w:val="Standardskriftforavsnitt"/>
    <w:uiPriority w:val="99"/>
    <w:semiHidden/>
    <w:unhideWhenUsed/>
    <w:rsid w:val="007B3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62154">
      <w:bodyDiv w:val="1"/>
      <w:marLeft w:val="0"/>
      <w:marRight w:val="0"/>
      <w:marTop w:val="0"/>
      <w:marBottom w:val="0"/>
      <w:divBdr>
        <w:top w:val="none" w:sz="0" w:space="0" w:color="auto"/>
        <w:left w:val="none" w:sz="0" w:space="0" w:color="auto"/>
        <w:bottom w:val="none" w:sz="0" w:space="0" w:color="auto"/>
        <w:right w:val="none" w:sz="0" w:space="0" w:color="auto"/>
      </w:divBdr>
    </w:div>
    <w:div w:id="370495725">
      <w:bodyDiv w:val="1"/>
      <w:marLeft w:val="0"/>
      <w:marRight w:val="0"/>
      <w:marTop w:val="0"/>
      <w:marBottom w:val="0"/>
      <w:divBdr>
        <w:top w:val="none" w:sz="0" w:space="0" w:color="auto"/>
        <w:left w:val="none" w:sz="0" w:space="0" w:color="auto"/>
        <w:bottom w:val="none" w:sz="0" w:space="0" w:color="auto"/>
        <w:right w:val="none" w:sz="0" w:space="0" w:color="auto"/>
      </w:divBdr>
    </w:div>
    <w:div w:id="685133794">
      <w:bodyDiv w:val="1"/>
      <w:marLeft w:val="0"/>
      <w:marRight w:val="0"/>
      <w:marTop w:val="0"/>
      <w:marBottom w:val="0"/>
      <w:divBdr>
        <w:top w:val="none" w:sz="0" w:space="0" w:color="auto"/>
        <w:left w:val="none" w:sz="0" w:space="0" w:color="auto"/>
        <w:bottom w:val="none" w:sz="0" w:space="0" w:color="auto"/>
        <w:right w:val="none" w:sz="0" w:space="0" w:color="auto"/>
      </w:divBdr>
    </w:div>
    <w:div w:id="1074545279">
      <w:bodyDiv w:val="1"/>
      <w:marLeft w:val="0"/>
      <w:marRight w:val="0"/>
      <w:marTop w:val="0"/>
      <w:marBottom w:val="0"/>
      <w:divBdr>
        <w:top w:val="none" w:sz="0" w:space="0" w:color="auto"/>
        <w:left w:val="none" w:sz="0" w:space="0" w:color="auto"/>
        <w:bottom w:val="none" w:sz="0" w:space="0" w:color="auto"/>
        <w:right w:val="none" w:sz="0" w:space="0" w:color="auto"/>
      </w:divBdr>
    </w:div>
    <w:div w:id="1075590044">
      <w:bodyDiv w:val="1"/>
      <w:marLeft w:val="0"/>
      <w:marRight w:val="0"/>
      <w:marTop w:val="0"/>
      <w:marBottom w:val="0"/>
      <w:divBdr>
        <w:top w:val="none" w:sz="0" w:space="0" w:color="auto"/>
        <w:left w:val="none" w:sz="0" w:space="0" w:color="auto"/>
        <w:bottom w:val="none" w:sz="0" w:space="0" w:color="auto"/>
        <w:right w:val="none" w:sz="0" w:space="0" w:color="auto"/>
      </w:divBdr>
    </w:div>
    <w:div w:id="1153370157">
      <w:bodyDiv w:val="1"/>
      <w:marLeft w:val="0"/>
      <w:marRight w:val="0"/>
      <w:marTop w:val="0"/>
      <w:marBottom w:val="0"/>
      <w:divBdr>
        <w:top w:val="none" w:sz="0" w:space="0" w:color="auto"/>
        <w:left w:val="none" w:sz="0" w:space="0" w:color="auto"/>
        <w:bottom w:val="none" w:sz="0" w:space="0" w:color="auto"/>
        <w:right w:val="none" w:sz="0" w:space="0" w:color="auto"/>
      </w:divBdr>
    </w:div>
    <w:div w:id="1231388133">
      <w:bodyDiv w:val="1"/>
      <w:marLeft w:val="0"/>
      <w:marRight w:val="0"/>
      <w:marTop w:val="0"/>
      <w:marBottom w:val="0"/>
      <w:divBdr>
        <w:top w:val="none" w:sz="0" w:space="0" w:color="auto"/>
        <w:left w:val="none" w:sz="0" w:space="0" w:color="auto"/>
        <w:bottom w:val="none" w:sz="0" w:space="0" w:color="auto"/>
        <w:right w:val="none" w:sz="0" w:space="0" w:color="auto"/>
      </w:divBdr>
    </w:div>
    <w:div w:id="1239826578">
      <w:bodyDiv w:val="1"/>
      <w:marLeft w:val="0"/>
      <w:marRight w:val="0"/>
      <w:marTop w:val="0"/>
      <w:marBottom w:val="0"/>
      <w:divBdr>
        <w:top w:val="none" w:sz="0" w:space="0" w:color="auto"/>
        <w:left w:val="none" w:sz="0" w:space="0" w:color="auto"/>
        <w:bottom w:val="none" w:sz="0" w:space="0" w:color="auto"/>
        <w:right w:val="none" w:sz="0" w:space="0" w:color="auto"/>
      </w:divBdr>
    </w:div>
    <w:div w:id="1880624121">
      <w:bodyDiv w:val="1"/>
      <w:marLeft w:val="0"/>
      <w:marRight w:val="0"/>
      <w:marTop w:val="0"/>
      <w:marBottom w:val="0"/>
      <w:divBdr>
        <w:top w:val="none" w:sz="0" w:space="0" w:color="auto"/>
        <w:left w:val="none" w:sz="0" w:space="0" w:color="auto"/>
        <w:bottom w:val="none" w:sz="0" w:space="0" w:color="auto"/>
        <w:right w:val="none" w:sz="0" w:space="0" w:color="auto"/>
      </w:divBdr>
    </w:div>
    <w:div w:id="18920336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va.sikt.n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dfo.no/mga/sps/authsvc?PolicyId=urn:ibm:security:authentication:asf:dfolandingpag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OfficeTemplates\English\Letter.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AD613DBA524DB4694D88CB647546D60" ma:contentTypeVersion="0" ma:contentTypeDescription="Opprett et nytt dokument." ma:contentTypeScope="" ma:versionID="037318bfaef9d14fd66704821d6bb8c2">
  <xsd:schema xmlns:xsd="http://www.w3.org/2001/XMLSchema" xmlns:xs="http://www.w3.org/2001/XMLSchema" xmlns:p="http://schemas.microsoft.com/office/2006/metadata/properties" targetNamespace="http://schemas.microsoft.com/office/2006/metadata/properties" ma:root="true" ma:fieldsID="02a5110c0b37087fd0be336ddfc8149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90B52-86A3-4F0C-BFB8-A647BF9B6F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D2173C-1C9F-4F7F-A670-387739AD7FCA}">
  <ds:schemaRefs>
    <ds:schemaRef ds:uri="http://schemas.openxmlformats.org/officeDocument/2006/bibliography"/>
  </ds:schemaRefs>
</ds:datastoreItem>
</file>

<file path=customXml/itemProps3.xml><?xml version="1.0" encoding="utf-8"?>
<ds:datastoreItem xmlns:ds="http://schemas.openxmlformats.org/officeDocument/2006/customXml" ds:itemID="{79CD7EFC-9FFA-4302-9DB7-647020453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F67FCF1-20A6-4B8F-ADA5-E707E93BCE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Template>
  <TotalTime>1</TotalTime>
  <Pages>4</Pages>
  <Words>1368</Words>
  <Characters>7254</Characters>
  <Application>Microsoft Office Word</Application>
  <DocSecurity>0</DocSecurity>
  <Lines>60</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UiT – Norges arktiske universitet</Company>
  <LinksUpToDate>false</LinksUpToDate>
  <CharactersWithSpaces>8605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Mayvi B. Johansen</dc:creator>
  <cp:lastModifiedBy>Mayvi B. Johansen</cp:lastModifiedBy>
  <cp:revision>2</cp:revision>
  <cp:lastPrinted>2013-09-03T13:51:00Z</cp:lastPrinted>
  <dcterms:created xsi:type="dcterms:W3CDTF">2026-10-07T10:21:00Z</dcterms:created>
  <dcterms:modified xsi:type="dcterms:W3CDTF">2026-10-07T10:21:00Z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\\homer.uit.no\lhs000\ephorte\313335_DOCX.XML</vt:lpwstr>
  </property>
  <property fmtid="{D5CDD505-2E9C-101B-9397-08002B2CF9AE}" pid="3" name="CheckInType">
    <vt:lpwstr>FromApplication</vt:lpwstr>
  </property>
  <property fmtid="{D5CDD505-2E9C-101B-9397-08002B2CF9AE}" pid="4" name="CheckInDocForm">
    <vt:lpwstr>http://ephorte.uit.no/ePhorteWeb/shared/aspx/Default/CheckInDocForm.aspx</vt:lpwstr>
  </property>
  <property fmtid="{D5CDD505-2E9C-101B-9397-08002B2CF9AE}" pid="5" name="DokType">
    <vt:lpwstr>U</vt:lpwstr>
  </property>
  <property fmtid="{D5CDD505-2E9C-101B-9397-08002B2CF9AE}" pid="6" name="DokID">
    <vt:i4>315630</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
  </property>
  <property fmtid="{D5CDD505-2E9C-101B-9397-08002B2CF9AE}" pid="11" name="WindowName">
    <vt:lpwstr>rtop</vt:lpwstr>
  </property>
  <property fmtid="{D5CDD505-2E9C-101B-9397-08002B2CF9AE}" pid="12" name="FileName">
    <vt:lpwstr>%5c%5chomer.uit.no%5clhs000%5cephorte%5c313335.DOCX</vt:lpwstr>
  </property>
  <property fmtid="{D5CDD505-2E9C-101B-9397-08002B2CF9AE}" pid="13" name="LinkId">
    <vt:i4>196832</vt:i4>
  </property>
  <property fmtid="{D5CDD505-2E9C-101B-9397-08002B2CF9AE}" pid="14" name="ContentTypeId">
    <vt:lpwstr>0x0101005AD613DBA524DB4694D88CB647546D60</vt:lpwstr>
  </property>
  <property fmtid="{D5CDD505-2E9C-101B-9397-08002B2CF9AE}" pid="15" name="IsMyDocuments">
    <vt:bool>true</vt:bool>
  </property>
</Properties>
</file>